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AF81544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A58341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4D2AA4D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0DC06F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4032384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7766262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3A924DE" w14:textId="77777777" w:rsidR="00FB59FB" w:rsidRPr="00C172AE" w:rsidRDefault="00FB59FB" w:rsidP="00940566">
            <w:pPr>
              <w:pStyle w:val="ekvkvnummer"/>
            </w:pPr>
            <w:r>
              <w:t xml:space="preserve">KV </w:t>
            </w:r>
            <w:r w:rsidR="00940566">
              <w:t>119</w:t>
            </w:r>
          </w:p>
        </w:tc>
      </w:tr>
      <w:tr w:rsidR="00BF17F2" w:rsidRPr="00BF17F2" w14:paraId="073CB0F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A54A986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CF828A8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E5DB7FE" w14:textId="77777777" w:rsidR="00BE67A8" w:rsidRDefault="001C246D" w:rsidP="008E13B5">
      <w:pPr>
        <w:pStyle w:val="ekvue1arial"/>
      </w:pPr>
      <w:bookmarkStart w:id="0" w:name="bmStart"/>
      <w:bookmarkEnd w:id="0"/>
      <w:r>
        <w:t>Martin und der Bettler</w:t>
      </w:r>
    </w:p>
    <w:p w14:paraId="2C6850F5" w14:textId="77777777" w:rsidR="001C246D" w:rsidRPr="00287B24" w:rsidRDefault="001C246D" w:rsidP="001C246D">
      <w:pPr>
        <w:pStyle w:val="ekvpicto"/>
        <w:framePr w:wrap="around" w:x="833" w:y="372"/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 wp14:anchorId="3226628F" wp14:editId="059FDD39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288290" cy="288290"/>
            <wp:effectExtent l="0" t="0" r="0" b="0"/>
            <wp:wrapTight wrapText="bothSides">
              <wp:wrapPolygon edited="0">
                <wp:start x="14273" y="0"/>
                <wp:lineTo x="0" y="5709"/>
                <wp:lineTo x="0" y="14273"/>
                <wp:lineTo x="1427" y="19982"/>
                <wp:lineTo x="8564" y="19982"/>
                <wp:lineTo x="19982" y="8564"/>
                <wp:lineTo x="19982" y="0"/>
                <wp:lineTo x="14273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69DFF" w14:textId="77777777" w:rsidR="009C79E0" w:rsidRDefault="009C79E0" w:rsidP="009F0DB5"/>
    <w:tbl>
      <w:tblPr>
        <w:tblStyle w:val="Tabellenraster"/>
        <w:tblW w:w="9356" w:type="dxa"/>
        <w:tblInd w:w="113" w:type="dxa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6184"/>
      </w:tblGrid>
      <w:tr w:rsidR="007D7530" w14:paraId="23754E46" w14:textId="77777777" w:rsidTr="009F0DB5">
        <w:trPr>
          <w:trHeight w:val="26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818150E" w14:textId="77777777" w:rsidR="009F0DB5" w:rsidRDefault="009F0DB5" w:rsidP="009F0DB5">
            <w:pPr>
              <w:pStyle w:val="ekvbild"/>
              <w:jc w:val="center"/>
            </w:pPr>
            <w:r>
              <w:drawing>
                <wp:inline distT="0" distB="0" distL="0" distR="0" wp14:anchorId="60F67BF1" wp14:editId="6AFDBB25">
                  <wp:extent cx="1915200" cy="1501200"/>
                  <wp:effectExtent l="0" t="0" r="8890" b="3810"/>
                  <wp:docPr id="1" name="Grafik 1" descr="Z:\Klett Auer\04_Religion\006107_Reli-Reise_LB\02_Lieferung_vom_Verlag\Korrekturen\Korr_1\Bilder\S075006783_K06_KV04_Martinsgeschichten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00" cy="150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6" w:type="dxa"/>
            <w:tcBorders>
              <w:left w:val="single" w:sz="4" w:space="0" w:color="auto"/>
            </w:tcBorders>
            <w:vAlign w:val="center"/>
          </w:tcPr>
          <w:p w14:paraId="7EEC969E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555B381D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27848F2C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</w:tc>
      </w:tr>
      <w:tr w:rsidR="007D7530" w14:paraId="61429581" w14:textId="77777777" w:rsidTr="009F0DB5">
        <w:trPr>
          <w:trHeight w:val="26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6488B40" w14:textId="77777777" w:rsidR="009F0DB5" w:rsidRDefault="009F0DB5" w:rsidP="009F0DB5">
            <w:pPr>
              <w:pStyle w:val="ekvbild"/>
              <w:jc w:val="center"/>
            </w:pPr>
            <w:r>
              <w:drawing>
                <wp:inline distT="0" distB="0" distL="0" distR="0" wp14:anchorId="2301582E" wp14:editId="05A0992F">
                  <wp:extent cx="1915200" cy="1501200"/>
                  <wp:effectExtent l="0" t="0" r="8890" b="3810"/>
                  <wp:docPr id="2" name="Grafik 2" descr="Z:\Klett Auer\04_Religion\006107_Reli-Reise_LB\02_Lieferung_vom_Verlag\Korrekturen\Korr_1\Bilder\S075006783_K06_KV04_Martinsgeschichten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00" cy="150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6" w:type="dxa"/>
            <w:tcBorders>
              <w:left w:val="single" w:sz="4" w:space="0" w:color="auto"/>
            </w:tcBorders>
            <w:vAlign w:val="center"/>
          </w:tcPr>
          <w:p w14:paraId="0812FC75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5B6BBEB0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4F7F49E4" w14:textId="77777777" w:rsidR="007D7530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</w:tc>
      </w:tr>
      <w:tr w:rsidR="007D7530" w14:paraId="716C0745" w14:textId="77777777" w:rsidTr="009F0DB5">
        <w:trPr>
          <w:trHeight w:val="26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26E625C" w14:textId="77777777" w:rsidR="009F0DB5" w:rsidRDefault="009F0DB5" w:rsidP="009F0DB5">
            <w:pPr>
              <w:pStyle w:val="ekvbild"/>
              <w:jc w:val="center"/>
            </w:pPr>
            <w:r>
              <w:drawing>
                <wp:inline distT="0" distB="0" distL="0" distR="0" wp14:anchorId="7D214396" wp14:editId="002AD572">
                  <wp:extent cx="1915200" cy="1501200"/>
                  <wp:effectExtent l="0" t="0" r="8890" b="3810"/>
                  <wp:docPr id="4" name="Grafik 4" descr="Z:\Klett Auer\04_Religion\006107_Reli-Reise_LB\02_Lieferung_vom_Verlag\Korrekturen\Korr_1\Bilder\S075006783_K06_KV04_Martinsgeschichten_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00" cy="150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6" w:type="dxa"/>
            <w:tcBorders>
              <w:left w:val="single" w:sz="4" w:space="0" w:color="auto"/>
            </w:tcBorders>
            <w:vAlign w:val="center"/>
          </w:tcPr>
          <w:p w14:paraId="6FC03DDC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3D1203FA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772F6CC0" w14:textId="77777777" w:rsidR="007D7530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</w:tc>
      </w:tr>
      <w:tr w:rsidR="007D7530" w14:paraId="1C9140F0" w14:textId="77777777" w:rsidTr="009F0DB5">
        <w:trPr>
          <w:trHeight w:val="26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85FD647" w14:textId="77777777" w:rsidR="009F0DB5" w:rsidRDefault="009F0DB5" w:rsidP="009F0DB5">
            <w:pPr>
              <w:pStyle w:val="ekvbild"/>
              <w:jc w:val="center"/>
            </w:pPr>
            <w:r>
              <w:drawing>
                <wp:inline distT="0" distB="0" distL="0" distR="0" wp14:anchorId="064B24F3" wp14:editId="0BD52A0A">
                  <wp:extent cx="1915200" cy="1501200"/>
                  <wp:effectExtent l="0" t="0" r="8890" b="3810"/>
                  <wp:docPr id="5" name="Grafik 5" descr="Z:\Klett Auer\04_Religion\006107_Reli-Reise_LB\02_Lieferung_vom_Verlag\Korrekturen\Korr_1\Bilder\S075006783_K06_KV04_Martinsgeschichten_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00" cy="150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6" w:type="dxa"/>
            <w:tcBorders>
              <w:left w:val="single" w:sz="4" w:space="0" w:color="auto"/>
            </w:tcBorders>
            <w:vAlign w:val="center"/>
          </w:tcPr>
          <w:p w14:paraId="6FAC5781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41A5D76A" w14:textId="77777777" w:rsidR="006639BA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  <w:p w14:paraId="1245D88C" w14:textId="77777777" w:rsidR="007D7530" w:rsidRDefault="006639BA" w:rsidP="0091203B">
            <w:pPr>
              <w:pStyle w:val="ekvschreiblinie"/>
              <w:jc w:val="center"/>
            </w:pPr>
            <w:r>
              <w:t>_____________________________________</w:t>
            </w:r>
          </w:p>
        </w:tc>
      </w:tr>
    </w:tbl>
    <w:p w14:paraId="0B74F502" w14:textId="77777777" w:rsidR="007D7530" w:rsidRDefault="007D7530" w:rsidP="0091203B">
      <w:pPr>
        <w:pStyle w:val="ekvgrundtexthalbe"/>
      </w:pPr>
    </w:p>
    <w:p w14:paraId="20E7FB96" w14:textId="77777777" w:rsidR="00396424" w:rsidRDefault="00396424" w:rsidP="0091203B">
      <w:pPr>
        <w:pStyle w:val="ekvaufzhlung"/>
      </w:pPr>
      <w:r>
        <w:t>1.</w:t>
      </w:r>
      <w:r w:rsidR="0091203B">
        <w:tab/>
      </w:r>
      <w:r>
        <w:t>Schreibe neben die Bilder Sätze, die die Geschichte von St. Martin</w:t>
      </w:r>
    </w:p>
    <w:p w14:paraId="7EAB6342" w14:textId="77777777" w:rsidR="00396424" w:rsidRDefault="0091203B" w:rsidP="0091203B">
      <w:pPr>
        <w:pStyle w:val="ekvaufzhlung"/>
      </w:pPr>
      <w:r>
        <w:tab/>
      </w:r>
      <w:r w:rsidR="00396424">
        <w:t>erzählen.</w:t>
      </w:r>
    </w:p>
    <w:p w14:paraId="100BDCE8" w14:textId="77777777" w:rsidR="001C246D" w:rsidRDefault="00396424" w:rsidP="0091203B">
      <w:pPr>
        <w:pStyle w:val="ekvaufzhlung"/>
      </w:pPr>
      <w:r>
        <w:t>2.</w:t>
      </w:r>
      <w:r w:rsidR="0091203B">
        <w:tab/>
      </w:r>
      <w:r>
        <w:t>Du kannst mit deinem Ergebnis ein Büchlein zur Geschichte erstellen.</w:t>
      </w:r>
    </w:p>
    <w:sectPr w:rsidR="001C246D" w:rsidSect="00054A93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C6EE3" w14:textId="77777777" w:rsidR="001E2BE6" w:rsidRDefault="001E2BE6" w:rsidP="003C599D">
      <w:pPr>
        <w:spacing w:line="240" w:lineRule="auto"/>
      </w:pPr>
      <w:r>
        <w:separator/>
      </w:r>
    </w:p>
  </w:endnote>
  <w:endnote w:type="continuationSeparator" w:id="0">
    <w:p w14:paraId="5C58B270" w14:textId="77777777" w:rsidR="001E2BE6" w:rsidRDefault="001E2BE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30CF96F7" w14:textId="77777777" w:rsidTr="006B2D23">
      <w:trPr>
        <w:trHeight w:hRule="exact" w:val="680"/>
      </w:trPr>
      <w:tc>
        <w:tcPr>
          <w:tcW w:w="1131" w:type="dxa"/>
          <w:noWrap/>
        </w:tcPr>
        <w:p w14:paraId="28B9294A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ADE4FB2" wp14:editId="3DA467F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271D14D" w14:textId="77777777" w:rsidR="00193A18" w:rsidRPr="00913892" w:rsidRDefault="00193A18" w:rsidP="00610655">
          <w:pPr>
            <w:pStyle w:val="ekvpagina"/>
          </w:pPr>
          <w:r w:rsidRPr="00913892">
            <w:t>© Ernst Klett Verlag GmbH, Stuttgart 20</w:t>
          </w:r>
          <w:r w:rsidR="00610655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3775382" w14:textId="77777777" w:rsidR="00610655" w:rsidRDefault="00507E0B" w:rsidP="00610655">
          <w:pPr>
            <w:pStyle w:val="ekvquelle"/>
          </w:pPr>
          <w:r>
            <w:t>Autoren</w:t>
          </w:r>
          <w:r w:rsidR="00610655">
            <w:t>: Sabine Grünschläger-Brenneke, Micaela Röse</w:t>
          </w:r>
        </w:p>
        <w:p w14:paraId="53CB8894" w14:textId="09A4D5DA" w:rsidR="00193A18" w:rsidRPr="00913892" w:rsidRDefault="00CB07F5" w:rsidP="0026455C">
          <w:pPr>
            <w:pStyle w:val="ekvquelle"/>
          </w:pPr>
          <w:r w:rsidRPr="00CB07F5">
            <w:t>Illustrationen: Helga Merkle</w:t>
          </w:r>
          <w:r w:rsidR="00CD39C6">
            <w:t>,</w:t>
          </w:r>
          <w:r w:rsidR="0026455C">
            <w:t xml:space="preserve"> </w:t>
          </w:r>
          <w:r w:rsidR="0026455C">
            <w:t>Albershausen</w:t>
          </w:r>
        </w:p>
      </w:tc>
      <w:tc>
        <w:tcPr>
          <w:tcW w:w="397" w:type="dxa"/>
        </w:tcPr>
        <w:p w14:paraId="42437440" w14:textId="77777777" w:rsidR="00193A18" w:rsidRPr="00913892" w:rsidRDefault="00193A18" w:rsidP="00913892">
          <w:pPr>
            <w:pStyle w:val="ekvpagina"/>
          </w:pPr>
        </w:p>
      </w:tc>
    </w:tr>
  </w:tbl>
  <w:p w14:paraId="26DF41C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A867B" w14:textId="77777777" w:rsidR="001E2BE6" w:rsidRDefault="001E2BE6" w:rsidP="003C599D">
      <w:pPr>
        <w:spacing w:line="240" w:lineRule="auto"/>
      </w:pPr>
      <w:r>
        <w:separator/>
      </w:r>
    </w:p>
  </w:footnote>
  <w:footnote w:type="continuationSeparator" w:id="0">
    <w:p w14:paraId="7AB6C0A4" w14:textId="77777777" w:rsidR="001E2BE6" w:rsidRDefault="001E2BE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7A8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46D"/>
    <w:rsid w:val="001C3792"/>
    <w:rsid w:val="001D2674"/>
    <w:rsid w:val="001D39FD"/>
    <w:rsid w:val="001E2BE6"/>
    <w:rsid w:val="001E485B"/>
    <w:rsid w:val="001F1E3D"/>
    <w:rsid w:val="001F257D"/>
    <w:rsid w:val="001F53F1"/>
    <w:rsid w:val="0020055A"/>
    <w:rsid w:val="00201AA1"/>
    <w:rsid w:val="00202CC0"/>
    <w:rsid w:val="00205239"/>
    <w:rsid w:val="0021213C"/>
    <w:rsid w:val="00216D91"/>
    <w:rsid w:val="00222509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455C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96424"/>
    <w:rsid w:val="003A1A19"/>
    <w:rsid w:val="003A5B0C"/>
    <w:rsid w:val="003B2984"/>
    <w:rsid w:val="003C39DC"/>
    <w:rsid w:val="003C599D"/>
    <w:rsid w:val="003D03ED"/>
    <w:rsid w:val="003D70F5"/>
    <w:rsid w:val="003E1DBA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07E0B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10655"/>
    <w:rsid w:val="006201CB"/>
    <w:rsid w:val="00622F6B"/>
    <w:rsid w:val="00627765"/>
    <w:rsid w:val="00646426"/>
    <w:rsid w:val="0064692C"/>
    <w:rsid w:val="00653F68"/>
    <w:rsid w:val="0065576E"/>
    <w:rsid w:val="006639BA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68D1"/>
    <w:rsid w:val="00787700"/>
    <w:rsid w:val="00793822"/>
    <w:rsid w:val="007A2F5A"/>
    <w:rsid w:val="007A5AA1"/>
    <w:rsid w:val="007A79E2"/>
    <w:rsid w:val="007B7867"/>
    <w:rsid w:val="007D186F"/>
    <w:rsid w:val="007D7530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5A34"/>
    <w:rsid w:val="008576F6"/>
    <w:rsid w:val="00857713"/>
    <w:rsid w:val="00860B9E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13B5"/>
    <w:rsid w:val="008E1A44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03B"/>
    <w:rsid w:val="00912A0A"/>
    <w:rsid w:val="00913471"/>
    <w:rsid w:val="00913598"/>
    <w:rsid w:val="00913892"/>
    <w:rsid w:val="009215E3"/>
    <w:rsid w:val="00933683"/>
    <w:rsid w:val="00936CF0"/>
    <w:rsid w:val="00940566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C79E0"/>
    <w:rsid w:val="009D08F7"/>
    <w:rsid w:val="009E0436"/>
    <w:rsid w:val="009E17E1"/>
    <w:rsid w:val="009E45C5"/>
    <w:rsid w:val="009E47B1"/>
    <w:rsid w:val="009F003E"/>
    <w:rsid w:val="009F0109"/>
    <w:rsid w:val="009F0DB5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0B08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27AA1"/>
    <w:rsid w:val="00B31F29"/>
    <w:rsid w:val="00B32DAF"/>
    <w:rsid w:val="00B345A7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3234"/>
    <w:rsid w:val="00BC14E5"/>
    <w:rsid w:val="00BC2CD2"/>
    <w:rsid w:val="00BC6483"/>
    <w:rsid w:val="00BC69E3"/>
    <w:rsid w:val="00BC7335"/>
    <w:rsid w:val="00BD542D"/>
    <w:rsid w:val="00BD6E66"/>
    <w:rsid w:val="00BE1962"/>
    <w:rsid w:val="00BE4821"/>
    <w:rsid w:val="00BE67A8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07F5"/>
    <w:rsid w:val="00CB27C6"/>
    <w:rsid w:val="00CB463B"/>
    <w:rsid w:val="00CB5B82"/>
    <w:rsid w:val="00CB782D"/>
    <w:rsid w:val="00CC54E0"/>
    <w:rsid w:val="00CC65A8"/>
    <w:rsid w:val="00CD39C6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01F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29C7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0679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04443D"/>
  <w15:docId w15:val="{738236A0-7E28-4A6B-AD3D-1EECB6AB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5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k773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13</cp:revision>
  <cp:lastPrinted>2016-12-08T14:25:00Z</cp:lastPrinted>
  <dcterms:created xsi:type="dcterms:W3CDTF">2020-05-09T05:57:00Z</dcterms:created>
  <dcterms:modified xsi:type="dcterms:W3CDTF">2020-09-10T12:45:00Z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