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2E67F1">
            <w:pPr>
              <w:pStyle w:val="ekvkvnummer"/>
            </w:pPr>
            <w:r>
              <w:t xml:space="preserve">KV </w:t>
            </w:r>
            <w:r w:rsidR="002E67F1">
              <w:t>117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B13EB6" w:rsidRDefault="00B13EB6" w:rsidP="0057469C">
      <w:pPr>
        <w:pStyle w:val="ekvue1arial"/>
      </w:pPr>
      <w:bookmarkStart w:id="0" w:name="bmStart"/>
      <w:bookmarkEnd w:id="0"/>
      <w:r>
        <w:t>S</w:t>
      </w:r>
      <w:r w:rsidR="00314C13">
        <w:t>ankt</w:t>
      </w:r>
      <w:r>
        <w:t>-Martin-Fensterbild</w:t>
      </w:r>
    </w:p>
    <w:p w:rsidR="00FF102F" w:rsidRPr="00FF102F" w:rsidRDefault="00FF102F" w:rsidP="00FF102F"/>
    <w:p w:rsidR="00B13EB6" w:rsidRDefault="00FF102F" w:rsidP="00FF102F">
      <w:pPr>
        <w:pStyle w:val="ekvbild"/>
      </w:pPr>
      <w:r>
        <w:rPr>
          <w:lang w:eastAsia="de-DE"/>
        </w:rPr>
        <w:drawing>
          <wp:inline distT="0" distB="0" distL="0" distR="0">
            <wp:extent cx="3885718" cy="5457372"/>
            <wp:effectExtent l="0" t="0" r="635" b="0"/>
            <wp:docPr id="1" name="Grafik 1" descr="C:\Users\arnold\Desktop\MATERIAL_HOMEOFFICE\Schulbuch\006107_Reli-Reise_LB\01_Bilder\S229006008_10_KV_19_Marti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2294"/>
                    <a:stretch/>
                  </pic:blipFill>
                  <pic:spPr bwMode="auto">
                    <a:xfrm>
                      <a:off x="0" y="0"/>
                      <a:ext cx="3886387" cy="5458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102F" w:rsidRDefault="00FF102F" w:rsidP="00FF102F">
      <w:pPr>
        <w:pStyle w:val="ekvgrundtexthalbe"/>
      </w:pPr>
    </w:p>
    <w:p w:rsidR="00B13EB6" w:rsidRDefault="00B13EB6" w:rsidP="001F06E8">
      <w:r>
        <w:t>Male dieses Bild aus und schreibe eine kurze Geschichte dazu.</w:t>
      </w:r>
    </w:p>
    <w:p w:rsidR="00B13EB6" w:rsidRDefault="00B13EB6" w:rsidP="00FF102F">
      <w:pPr>
        <w:pStyle w:val="ekvquelle"/>
      </w:pPr>
    </w:p>
    <w:p w:rsidR="00B13EB6" w:rsidRDefault="00314C13" w:rsidP="001F06E8">
      <w:r>
        <w:t>O</w:t>
      </w:r>
      <w:r w:rsidR="00B13EB6">
        <w:t>der</w:t>
      </w:r>
      <w:r>
        <w:t>:</w:t>
      </w:r>
      <w:r w:rsidR="00B13EB6">
        <w:t xml:space="preserve"> </w:t>
      </w:r>
    </w:p>
    <w:p w:rsidR="00B13EB6" w:rsidRDefault="00B13EB6" w:rsidP="00FF102F">
      <w:pPr>
        <w:pStyle w:val="ekvquelle"/>
      </w:pPr>
    </w:p>
    <w:p w:rsidR="00B13EB6" w:rsidRDefault="00B13EB6" w:rsidP="001F06E8">
      <w:r>
        <w:t>Schneide oder prickle die weißen Felder aus.</w:t>
      </w:r>
    </w:p>
    <w:p w:rsidR="00B13EB6" w:rsidRDefault="00B13EB6" w:rsidP="001F06E8">
      <w:r>
        <w:t>Klebe dann bun</w:t>
      </w:r>
      <w:r w:rsidR="00FF102F">
        <w:t>tes Transparentpapier dahinter.</w:t>
      </w:r>
    </w:p>
    <w:p w:rsidR="00B13EB6" w:rsidRDefault="00B13EB6" w:rsidP="001F06E8">
      <w:r>
        <w:t>So erhältst du ein Fensterbild.</w:t>
      </w:r>
    </w:p>
    <w:p w:rsidR="00B13EB6" w:rsidRDefault="00B13EB6" w:rsidP="00FF102F">
      <w:pPr>
        <w:pStyle w:val="ekvquelle"/>
      </w:pPr>
    </w:p>
    <w:p w:rsidR="00B13EB6" w:rsidRDefault="00314C13" w:rsidP="001F06E8">
      <w:r>
        <w:t>O</w:t>
      </w:r>
      <w:r w:rsidR="00B13EB6">
        <w:t>der</w:t>
      </w:r>
      <w:r>
        <w:t>:</w:t>
      </w:r>
    </w:p>
    <w:p w:rsidR="00B13EB6" w:rsidRDefault="00B13EB6" w:rsidP="00FF102F">
      <w:pPr>
        <w:pStyle w:val="ekvquelle"/>
      </w:pPr>
    </w:p>
    <w:p w:rsidR="00B13EB6" w:rsidRDefault="00B13EB6" w:rsidP="001F06E8">
      <w:r>
        <w:t>Male das Bi</w:t>
      </w:r>
      <w:r w:rsidR="00FF102F">
        <w:t>ld an und bestreiche es mit Öl.</w:t>
      </w:r>
    </w:p>
    <w:p w:rsidR="0058635A" w:rsidRDefault="00B13EB6" w:rsidP="001F06E8">
      <w:r>
        <w:t>Das wird ein schönes Fensterbild.</w:t>
      </w:r>
    </w:p>
    <w:sectPr w:rsidR="0058635A" w:rsidSect="0005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098" w:rsidRDefault="003C6098" w:rsidP="003C599D">
      <w:pPr>
        <w:spacing w:line="240" w:lineRule="auto"/>
      </w:pPr>
      <w:r>
        <w:separator/>
      </w:r>
    </w:p>
  </w:endnote>
  <w:endnote w:type="continuationSeparator" w:id="0">
    <w:p w:rsidR="003C6098" w:rsidRDefault="003C609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C71" w:rsidRDefault="00867C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</w:t>
          </w:r>
          <w:r w:rsidR="00867C71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867C71" w:rsidRDefault="003D4F09" w:rsidP="00867C71">
          <w:pPr>
            <w:pStyle w:val="ekvquelle"/>
          </w:pPr>
          <w:r>
            <w:t>Autoren</w:t>
          </w:r>
          <w:r w:rsidR="00867C71">
            <w:t>: Sabine Grünschläger-Brenneke, Micaela Röse</w:t>
          </w:r>
        </w:p>
        <w:p w:rsidR="00867C71" w:rsidRDefault="003D4F09" w:rsidP="00867C71">
          <w:pPr>
            <w:pStyle w:val="ekvquelle"/>
          </w:pPr>
          <w:r>
            <w:t>Illustrationen</w:t>
          </w:r>
          <w:r w:rsidR="00867C71">
            <w:t xml:space="preserve">: </w:t>
          </w:r>
          <w:r w:rsidR="0064411D">
            <w:t>Liliane Oser, Hamburg</w:t>
          </w:r>
        </w:p>
        <w:p w:rsidR="00193A18" w:rsidRPr="00913892" w:rsidRDefault="00193A18" w:rsidP="00F5248B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C71" w:rsidRDefault="00867C7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098" w:rsidRDefault="003C6098" w:rsidP="003C599D">
      <w:pPr>
        <w:spacing w:line="240" w:lineRule="auto"/>
      </w:pPr>
      <w:r>
        <w:separator/>
      </w:r>
    </w:p>
  </w:footnote>
  <w:footnote w:type="continuationSeparator" w:id="0">
    <w:p w:rsidR="003C6098" w:rsidRDefault="003C609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C71" w:rsidRDefault="00867C7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C71" w:rsidRDefault="00867C7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C71" w:rsidRDefault="00867C7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3EB6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1465A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06E8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E67F1"/>
    <w:rsid w:val="002F1328"/>
    <w:rsid w:val="002F1BF6"/>
    <w:rsid w:val="00302866"/>
    <w:rsid w:val="00303749"/>
    <w:rsid w:val="00304833"/>
    <w:rsid w:val="00313596"/>
    <w:rsid w:val="00313FD8"/>
    <w:rsid w:val="00314C13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C6098"/>
    <w:rsid w:val="003D03ED"/>
    <w:rsid w:val="003D4F09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210"/>
    <w:rsid w:val="004A66C3"/>
    <w:rsid w:val="004A66CF"/>
    <w:rsid w:val="004F4C1E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69C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411D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7C7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0286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9F3199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3EB6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B5CDC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102F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402DD58-E821-40FA-B0E5-4F7C113C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1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wk773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9</cp:revision>
  <cp:lastPrinted>2016-12-08T14:25:00Z</cp:lastPrinted>
  <dcterms:created xsi:type="dcterms:W3CDTF">2020-05-09T05:49:00Z</dcterms:created>
  <dcterms:modified xsi:type="dcterms:W3CDTF">2020-08-07T14:44:00Z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1.01</vt:lpwstr>
  </property>
</Properties>
</file>