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C34FD">
            <w:pPr>
              <w:pStyle w:val="ekvkvnummer"/>
            </w:pPr>
            <w:r>
              <w:t xml:space="preserve">KV </w:t>
            </w:r>
            <w:r w:rsidR="00CC34FD">
              <w:t>118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72290" w:rsidRDefault="00572290" w:rsidP="008F4F4B">
      <w:pPr>
        <w:pStyle w:val="ekvue1arial"/>
      </w:pPr>
      <w:bookmarkStart w:id="0" w:name="bmStart"/>
      <w:bookmarkEnd w:id="0"/>
      <w:r>
        <w:t>Eine Martinslegende</w:t>
      </w:r>
    </w:p>
    <w:p w:rsidR="00572290" w:rsidRPr="00194256" w:rsidRDefault="00572290" w:rsidP="00194256">
      <w:bookmarkStart w:id="1" w:name="_GoBack"/>
      <w:bookmarkEnd w:id="1"/>
    </w:p>
    <w:p w:rsidR="00572290" w:rsidRDefault="00572290" w:rsidP="00572290">
      <w:r>
        <w:t>Römische Soldaten waren auf dem Weg in die Kaserne.</w:t>
      </w:r>
    </w:p>
    <w:p w:rsidR="00572290" w:rsidRDefault="00572290" w:rsidP="00572290">
      <w:r>
        <w:t>Sie freuten sich schon auf das warme Quartier.</w:t>
      </w:r>
    </w:p>
    <w:p w:rsidR="00572290" w:rsidRDefault="00572290" w:rsidP="00572290">
      <w:r>
        <w:t xml:space="preserve">Der Wind trieb den Schnee vor sich her. Und es war bitterkalt. </w:t>
      </w:r>
    </w:p>
    <w:p w:rsidR="00572290" w:rsidRDefault="00572290" w:rsidP="00572290">
      <w:r>
        <w:t>Der Soldat Martin zog seinen Mantel noch fester um sich.</w:t>
      </w:r>
    </w:p>
    <w:p w:rsidR="00572290" w:rsidRDefault="00572290" w:rsidP="00572290">
      <w:r>
        <w:t>Die anderen Soldaten waren schon in der Stadt verschwunden.</w:t>
      </w:r>
    </w:p>
    <w:p w:rsidR="00572290" w:rsidRDefault="00572290" w:rsidP="00572290">
      <w:pPr>
        <w:pStyle w:val="ekvgrundtexthalbe"/>
      </w:pPr>
    </w:p>
    <w:p w:rsidR="00572290" w:rsidRDefault="00572290" w:rsidP="00572290">
      <w:r>
        <w:t>Als er durch das Stadttor ritt, fiel sein Blick auf einen Mann,</w:t>
      </w:r>
    </w:p>
    <w:p w:rsidR="00572290" w:rsidRDefault="00572290" w:rsidP="00572290">
      <w:r>
        <w:t xml:space="preserve">der ihm seine rot gefrorenen Hände entgegenstreckte. </w:t>
      </w:r>
    </w:p>
    <w:p w:rsidR="00572290" w:rsidRDefault="00572290" w:rsidP="00572290">
      <w:r>
        <w:t xml:space="preserve">Der Mann, der da vor ihm auf der Straße kniete, zitterte vor Kälte. </w:t>
      </w:r>
    </w:p>
    <w:p w:rsidR="00572290" w:rsidRDefault="00572290" w:rsidP="00572290">
      <w:r>
        <w:t>Martin dachte: Meine Kameraden haben ihn wohl nicht gesehen.</w:t>
      </w:r>
    </w:p>
    <w:p w:rsidR="00572290" w:rsidRDefault="00572290" w:rsidP="00572290">
      <w:r>
        <w:t xml:space="preserve">Martin stieg vom Pferd. </w:t>
      </w:r>
    </w:p>
    <w:p w:rsidR="00572290" w:rsidRDefault="00572290" w:rsidP="00572290">
      <w:pPr>
        <w:pStyle w:val="ekvgrundtexthalbe"/>
      </w:pPr>
    </w:p>
    <w:p w:rsidR="00572290" w:rsidRDefault="00572290" w:rsidP="00572290">
      <w:r>
        <w:t xml:space="preserve">Er sagte sich: </w:t>
      </w:r>
    </w:p>
    <w:p w:rsidR="00572290" w:rsidRDefault="00572290" w:rsidP="00572290">
      <w:r>
        <w:t>„In seinen dünnen Kleidern erfriert der Mann.</w:t>
      </w:r>
    </w:p>
    <w:p w:rsidR="00572290" w:rsidRDefault="00572290" w:rsidP="00572290">
      <w:r>
        <w:t>Und mein Mantel reicht für zwei.“</w:t>
      </w:r>
    </w:p>
    <w:p w:rsidR="00572290" w:rsidRDefault="00572290" w:rsidP="00572290">
      <w:pPr>
        <w:pStyle w:val="ekvgrundtexthalbe"/>
      </w:pPr>
    </w:p>
    <w:p w:rsidR="00572290" w:rsidRDefault="00572290" w:rsidP="00572290">
      <w:r>
        <w:t xml:space="preserve">Martin legte seinen Mantel ab, zog sein Schwert  </w:t>
      </w:r>
    </w:p>
    <w:p w:rsidR="00572290" w:rsidRDefault="00572290" w:rsidP="00572290">
      <w:r>
        <w:t>und schnitt ihn in der Mitte durch.</w:t>
      </w:r>
    </w:p>
    <w:p w:rsidR="00572290" w:rsidRDefault="00572290" w:rsidP="00572290">
      <w:r>
        <w:t>Die eine Hälfte reichte er dem Mann und sprach:</w:t>
      </w:r>
    </w:p>
    <w:p w:rsidR="00572290" w:rsidRDefault="00572290" w:rsidP="00572290">
      <w:r>
        <w:t>„Ein Soldatenmantel ist ein gutes Mittel gegen die Kälte.</w:t>
      </w:r>
    </w:p>
    <w:p w:rsidR="00572290" w:rsidRDefault="00572290" w:rsidP="00572290">
      <w:r>
        <w:t>Das weiß ich aus Erfahrung. Deine Hälfte wird dich warmhalten.“</w:t>
      </w:r>
    </w:p>
    <w:p w:rsidR="00572290" w:rsidRDefault="00572290" w:rsidP="00572290">
      <w:r>
        <w:t>Glücklich antwortete der Mann: „Soldat, ich danke dir.“</w:t>
      </w:r>
    </w:p>
    <w:p w:rsidR="00572290" w:rsidRDefault="00572290" w:rsidP="00572290">
      <w:pPr>
        <w:pStyle w:val="ekvgrundtexthalbe"/>
      </w:pPr>
    </w:p>
    <w:p w:rsidR="00572290" w:rsidRDefault="00572290" w:rsidP="00572290">
      <w:r>
        <w:t>Jeder hüllte sich in seine Mantelhälfte,</w:t>
      </w:r>
    </w:p>
    <w:p w:rsidR="0058635A" w:rsidRDefault="00572290" w:rsidP="00572290">
      <w:r>
        <w:t>und Martin ritt in die Kaserne.</w:t>
      </w:r>
    </w:p>
    <w:sectPr w:rsidR="005863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1D" w:rsidRDefault="00CA681D" w:rsidP="003C599D">
      <w:pPr>
        <w:spacing w:line="240" w:lineRule="auto"/>
      </w:pPr>
      <w:r>
        <w:separator/>
      </w:r>
    </w:p>
  </w:endnote>
  <w:endnote w:type="continuationSeparator" w:id="0">
    <w:p w:rsidR="00CA681D" w:rsidRDefault="00CA68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69" w:rsidRDefault="00855E6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855E69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55E69" w:rsidRDefault="00AE1DB7" w:rsidP="00855E69">
          <w:pPr>
            <w:pStyle w:val="ekvquelle"/>
          </w:pPr>
          <w:r>
            <w:t>Autoren</w:t>
          </w:r>
          <w:r w:rsidR="00855E69">
            <w:t>: Sabine Grünschläger-Brenneke, Micaela Röse</w:t>
          </w:r>
        </w:p>
        <w:p w:rsidR="00193A18" w:rsidRPr="00913892" w:rsidRDefault="00193A18" w:rsidP="00AE1DB7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69" w:rsidRDefault="00855E6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1D" w:rsidRDefault="00CA681D" w:rsidP="003C599D">
      <w:pPr>
        <w:spacing w:line="240" w:lineRule="auto"/>
      </w:pPr>
      <w:r>
        <w:separator/>
      </w:r>
    </w:p>
  </w:footnote>
  <w:footnote w:type="continuationSeparator" w:id="0">
    <w:p w:rsidR="00CA681D" w:rsidRDefault="00CA681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69" w:rsidRDefault="00855E6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69" w:rsidRDefault="00855E6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69" w:rsidRDefault="00855E6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90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4256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4EA5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290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1F49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5E69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4F4B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405E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1DB7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6AD5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681D"/>
    <w:rsid w:val="00CB27C6"/>
    <w:rsid w:val="00CB463B"/>
    <w:rsid w:val="00CB5B82"/>
    <w:rsid w:val="00CB782D"/>
    <w:rsid w:val="00CC34F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1DE9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ld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2020-05-09T05:51:00Z</dcterms:created>
  <dcterms:modified xsi:type="dcterms:W3CDTF">2020-06-07T19:18:00Z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