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6F5F4E">
        <w:trPr>
          <w:trHeight w:hRule="exact" w:val="510"/>
        </w:trPr>
        <w:tc>
          <w:tcPr>
            <w:tcW w:w="1243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6F5F4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FB59FB" w:rsidRPr="00BF17F2" w:rsidRDefault="003D679A" w:rsidP="00B94CCE">
            <w:pPr>
              <w:pStyle w:val="ekvue1arial"/>
            </w:pPr>
            <w:r>
              <w:t xml:space="preserve">Checkliste </w:t>
            </w:r>
            <w:r w:rsidR="00B94CCE">
              <w:t>Hefter</w:t>
            </w:r>
          </w:p>
        </w:tc>
      </w:tr>
    </w:tbl>
    <w:p w:rsidR="008E2194" w:rsidRDefault="008E2194" w:rsidP="00D60378">
      <w:bookmarkStart w:id="0" w:name="bmStart"/>
      <w:bookmarkEnd w:id="0"/>
    </w:p>
    <w:tbl>
      <w:tblPr>
        <w:tblStyle w:val="Tabellenraster"/>
        <w:tblW w:w="623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386"/>
      </w:tblGrid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D45A81" w:rsidP="000D34B8">
            <w:pPr>
              <w:spacing w:line="360" w:lineRule="auto"/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595E7B15" wp14:editId="18A4BE5B">
                  <wp:simplePos x="0" y="0"/>
                  <wp:positionH relativeFrom="column">
                    <wp:posOffset>3470910</wp:posOffset>
                  </wp:positionH>
                  <wp:positionV relativeFrom="paragraph">
                    <wp:posOffset>248920</wp:posOffset>
                  </wp:positionV>
                  <wp:extent cx="1913255" cy="1666875"/>
                  <wp:effectExtent l="0" t="0" r="0" b="952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34B8">
              <w:t>Es gibt ein Deckblatt.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Alle Arbeitsblätter sind vorhanden.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Das Inhaltsverzeichnis ist vollständig.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Jedes Blatt hat eine Überschrift.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Auf jedem Blatt steht das Datum.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Auf jedem Blatt steht die Seitenzahl.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Die Arbeitsblätter sehen ordentlich aus.</w:t>
            </w:r>
          </w:p>
        </w:tc>
      </w:tr>
    </w:tbl>
    <w:p w:rsidR="003D679A" w:rsidRDefault="003D679A" w:rsidP="00D60378"/>
    <w:p w:rsidR="00386A1A" w:rsidRDefault="00386A1A" w:rsidP="00D60378"/>
    <w:p w:rsidR="006F5F4E" w:rsidRDefault="00556A0B" w:rsidP="00D60378">
      <w:r>
        <w:rPr>
          <w:color w:val="FFFFFF" w:themeColor="background1"/>
          <w:lang w:eastAsia="de-DE"/>
        </w:rPr>
        <w:drawing>
          <wp:anchor distT="0" distB="0" distL="0" distR="0" simplePos="0" relativeHeight="251664384" behindDoc="0" locked="0" layoutInCell="0" allowOverlap="1" wp14:anchorId="70E059E3" wp14:editId="69E55ACA">
            <wp:simplePos x="0" y="0"/>
            <wp:positionH relativeFrom="page">
              <wp:posOffset>7034055</wp:posOffset>
            </wp:positionH>
            <wp:positionV relativeFrom="page">
              <wp:posOffset>4994459</wp:posOffset>
            </wp:positionV>
            <wp:extent cx="253348" cy="202768"/>
            <wp:effectExtent l="38100" t="57150" r="13970" b="45085"/>
            <wp:wrapNone/>
            <wp:docPr id="29" name="Grafik 29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0000" flipH="1">
                      <a:off x="0" y="0"/>
                      <a:ext cx="257525" cy="20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6909435</wp:posOffset>
                </wp:positionH>
                <wp:positionV relativeFrom="paragraph">
                  <wp:posOffset>803275</wp:posOffset>
                </wp:positionV>
                <wp:extent cx="356235" cy="8914130"/>
                <wp:effectExtent l="47625" t="62230" r="53340" b="62865"/>
                <wp:wrapNone/>
                <wp:docPr id="12" name="Gruppier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35" cy="8914130"/>
                          <a:chOff x="11061" y="1265"/>
                          <a:chExt cx="561" cy="14038"/>
                        </a:xfrm>
                      </wpg:grpSpPr>
                      <pic:pic xmlns:pic="http://schemas.openxmlformats.org/drawingml/2006/picture">
                        <pic:nvPicPr>
                          <pic:cNvPr id="13" name="Picture 11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265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5794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8059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2589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5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4854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3529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0000" flipH="1">
                            <a:off x="11061" y="10324"/>
                            <a:ext cx="561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2" o:spid="_x0000_s1026" style="position:absolute;margin-left:544.05pt;margin-top:63.25pt;width:28.05pt;height:701.9pt;z-index:251662336" coordorigin="11061,1265" coordsize="561,1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Schere" style="position:absolute;left:11061;top:1265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E0TPBAAAA2wAAAA8AAABkcnMvZG93bnJldi54bWxET91qwjAUvh/4DuEMvJvpLBtSm4oMhI3B&#10;oLYPcGyOTbE5qU1m69svg8Huzsf3e/LdbHtxo9F3jhU8rxIQxI3THbcK6urwtAHhA7LG3jEpuJOH&#10;XbF4yDHTbuKSbsfQihjCPkMFJoQhk9I3hiz6lRuII3d2o8UQ4dhKPeIUw20v10nyKi12HBsMDvRm&#10;qLkcv62CFzp8lXLdSr6eS51+8MlU9adSy8d5vwURaA7/4j/3u47zU/j9JR4gi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iE0TPBAAAA2wAAAA8AAAAAAAAAAAAAAAAAnwIA&#10;AGRycy9kb3ducmV2LnhtbFBLBQYAAAAABAAEAPcAAACNAwAAAAA=&#10;">
                  <v:imagedata r:id="rId10" o:title="Schere"/>
                </v:shape>
                <v:shape id="Picture 12" o:spid="_x0000_s1028" type="#_x0000_t75" alt="Schere" style="position:absolute;left:11061;top:5794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tSUe/AAAA2wAAAA8AAABkcnMvZG93bnJldi54bWxET9uKwjAQfRf8hzDCvmmqu4pUo4ggKAsL&#10;rX7A2IxNsZnUJmr9+83Cgm9zONdZrjtbiwe1vnKsYDxKQBAXTldcKjgdd8M5CB+QNdaOScGLPKxX&#10;/d4SU+2enNEjD6WIIexTVGBCaFIpfWHIoh+5hjhyF9daDBG2pdQtPmO4reUkSWbSYsWxwWBDW0PF&#10;Nb9bBVPa/WRyUkq+XTL9eeCzOZ6+lfoYdJsFiEBdeIv/3Xsd53/B3y/xALn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3bUlHvwAAANsAAAAPAAAAAAAAAAAAAAAAAJ8CAABk&#10;cnMvZG93bnJldi54bWxQSwUGAAAAAAQABAD3AAAAiwMAAAAA&#10;">
                  <v:imagedata r:id="rId10" o:title="Schere"/>
                </v:shape>
                <v:shape id="Picture 13" o:spid="_x0000_s1029" type="#_x0000_t75" alt="Schere" style="position:absolute;left:11061;top:8059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h7NzAAAAA2wAAAA8AAABkcnMvZG93bnJldi54bWxET91qwjAUvhd8h3AE7zRV6ZDOKGMgbAyE&#10;2j7AWXNsypqT2mS2e3sjCLs7H9/v2R1G24ob9b5xrGC1TEAQV043XCsoi+NiC8IHZI2tY1LwRx4O&#10;++lkh5l2A+d0O4daxBD2GSowIXSZlL4yZNEvXUccuYvrLYYI+1rqHocYblu5TpIXabHh2GCwo3dD&#10;1c/51ypI6XjK5bqWfL3kevPJ36Yov5Saz8a3VxCBxvAvfro/dJyfwuOXeIDc3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CHs3MAAAADbAAAADwAAAAAAAAAAAAAAAACfAgAA&#10;ZHJzL2Rvd25yZXYueG1sUEsFBgAAAAAEAAQA9wAAAIwDAAAAAA==&#10;">
                  <v:imagedata r:id="rId10" o:title="Schere"/>
                </v:shape>
                <v:shape id="Picture 14" o:spid="_x0000_s1030" type="#_x0000_t75" alt="Schere" style="position:absolute;left:11061;top:12589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zcqvAAAAA2wAAAA8AAABkcnMvZG93bnJldi54bWxET91qwjAUvhd8h3AE7zRVUaQzyhAKG4NB&#10;qw9w1hybsuakNrHt3n4RBrs7H9/vOZxG24ieOl87VrBaJiCIS6drrhRcL9liD8IHZI2NY1LwQx5O&#10;x+nkgKl2A+fUF6ESMYR9igpMCG0qpS8NWfRL1xJH7uY6iyHCrpK6wyGG20auk2QnLdYcGwy2dDZU&#10;fhcPq2BL2Wcu15Xk+y3Xm3f+Mpfrh1Lz2fj6AiLQGP7Ff+43Hefv4PlLPEAe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PNyq8AAAADbAAAADwAAAAAAAAAAAAAAAACfAgAA&#10;ZHJzL2Rvd25yZXYueG1sUEsFBgAAAAAEAAQA9wAAAIwDAAAAAA==&#10;">
                  <v:imagedata r:id="rId10" o:title="Schere"/>
                </v:shape>
                <v:shape id="Picture 15" o:spid="_x0000_s1031" type="#_x0000_t75" alt="Schere" style="position:absolute;left:11061;top:14854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/1zC/AAAA2wAAAA8AAABkcnMvZG93bnJldi54bWxET9uKwjAQfRf8hzDCvmmqy6pUo4ggKAsL&#10;rX7A2IxNsZnUJmr9+83Cgm9zONdZrjtbiwe1vnKsYDxKQBAXTldcKjgdd8M5CB+QNdaOScGLPKxX&#10;/d4SU+2enNEjD6WIIexTVGBCaFIpfWHIoh+5hjhyF9daDBG2pdQtPmO4reUkSabSYsWxwWBDW0PF&#10;Nb9bBV+0+8nkpJR8u2T688Bnczx9K/Ux6DYLEIG68Bb/u/c6zp/B3y/xALn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v9cwvwAAANsAAAAPAAAAAAAAAAAAAAAAAJ8CAABk&#10;cnMvZG93bnJldi54bWxQSwUGAAAAAAQABAD3AAAAiwMAAAAA&#10;">
                  <v:imagedata r:id="rId10" o:title="Schere"/>
                </v:shape>
                <v:shape id="Picture 16" o:spid="_x0000_s1032" type="#_x0000_t75" alt="Schere" style="position:absolute;left:11061;top:3529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gQ0LCAAAA2wAAAA8AAABkcnMvZG93bnJldi54bWxEj9FqwkAQRd8L/sMyQt/qRosi0VWkICiF&#10;QtQPGLNjNpidjdmtpn/feRB8m+HeuffMct37Rt2pi3VgA+NRBoq4DLbmysDpuP2Yg4oJ2WITmAz8&#10;UYT1avC2xNyGBxd0P6RKSQjHHA24lNpc61g68hhHoSUW7RI6j0nWrtK2w4eE+0ZPsmymPdYsDQ5b&#10;+nJUXg+/3sCUtj+FnlSab5fCfu757I6nb2Peh/1mASpRn17m5/XOCr7Ayi8ygF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IENCwgAAANsAAAAPAAAAAAAAAAAAAAAAAJ8C&#10;AABkcnMvZG93bnJldi54bWxQSwUGAAAAAAQABAD3AAAAjgMAAAAA&#10;">
                  <v:imagedata r:id="rId10" o:title="Schere"/>
                </v:shape>
                <v:shape id="Picture 17" o:spid="_x0000_s1033" type="#_x0000_t75" alt="Schere" style="position:absolute;left:11061;top:10324;width:561;height:449;rotation:2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s5tm/AAAA2wAAAA8AAABkcnMvZG93bnJldi54bWxET9uKwjAQfRf8hzDCvmmqy4pWo4ggKAsL&#10;rX7A2IxNsZnUJmr9+83Cgm9zONdZrjtbiwe1vnKsYDxKQBAXTldcKjgdd8MZCB+QNdaOScGLPKxX&#10;/d4SU+2enNEjD6WIIexTVGBCaFIpfWHIoh+5hjhyF9daDBG2pdQtPmO4reUkSabSYsWxwWBDW0PF&#10;Nb9bBV+0+8nkpJR8u2T688Bnczx9K/Ux6DYLEIG68Bb/u/c6zp/D3y/xALn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bObZvwAAANsAAAAPAAAAAAAAAAAAAAAAAJ8CAABk&#10;cnMvZG93bnJldi54bWxQSwUGAAAAAAQABAD3AAAAiwMAAAAA&#10;">
                  <v:imagedata r:id="rId10" o:title="Schere"/>
                </v:shape>
              </v:group>
            </w:pict>
          </mc:Fallback>
        </mc:AlternateContent>
      </w:r>
    </w:p>
    <w:tbl>
      <w:tblPr>
        <w:tblW w:w="11101" w:type="dxa"/>
        <w:tblInd w:w="-131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"/>
        <w:gridCol w:w="1243"/>
        <w:gridCol w:w="4185"/>
        <w:gridCol w:w="1418"/>
        <w:gridCol w:w="4116"/>
        <w:gridCol w:w="38"/>
      </w:tblGrid>
      <w:tr w:rsidR="006F5F4E" w:rsidRPr="00EA7542" w:rsidTr="006F5F4E">
        <w:trPr>
          <w:gridAfter w:val="1"/>
          <w:wAfter w:w="38" w:type="dxa"/>
          <w:trHeight w:hRule="exact" w:val="510"/>
        </w:trPr>
        <w:tc>
          <w:tcPr>
            <w:tcW w:w="5529" w:type="dxa"/>
            <w:gridSpan w:val="3"/>
            <w:noWrap/>
            <w:vAlign w:val="bottom"/>
          </w:tcPr>
          <w:p w:rsidR="006F5F4E" w:rsidRPr="0006258C" w:rsidRDefault="006F5F4E" w:rsidP="006F5F4E">
            <w:pPr>
              <w:pStyle w:val="ekvkolumnentitel"/>
            </w:pPr>
            <w:r>
              <w:t xml:space="preserve">                     </w:t>
            </w:r>
            <w:r w:rsidRPr="0006258C">
              <w:t>Name:</w:t>
            </w:r>
          </w:p>
        </w:tc>
        <w:tc>
          <w:tcPr>
            <w:tcW w:w="1418" w:type="dxa"/>
            <w:noWrap/>
            <w:vAlign w:val="bottom"/>
          </w:tcPr>
          <w:p w:rsidR="006F5F4E" w:rsidRPr="00EA7542" w:rsidRDefault="006F5F4E" w:rsidP="002D4671">
            <w:pPr>
              <w:pStyle w:val="ekvkolumnentitel"/>
            </w:pPr>
            <w:r>
              <w:t>Klasse:</w:t>
            </w:r>
          </w:p>
        </w:tc>
        <w:tc>
          <w:tcPr>
            <w:tcW w:w="4116" w:type="dxa"/>
            <w:noWrap/>
            <w:vAlign w:val="bottom"/>
          </w:tcPr>
          <w:p w:rsidR="006F5F4E" w:rsidRPr="00EA7542" w:rsidRDefault="006F5F4E" w:rsidP="002D4671">
            <w:pPr>
              <w:pStyle w:val="ekvkolumnentitel"/>
            </w:pPr>
            <w:r>
              <w:t>Datum:</w:t>
            </w:r>
          </w:p>
        </w:tc>
      </w:tr>
      <w:tr w:rsidR="00386A1A" w:rsidRPr="00BF17F2" w:rsidTr="006F5F4E">
        <w:tblPrEx>
          <w:tblBorders>
            <w:bottom w:val="none" w:sz="0" w:space="0" w:color="auto"/>
            <w:insideH w:val="single" w:sz="8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1" w:type="dxa"/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386A1A" w:rsidRPr="00BF17F2" w:rsidRDefault="00386A1A" w:rsidP="002D4671">
            <w:pPr>
              <w:rPr>
                <w:color w:val="FFFFFF" w:themeColor="background1"/>
              </w:rPr>
            </w:pPr>
            <w:bookmarkStart w:id="1" w:name="_GoBack" w:colFirst="2" w:colLast="2"/>
          </w:p>
        </w:tc>
        <w:tc>
          <w:tcPr>
            <w:tcW w:w="9757" w:type="dxa"/>
            <w:gridSpan w:val="4"/>
            <w:tcBorders>
              <w:left w:val="nil"/>
              <w:bottom w:val="nil"/>
            </w:tcBorders>
            <w:noWrap/>
            <w:vAlign w:val="bottom"/>
          </w:tcPr>
          <w:p w:rsidR="00386A1A" w:rsidRPr="00BF17F2" w:rsidRDefault="00386A1A" w:rsidP="00B94CCE">
            <w:pPr>
              <w:pStyle w:val="ekvue1arial"/>
            </w:pPr>
            <w:r>
              <w:t xml:space="preserve">Checkliste </w:t>
            </w:r>
            <w:r w:rsidR="00B94CCE">
              <w:t>Hefter</w:t>
            </w:r>
          </w:p>
        </w:tc>
      </w:tr>
      <w:bookmarkEnd w:id="1"/>
    </w:tbl>
    <w:p w:rsidR="00386A1A" w:rsidRDefault="00386A1A" w:rsidP="00386A1A"/>
    <w:tbl>
      <w:tblPr>
        <w:tblStyle w:val="Tabellenraster"/>
        <w:tblW w:w="623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386"/>
      </w:tblGrid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D45A81" w:rsidP="000D34B8">
            <w:pPr>
              <w:spacing w:line="360" w:lineRule="auto"/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4B6F63AB" wp14:editId="0B4F6F17">
                  <wp:simplePos x="0" y="0"/>
                  <wp:positionH relativeFrom="column">
                    <wp:posOffset>3468370</wp:posOffset>
                  </wp:positionH>
                  <wp:positionV relativeFrom="paragraph">
                    <wp:posOffset>294640</wp:posOffset>
                  </wp:positionV>
                  <wp:extent cx="1913255" cy="16668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34B8">
              <w:t>Es gibt ein Deckblatt.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Alle Arbeitsblätter sind vorhanden.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Das Inhaltsverzeichnis ist vollständig.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Jedes Blatt hat eine Überschrift.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Auf jedem Blatt steht das Datum.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Auf jedem Blatt steht die Seitenzahl.</w:t>
            </w:r>
          </w:p>
        </w:tc>
      </w:tr>
      <w:tr w:rsidR="000D34B8" w:rsidTr="00D45A81">
        <w:trPr>
          <w:trHeight w:val="567"/>
        </w:trPr>
        <w:tc>
          <w:tcPr>
            <w:tcW w:w="851" w:type="dxa"/>
            <w:vAlign w:val="center"/>
          </w:tcPr>
          <w:p w:rsidR="000D34B8" w:rsidRPr="00A87C7A" w:rsidRDefault="000D34B8" w:rsidP="000D34B8">
            <w:pPr>
              <w:spacing w:line="360" w:lineRule="auto"/>
              <w:rPr>
                <w:sz w:val="40"/>
              </w:rPr>
            </w:pPr>
            <w:r w:rsidRPr="00A87C7A">
              <w:rPr>
                <w:rStyle w:val="ekvsymbol"/>
                <w:sz w:val="40"/>
              </w:rPr>
              <w:sym w:font="Wingdings" w:char="F0A8"/>
            </w:r>
            <w:r w:rsidRPr="00A87C7A">
              <w:rPr>
                <w:sz w:val="40"/>
              </w:rPr>
              <w:tab/>
            </w:r>
          </w:p>
        </w:tc>
        <w:tc>
          <w:tcPr>
            <w:tcW w:w="5386" w:type="dxa"/>
            <w:vAlign w:val="center"/>
          </w:tcPr>
          <w:p w:rsidR="000D34B8" w:rsidRDefault="000D34B8" w:rsidP="000D34B8">
            <w:pPr>
              <w:spacing w:line="360" w:lineRule="auto"/>
            </w:pPr>
            <w:r>
              <w:t>Die Arbeitsblätter sehen ordentlich aus.</w:t>
            </w:r>
          </w:p>
        </w:tc>
      </w:tr>
    </w:tbl>
    <w:p w:rsidR="00386A1A" w:rsidRDefault="00386A1A" w:rsidP="000D34B8"/>
    <w:sectPr w:rsidR="00386A1A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79A" w:rsidRDefault="003D679A" w:rsidP="003C599D">
      <w:pPr>
        <w:spacing w:line="240" w:lineRule="auto"/>
      </w:pPr>
      <w:r>
        <w:separator/>
      </w:r>
    </w:p>
  </w:endnote>
  <w:endnote w:type="continuationSeparator" w:id="0">
    <w:p w:rsidR="003D679A" w:rsidRDefault="003D679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FB253E">
          <w:pPr>
            <w:pStyle w:val="ekvpagina"/>
          </w:pPr>
          <w:r w:rsidRPr="00913892">
            <w:t>© Ernst Klett Verlag GmbH, Stuttgart 201</w:t>
          </w:r>
          <w:r w:rsidR="00FB2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A1138B" w:rsidRPr="00913892" w:rsidRDefault="00A1138B" w:rsidP="00FB253E">
          <w:pPr>
            <w:pStyle w:val="ekvpagina"/>
          </w:pPr>
          <w:r>
            <w:t>www.grundschul-blog.de</w:t>
          </w:r>
        </w:p>
      </w:tc>
      <w:tc>
        <w:tcPr>
          <w:tcW w:w="5823" w:type="dxa"/>
          <w:noWrap/>
        </w:tcPr>
        <w:p w:rsidR="00193A18" w:rsidRPr="00F5248B" w:rsidRDefault="00193A18" w:rsidP="00FB253E">
          <w:pPr>
            <w:pStyle w:val="ekvquelle"/>
          </w:pPr>
          <w:r w:rsidRPr="00F5248B">
            <w:t xml:space="preserve">Textquellen: </w:t>
          </w:r>
          <w:r w:rsidR="00FB253E">
            <w:t>Klett-Archiv</w:t>
          </w:r>
        </w:p>
        <w:p w:rsidR="00193A18" w:rsidRPr="00913892" w:rsidRDefault="00D45A81" w:rsidP="00F5248B">
          <w:pPr>
            <w:pStyle w:val="ekvquelle"/>
          </w:pPr>
          <w:r>
            <w:t xml:space="preserve">Illustrator: Sven Leberer, </w:t>
          </w:r>
          <w:r w:rsidR="00FB0462" w:rsidRPr="00FB0462">
            <w:t>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79A" w:rsidRDefault="003D679A" w:rsidP="003C599D">
      <w:pPr>
        <w:spacing w:line="240" w:lineRule="auto"/>
      </w:pPr>
      <w:r>
        <w:separator/>
      </w:r>
    </w:p>
  </w:footnote>
  <w:footnote w:type="continuationSeparator" w:id="0">
    <w:p w:rsidR="003D679A" w:rsidRDefault="003D679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9A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3783"/>
    <w:rsid w:val="000D0BA0"/>
    <w:rsid w:val="000D34B8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86A1A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79A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6A0B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F4E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9F21F8"/>
    <w:rsid w:val="00A024FF"/>
    <w:rsid w:val="00A05E18"/>
    <w:rsid w:val="00A06EFE"/>
    <w:rsid w:val="00A1138B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87C7A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94CCE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5A81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462"/>
    <w:rsid w:val="00FB0917"/>
    <w:rsid w:val="00FB253E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2019-08-21T11:54:00Z</cp:lastPrinted>
  <dcterms:created xsi:type="dcterms:W3CDTF">2019-08-21T11:49:00Z</dcterms:created>
  <dcterms:modified xsi:type="dcterms:W3CDTF">2019-09-06T07:26:00Z</dcterms:modified>
</cp:coreProperties>
</file>