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7A1345">
            <w:pPr>
              <w:pStyle w:val="ekvkvnummer"/>
            </w:pPr>
            <w:r>
              <w:t xml:space="preserve">KV </w:t>
            </w:r>
            <w:r w:rsidR="007A1345">
              <w:t>01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58635A" w:rsidRDefault="007A1345" w:rsidP="007A1345">
      <w:pPr>
        <w:pStyle w:val="ekvue1arial"/>
      </w:pPr>
      <w:bookmarkStart w:id="0" w:name="bmStart"/>
      <w:bookmarkEnd w:id="0"/>
      <w:r>
        <w:t>Vorlage Lesepfeil</w:t>
      </w:r>
      <w:r w:rsidR="00AA34E1">
        <w:t xml:space="preserve"> farbig</w:t>
      </w:r>
    </w:p>
    <w:p w:rsidR="007A1345" w:rsidRDefault="007A1345" w:rsidP="007A1345">
      <w:pPr>
        <w:pStyle w:val="ekvue1arial"/>
      </w:pPr>
    </w:p>
    <w:p w:rsidR="007A1345" w:rsidRDefault="007A1345" w:rsidP="007A1345">
      <w:pPr>
        <w:pStyle w:val="ekvue1arial"/>
      </w:pPr>
    </w:p>
    <w:p w:rsidR="00AA34E1" w:rsidRDefault="00A90B1C" w:rsidP="007A1345">
      <w:pPr>
        <w:pStyle w:val="ekvue1arial"/>
      </w:pPr>
      <w:r>
        <w:rPr>
          <w:lang w:eastAsia="de-DE"/>
        </w:rPr>
        <w:drawing>
          <wp:inline distT="0" distB="0" distL="0" distR="0">
            <wp:extent cx="5108458" cy="2164084"/>
            <wp:effectExtent l="0" t="0" r="0" b="762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sepfeilvorlage_farbig_Rueckseit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8458" cy="2164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B1C" w:rsidRDefault="00A90B1C" w:rsidP="007A1345">
      <w:pPr>
        <w:pStyle w:val="ekvue1arial"/>
      </w:pPr>
    </w:p>
    <w:p w:rsidR="00A90B1C" w:rsidRDefault="00A90B1C" w:rsidP="007A1345">
      <w:pPr>
        <w:pStyle w:val="ekvue1arial"/>
      </w:pPr>
      <w:r>
        <w:rPr>
          <w:lang w:eastAsia="de-DE"/>
        </w:rPr>
        <w:drawing>
          <wp:inline distT="0" distB="0" distL="0" distR="0" wp14:anchorId="04606428" wp14:editId="00EEF23B">
            <wp:extent cx="5108458" cy="2164084"/>
            <wp:effectExtent l="0" t="0" r="0" b="762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sepfeilvorlage_farbig_Rueckseit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8458" cy="2164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B1C" w:rsidRDefault="00A90B1C" w:rsidP="007A1345">
      <w:pPr>
        <w:pStyle w:val="ekvue1arial"/>
      </w:pPr>
    </w:p>
    <w:p w:rsidR="007A1345" w:rsidRDefault="00A90B1C" w:rsidP="007A1345">
      <w:pPr>
        <w:pStyle w:val="ekvue1arial"/>
      </w:pPr>
      <w:r>
        <w:rPr>
          <w:lang w:eastAsia="de-DE"/>
        </w:rPr>
        <w:drawing>
          <wp:inline distT="0" distB="0" distL="0" distR="0" wp14:anchorId="04606428" wp14:editId="00EEF23B">
            <wp:extent cx="5108458" cy="2164084"/>
            <wp:effectExtent l="0" t="0" r="0" b="762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sepfeilvorlage_farbig_Rueckseit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8458" cy="2164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345" w:rsidRDefault="007A1345" w:rsidP="007A1345">
      <w:pPr>
        <w:pStyle w:val="ekvue1arial"/>
      </w:pPr>
    </w:p>
    <w:sectPr w:rsidR="007A1345" w:rsidSect="00054A9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345" w:rsidRDefault="007A1345" w:rsidP="003C599D">
      <w:pPr>
        <w:spacing w:line="240" w:lineRule="auto"/>
      </w:pPr>
      <w:r>
        <w:separator/>
      </w:r>
    </w:p>
  </w:endnote>
  <w:endnote w:type="continuationSeparator" w:id="0">
    <w:p w:rsidR="007A1345" w:rsidRDefault="007A1345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1FD" w:rsidRDefault="006371FD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7A1345">
          <w:pPr>
            <w:pStyle w:val="ekvpagina"/>
          </w:pPr>
          <w:r w:rsidRPr="00913892">
            <w:t>© Ernst Klett Verlag GmbH, Stuttgart 201</w:t>
          </w:r>
          <w:r w:rsidR="007A1345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A90B1C" w:rsidP="006371FD">
          <w:pPr>
            <w:pStyle w:val="ekvquelle"/>
          </w:pPr>
          <w:r>
            <w:t xml:space="preserve">Illustration: </w:t>
          </w:r>
          <w:r w:rsidR="006371FD">
            <w:t>Anke Fröhlich, Leipzig</w:t>
          </w:r>
          <w:bookmarkStart w:id="1" w:name="_GoBack"/>
          <w:bookmarkEnd w:id="1"/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1FD" w:rsidRDefault="006371FD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345" w:rsidRDefault="007A1345" w:rsidP="003C599D">
      <w:pPr>
        <w:spacing w:line="240" w:lineRule="auto"/>
      </w:pPr>
      <w:r>
        <w:separator/>
      </w:r>
    </w:p>
  </w:footnote>
  <w:footnote w:type="continuationSeparator" w:id="0">
    <w:p w:rsidR="007A1345" w:rsidRDefault="007A1345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1FD" w:rsidRDefault="006371FD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1FD" w:rsidRDefault="006371FD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1FD" w:rsidRDefault="006371FD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345"/>
    <w:rsid w:val="000040E2"/>
    <w:rsid w:val="00005913"/>
    <w:rsid w:val="000065C2"/>
    <w:rsid w:val="000160A7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E6045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213C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2984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8635A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113C"/>
    <w:rsid w:val="00603AD5"/>
    <w:rsid w:val="006201CB"/>
    <w:rsid w:val="00622F6B"/>
    <w:rsid w:val="00627765"/>
    <w:rsid w:val="006371FD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93822"/>
    <w:rsid w:val="007A1345"/>
    <w:rsid w:val="007A2F5A"/>
    <w:rsid w:val="007A5AA1"/>
    <w:rsid w:val="007A79E2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0B1C"/>
    <w:rsid w:val="00A92B79"/>
    <w:rsid w:val="00A9695B"/>
    <w:rsid w:val="00A971EB"/>
    <w:rsid w:val="00AA34E1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B7EDE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030FC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gel\AppData\Roaming\Microsoft\Templates\Klett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WD_KV_KL1.dotm</Template>
  <TotalTime>0</TotalTime>
  <Pages>1</Pages>
  <Words>9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EKV</dc:creator>
  <cp:lastModifiedBy>EKV</cp:lastModifiedBy>
  <cp:revision>4</cp:revision>
  <cp:lastPrinted>2018-07-19T12:40:00Z</cp:lastPrinted>
  <dcterms:created xsi:type="dcterms:W3CDTF">2018-07-19T12:36:00Z</dcterms:created>
  <dcterms:modified xsi:type="dcterms:W3CDTF">2018-07-19T12:46:00Z</dcterms:modified>
</cp:coreProperties>
</file>