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B0015">
            <w:pPr>
              <w:pStyle w:val="ekvkvnummer"/>
            </w:pPr>
            <w:r>
              <w:t xml:space="preserve">KV </w:t>
            </w:r>
            <w:r w:rsidR="00516889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9B0015" w:rsidRPr="009B0015" w:rsidRDefault="000419E9" w:rsidP="009849C8">
      <w:pPr>
        <w:pStyle w:val="ekvue1arial"/>
      </w:pPr>
      <w:bookmarkStart w:id="0" w:name="bmStart"/>
      <w:bookmarkEnd w:id="0"/>
      <w:r>
        <w:t>Silbenlegespiel</w:t>
      </w:r>
    </w:p>
    <w:p w:rsidR="009B0015" w:rsidRPr="009B0015" w:rsidRDefault="009B0015" w:rsidP="009B0015"/>
    <w:p w:rsidR="009B0015" w:rsidRPr="009B0015" w:rsidRDefault="009B0015" w:rsidP="009B0015">
      <w:pPr>
        <w:framePr w:w="454" w:h="369" w:hRule="exact" w:wrap="around" w:vAnchor="text" w:hAnchor="page" w:x="1192" w:y="1"/>
        <w:shd w:val="clear" w:color="auto" w:fill="333333"/>
        <w:spacing w:line="240" w:lineRule="auto"/>
        <w:jc w:val="center"/>
        <w:rPr>
          <w:b/>
          <w:color w:val="FFFFFF" w:themeColor="background1"/>
          <w:position w:val="-28"/>
        </w:rPr>
      </w:pPr>
      <w:r w:rsidRPr="009B0015">
        <w:rPr>
          <w:b/>
          <w:color w:val="FFFFFF" w:themeColor="background1"/>
          <w:position w:val="-28"/>
        </w:rPr>
        <w:t>1</w:t>
      </w:r>
    </w:p>
    <w:p w:rsidR="000419E9" w:rsidRPr="00287B24" w:rsidRDefault="000419E9" w:rsidP="000419E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015" w:rsidRDefault="000419E9" w:rsidP="009B0015">
      <w:r w:rsidRPr="000419E9">
        <w:t>Schneide die Silbenkärtchen aus. Ordne sie den passenden Bildern zu.</w:t>
      </w:r>
      <w:r w:rsidR="00C33D91" w:rsidRPr="00C33D91">
        <w:t xml:space="preserve"> </w:t>
      </w:r>
    </w:p>
    <w:p w:rsidR="00BF0989" w:rsidRDefault="00BF0989" w:rsidP="00BF0989">
      <w:pPr>
        <w:pStyle w:val="ekvgrundtexthalbe"/>
      </w:pPr>
    </w:p>
    <w:p w:rsidR="00670226" w:rsidRDefault="00670226" w:rsidP="00BF0989">
      <w:pPr>
        <w:pStyle w:val="ekvgrundtexthalbe"/>
      </w:pPr>
    </w:p>
    <w:p w:rsidR="009C7EB1" w:rsidRDefault="009C7EB1" w:rsidP="00BF0989">
      <w:pPr>
        <w:pStyle w:val="ekvgrundtexthalbe"/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191"/>
        <w:gridCol w:w="1191"/>
        <w:gridCol w:w="1191"/>
      </w:tblGrid>
      <w:tr w:rsidR="009C7EB1" w:rsidTr="00E32FEC">
        <w:trPr>
          <w:trHeight w:val="1191"/>
        </w:trPr>
        <w:tc>
          <w:tcPr>
            <w:tcW w:w="1191" w:type="dxa"/>
          </w:tcPr>
          <w:p w:rsidR="009C7EB1" w:rsidRDefault="00111ADC" w:rsidP="000419E9">
            <w:r>
              <w:rPr>
                <w:lang w:eastAsia="de-DE"/>
              </w:rPr>
              <w:drawing>
                <wp:anchor distT="0" distB="0" distL="114300" distR="114300" simplePos="0" relativeHeight="251743744" behindDoc="0" locked="0" layoutInCell="1" allowOverlap="1">
                  <wp:simplePos x="0" y="0"/>
                  <wp:positionH relativeFrom="column">
                    <wp:posOffset>-40964</wp:posOffset>
                  </wp:positionH>
                  <wp:positionV relativeFrom="paragraph">
                    <wp:posOffset>4027</wp:posOffset>
                  </wp:positionV>
                  <wp:extent cx="712423" cy="746754"/>
                  <wp:effectExtent l="0" t="0" r="0" b="0"/>
                  <wp:wrapNone/>
                  <wp:docPr id="1" name="Grafik 1" descr="L:\GSV\01_GSV_Organisation\07_Praktikanten\Seifert\Zebra_KV\KV1\PNG\S537300201_Nad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01_GSV_Organisation\07_Praktikanten\Seifert\Zebra_KV\KV1\PNG\S537300201_Nad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954" cy="747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9C7EB1" w:rsidRDefault="009C7EB1" w:rsidP="000419E9"/>
        </w:tc>
        <w:tc>
          <w:tcPr>
            <w:tcW w:w="1191" w:type="dxa"/>
          </w:tcPr>
          <w:p w:rsidR="009C7EB1" w:rsidRDefault="009C7EB1" w:rsidP="000419E9"/>
        </w:tc>
      </w:tr>
      <w:tr w:rsidR="009C7EB1" w:rsidTr="00E32FEC">
        <w:trPr>
          <w:trHeight w:val="1191"/>
        </w:trPr>
        <w:tc>
          <w:tcPr>
            <w:tcW w:w="1191" w:type="dxa"/>
          </w:tcPr>
          <w:p w:rsidR="009C7EB1" w:rsidRDefault="00111ADC" w:rsidP="000419E9">
            <w:r>
              <w:rPr>
                <w:lang w:eastAsia="de-DE"/>
              </w:rPr>
              <w:drawing>
                <wp:anchor distT="0" distB="0" distL="114300" distR="114300" simplePos="0" relativeHeight="251744768" behindDoc="0" locked="0" layoutInCell="1" allowOverlap="1">
                  <wp:simplePos x="0" y="0"/>
                  <wp:positionH relativeFrom="column">
                    <wp:posOffset>-47101</wp:posOffset>
                  </wp:positionH>
                  <wp:positionV relativeFrom="paragraph">
                    <wp:posOffset>13694</wp:posOffset>
                  </wp:positionV>
                  <wp:extent cx="713307" cy="724619"/>
                  <wp:effectExtent l="0" t="0" r="0" b="0"/>
                  <wp:wrapNone/>
                  <wp:docPr id="2" name="Grafik 2" descr="L:\GSV\01_GSV_Organisation\07_Praktikanten\Seifert\Zebra_KV\KV1\PNG\S537270987_Lautbild_Euro_gro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GSV\01_GSV_Organisation\07_Praktikanten\Seifert\Zebra_KV\KV1\PNG\S537270987_Lautbild_Euro_gro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039" cy="729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9C7EB1" w:rsidRDefault="009C7EB1" w:rsidP="000419E9"/>
        </w:tc>
        <w:tc>
          <w:tcPr>
            <w:tcW w:w="1191" w:type="dxa"/>
          </w:tcPr>
          <w:p w:rsidR="009C7EB1" w:rsidRDefault="009C7EB1" w:rsidP="000419E9"/>
        </w:tc>
      </w:tr>
      <w:tr w:rsidR="009C7EB1" w:rsidTr="00E32FEC">
        <w:trPr>
          <w:trHeight w:val="1191"/>
        </w:trPr>
        <w:tc>
          <w:tcPr>
            <w:tcW w:w="1191" w:type="dxa"/>
          </w:tcPr>
          <w:p w:rsidR="009C7EB1" w:rsidRDefault="00DE313E" w:rsidP="000419E9">
            <w:r>
              <w:rPr>
                <w:lang w:eastAsia="de-DE"/>
              </w:rPr>
              <w:drawing>
                <wp:anchor distT="0" distB="0" distL="114300" distR="114300" simplePos="0" relativeHeight="251745792" behindDoc="0" locked="0" layoutInCell="1" allowOverlap="1">
                  <wp:simplePos x="0" y="0"/>
                  <wp:positionH relativeFrom="column">
                    <wp:posOffset>60999</wp:posOffset>
                  </wp:positionH>
                  <wp:positionV relativeFrom="paragraph">
                    <wp:posOffset>23363</wp:posOffset>
                  </wp:positionV>
                  <wp:extent cx="610460" cy="720942"/>
                  <wp:effectExtent l="0" t="0" r="0" b="0"/>
                  <wp:wrapNone/>
                  <wp:docPr id="4" name="Grafik 4" descr="L:\GSV\01_GSV_Organisation\07_Praktikanten\Seifert\Zebra_KV\KV1\PNG\S537300540_No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:\GSV\01_GSV_Organisation\07_Praktikanten\Seifert\Zebra_KV\KV1\PNG\S537300540_No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431" cy="731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9C7EB1" w:rsidRDefault="009C7EB1" w:rsidP="000419E9"/>
        </w:tc>
        <w:tc>
          <w:tcPr>
            <w:tcW w:w="1191" w:type="dxa"/>
          </w:tcPr>
          <w:p w:rsidR="009C7EB1" w:rsidRDefault="009C7EB1" w:rsidP="000419E9"/>
        </w:tc>
      </w:tr>
      <w:tr w:rsidR="009C7EB1" w:rsidTr="00E32FEC">
        <w:trPr>
          <w:trHeight w:val="1191"/>
        </w:trPr>
        <w:tc>
          <w:tcPr>
            <w:tcW w:w="1191" w:type="dxa"/>
          </w:tcPr>
          <w:p w:rsidR="009C7EB1" w:rsidRDefault="00DE313E" w:rsidP="000419E9">
            <w:r>
              <w:rPr>
                <w:lang w:eastAsia="de-DE"/>
              </w:rPr>
              <w:drawing>
                <wp:anchor distT="0" distB="0" distL="114300" distR="114300" simplePos="0" relativeHeight="251746816" behindDoc="0" locked="0" layoutInCell="1" allowOverlap="1">
                  <wp:simplePos x="0" y="0"/>
                  <wp:positionH relativeFrom="column">
                    <wp:posOffset>-28235</wp:posOffset>
                  </wp:positionH>
                  <wp:positionV relativeFrom="paragraph">
                    <wp:posOffset>153802</wp:posOffset>
                  </wp:positionV>
                  <wp:extent cx="699694" cy="594018"/>
                  <wp:effectExtent l="0" t="0" r="0" b="0"/>
                  <wp:wrapNone/>
                  <wp:docPr id="5" name="Grafik 5" descr="L:\GSV\01_GSV_Organisation\07_Praktikanten\Seifert\Zebra_KV\KV1\PNG\S537300486_Wuerf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:\GSV\01_GSV_Organisation\07_Praktikanten\Seifert\Zebra_KV\KV1\PNG\S537300486_Wuerf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034" cy="592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9C7EB1" w:rsidRDefault="009C7EB1" w:rsidP="000419E9"/>
        </w:tc>
        <w:tc>
          <w:tcPr>
            <w:tcW w:w="1191" w:type="dxa"/>
          </w:tcPr>
          <w:p w:rsidR="009C7EB1" w:rsidRDefault="009C7EB1" w:rsidP="000419E9"/>
        </w:tc>
      </w:tr>
      <w:tr w:rsidR="009C7EB1" w:rsidTr="00E32FEC">
        <w:trPr>
          <w:trHeight w:val="1191"/>
        </w:trPr>
        <w:tc>
          <w:tcPr>
            <w:tcW w:w="1191" w:type="dxa"/>
          </w:tcPr>
          <w:p w:rsidR="009C7EB1" w:rsidRDefault="0026445E" w:rsidP="000419E9">
            <w:r>
              <w:rPr>
                <w:lang w:eastAsia="de-DE"/>
              </w:rPr>
              <w:drawing>
                <wp:anchor distT="0" distB="0" distL="114300" distR="114300" simplePos="0" relativeHeight="251747840" behindDoc="0" locked="0" layoutInCell="1" allowOverlap="1">
                  <wp:simplePos x="0" y="0"/>
                  <wp:positionH relativeFrom="column">
                    <wp:posOffset>75672</wp:posOffset>
                  </wp:positionH>
                  <wp:positionV relativeFrom="paragraph">
                    <wp:posOffset>25029</wp:posOffset>
                  </wp:positionV>
                  <wp:extent cx="428501" cy="707366"/>
                  <wp:effectExtent l="0" t="0" r="0" b="0"/>
                  <wp:wrapNone/>
                  <wp:docPr id="6" name="Grafik 6" descr="L:\GSV\01_GSV_Organisation\07_Praktikanten\Seifert\Zebra_KV\KV1\PNG\S537161040_Ampel_Pf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:\GSV\01_GSV_Organisation\07_Praktikanten\Seifert\Zebra_KV\KV1\PNG\S537161040_Ampel_Pf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501" cy="707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9C7EB1" w:rsidRDefault="009C7EB1" w:rsidP="000419E9"/>
        </w:tc>
        <w:tc>
          <w:tcPr>
            <w:tcW w:w="1191" w:type="dxa"/>
          </w:tcPr>
          <w:p w:rsidR="009C7EB1" w:rsidRDefault="009C7EB1" w:rsidP="000419E9"/>
        </w:tc>
      </w:tr>
      <w:tr w:rsidR="009C7EB1" w:rsidTr="00E32FEC">
        <w:trPr>
          <w:trHeight w:val="1191"/>
        </w:trPr>
        <w:tc>
          <w:tcPr>
            <w:tcW w:w="1191" w:type="dxa"/>
          </w:tcPr>
          <w:p w:rsidR="009C7EB1" w:rsidRDefault="0026445E" w:rsidP="000419E9">
            <w:bookmarkStart w:id="1" w:name="_GoBack" w:colFirst="3" w:colLast="3"/>
            <w:r>
              <w:rPr>
                <w:lang w:eastAsia="de-DE"/>
              </w:rPr>
              <w:drawing>
                <wp:anchor distT="0" distB="0" distL="114300" distR="114300" simplePos="0" relativeHeight="251748864" behindDoc="0" locked="0" layoutInCell="1" allowOverlap="1">
                  <wp:simplePos x="0" y="0"/>
                  <wp:positionH relativeFrom="column">
                    <wp:posOffset>145247</wp:posOffset>
                  </wp:positionH>
                  <wp:positionV relativeFrom="paragraph">
                    <wp:posOffset>9237</wp:posOffset>
                  </wp:positionV>
                  <wp:extent cx="362310" cy="738051"/>
                  <wp:effectExtent l="0" t="0" r="0" b="0"/>
                  <wp:wrapNone/>
                  <wp:docPr id="7" name="Grafik 7" descr="L:\GSV\01_GSV_Organisation\07_Praktikanten\Seifert\Zebra_KV\KV1\PNG\S537300206_Kerz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:\GSV\01_GSV_Organisation\07_Praktikanten\Seifert\Zebra_KV\KV1\PNG\S537300206_Kerz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011" cy="747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9C7EB1" w:rsidRDefault="009C7EB1" w:rsidP="000419E9"/>
        </w:tc>
        <w:tc>
          <w:tcPr>
            <w:tcW w:w="1191" w:type="dxa"/>
          </w:tcPr>
          <w:p w:rsidR="009C7EB1" w:rsidRDefault="009C7EB1" w:rsidP="000419E9"/>
        </w:tc>
      </w:tr>
      <w:bookmarkEnd w:id="1"/>
    </w:tbl>
    <w:p w:rsidR="00C13CA7" w:rsidRDefault="00C13CA7" w:rsidP="00C13CA7">
      <w:pPr>
        <w:pStyle w:val="ekvgrundtexthalbe"/>
      </w:pPr>
    </w:p>
    <w:p w:rsidR="00C13CA7" w:rsidRDefault="00C13CA7" w:rsidP="00C13CA7">
      <w:pPr>
        <w:pStyle w:val="ekvgrundtexthalbe"/>
      </w:pPr>
    </w:p>
    <w:p w:rsidR="009C7EB1" w:rsidRDefault="009C7EB1" w:rsidP="00C13CA7">
      <w:pPr>
        <w:pStyle w:val="ekvgrundtexthalbe"/>
      </w:pPr>
    </w:p>
    <w:p w:rsidR="009C7EB1" w:rsidRDefault="009C7EB1" w:rsidP="00C13CA7">
      <w:pPr>
        <w:pStyle w:val="ekvgrundtexthalbe"/>
      </w:pPr>
    </w:p>
    <w:p w:rsidR="00203180" w:rsidRDefault="0026445E" w:rsidP="00C13CA7">
      <w:pPr>
        <w:pStyle w:val="ekvgrundtexthalbe"/>
      </w:pPr>
      <w:r>
        <w:pict>
          <v:group id="_x0000_s1198" style="position:absolute;margin-left:-18.3pt;margin-top:5pt;width:381.95pt;height:144.1pt;z-index:251742720" coordorigin="1335,11203" coordsize="7639,28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7" type="#_x0000_t75" style="position:absolute;left:1337;top:12404;width:302;height:247;flip:x;visibility:visible;mso-position-horizontal-relative:margin" o:allowincell="f">
              <v:imagedata r:id="rId15" o:title="" croptop="11909f" cropbottom="14688f" cropleft="16259f" cropright="14533f"/>
            </v:shape>
            <v:shape id="_x0000_s1188" type="#_x0000_t75" style="position:absolute;left:1335;top:13603;width:302;height:247;flip:x;visibility:visible;mso-position-horizontal-relative:margin" o:allowincell="f">
              <v:imagedata r:id="rId15" o:title="" croptop="11909f" cropbottom="14688f" cropleft="16259f" cropright="14533f"/>
            </v:shape>
            <v:shape id="_x0000_s1189" type="#_x0000_t75" style="position:absolute;left:1337;top:11203;width:302;height:247;flip:x;visibility:visible;mso-position-horizontal-relative:margin" o:allowincell="f">
              <v:imagedata r:id="rId15" o:title="" croptop="11909f" cropbottom="14688f" cropleft="16259f" cropright="14533f"/>
            </v:shape>
            <v:shape id="_x0000_s1183" type="#_x0000_t75" style="position:absolute;left:5165;top:13783;width:247;height:302;visibility:visible;mso-position-horizontal-relative:margin" o:allowincell="f">
              <v:imagedata r:id="rId16" o:title="" croptop="16259f" cropbottom="14533f" cropleft="11909f" cropright="14688f"/>
            </v:shape>
            <v:shape id="_x0000_s1184" type="#_x0000_t75" style="position:absolute;left:1604;top:13783;width:247;height:302;visibility:visible;mso-position-horizontal-relative:margin" o:allowincell="f">
              <v:imagedata r:id="rId16" o:title="" croptop="16259f" cropbottom="14533f" cropleft="11909f" cropright="14688f"/>
            </v:shape>
            <v:shape id="_x0000_s1185" type="#_x0000_t75" style="position:absolute;left:2791;top:13783;width:247;height:302;visibility:visible;mso-position-horizontal-relative:margin" o:allowincell="f">
              <v:imagedata r:id="rId16" o:title="" croptop="16259f" cropbottom="14533f" cropleft="11909f" cropright="14688f"/>
            </v:shape>
            <v:shape id="_x0000_s1191" type="#_x0000_t75" style="position:absolute;left:3978;top:13783;width:247;height:302;visibility:visible;mso-position-horizontal-relative:margin" o:allowincell="f">
              <v:imagedata r:id="rId16" o:title="" croptop="16259f" cropbottom="14533f" cropleft="11909f" cropright="14688f"/>
            </v:shape>
            <v:shape id="_x0000_s1192" type="#_x0000_t75" style="position:absolute;left:6352;top:13783;width:247;height:302;visibility:visible;mso-position-horizontal-relative:margin" o:allowincell="f">
              <v:imagedata r:id="rId16" o:title="" croptop="16259f" cropbottom="14533f" cropleft="11909f" cropright="14688f"/>
            </v:shape>
            <v:shape id="_x0000_s1193" type="#_x0000_t75" style="position:absolute;left:7539;top:13783;width:247;height:302;visibility:visible;mso-position-horizontal-relative:margin" o:allowincell="f">
              <v:imagedata r:id="rId16" o:title="" croptop="16259f" cropbottom="14533f" cropleft="11909f" cropright="14688f"/>
            </v:shape>
            <v:shape id="_x0000_s1194" type="#_x0000_t75" style="position:absolute;left:8727;top:13783;width:247;height:302;visibility:visible;mso-position-horizontal-relative:margin" o:allowincell="f">
              <v:imagedata r:id="rId16" o:title="" croptop="16259f" cropbottom="14533f" cropleft="11909f" cropright="14688f"/>
            </v:shape>
          </v:group>
        </w:pic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191"/>
        <w:gridCol w:w="1191"/>
        <w:gridCol w:w="1197"/>
        <w:gridCol w:w="1191"/>
        <w:gridCol w:w="1191"/>
        <w:gridCol w:w="1191"/>
      </w:tblGrid>
      <w:tr w:rsidR="00516889" w:rsidTr="009C7EB1">
        <w:trPr>
          <w:trHeight w:val="1191"/>
        </w:trPr>
        <w:tc>
          <w:tcPr>
            <w:tcW w:w="1191" w:type="dxa"/>
            <w:vAlign w:val="center"/>
          </w:tcPr>
          <w:p w:rsidR="00516889" w:rsidRPr="00E66432" w:rsidRDefault="00C8593D" w:rsidP="00516889">
            <w:pP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</w:t>
            </w:r>
          </w:p>
        </w:tc>
        <w:tc>
          <w:tcPr>
            <w:tcW w:w="1191" w:type="dxa"/>
            <w:vAlign w:val="center"/>
          </w:tcPr>
          <w:p w:rsidR="00516889" w:rsidRPr="00E66432" w:rsidRDefault="00C8593D" w:rsidP="0051688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Eu</w:t>
            </w:r>
          </w:p>
        </w:tc>
        <w:tc>
          <w:tcPr>
            <w:tcW w:w="1197" w:type="dxa"/>
            <w:vAlign w:val="center"/>
          </w:tcPr>
          <w:p w:rsidR="00516889" w:rsidRPr="00E66432" w:rsidRDefault="00516889" w:rsidP="0051688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E66432">
              <w:rPr>
                <w:sz w:val="36"/>
                <w:szCs w:val="36"/>
              </w:rPr>
              <w:t>No</w:t>
            </w:r>
          </w:p>
        </w:tc>
        <w:tc>
          <w:tcPr>
            <w:tcW w:w="1191" w:type="dxa"/>
            <w:vAlign w:val="center"/>
          </w:tcPr>
          <w:p w:rsidR="00516889" w:rsidRPr="00E66432" w:rsidRDefault="00C8593D" w:rsidP="00516889">
            <w:pP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Wür</w:t>
            </w:r>
          </w:p>
        </w:tc>
        <w:tc>
          <w:tcPr>
            <w:tcW w:w="1191" w:type="dxa"/>
            <w:vAlign w:val="center"/>
          </w:tcPr>
          <w:p w:rsidR="00516889" w:rsidRPr="00E66432" w:rsidRDefault="00516889" w:rsidP="0051688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E66432">
              <w:rPr>
                <w:sz w:val="36"/>
                <w:szCs w:val="36"/>
              </w:rPr>
              <w:t>Am</w:t>
            </w:r>
          </w:p>
        </w:tc>
        <w:tc>
          <w:tcPr>
            <w:tcW w:w="1191" w:type="dxa"/>
            <w:vAlign w:val="center"/>
          </w:tcPr>
          <w:p w:rsidR="00516889" w:rsidRPr="00E66432" w:rsidRDefault="00C8593D" w:rsidP="0051688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Ker</w:t>
            </w:r>
          </w:p>
        </w:tc>
      </w:tr>
      <w:tr w:rsidR="00516889" w:rsidTr="009C7EB1">
        <w:trPr>
          <w:trHeight w:val="1191"/>
        </w:trPr>
        <w:tc>
          <w:tcPr>
            <w:tcW w:w="1191" w:type="dxa"/>
            <w:vAlign w:val="center"/>
          </w:tcPr>
          <w:p w:rsidR="00516889" w:rsidRPr="00E66432" w:rsidRDefault="00C8593D" w:rsidP="00516889">
            <w:pP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fel</w:t>
            </w:r>
          </w:p>
        </w:tc>
        <w:tc>
          <w:tcPr>
            <w:tcW w:w="1191" w:type="dxa"/>
            <w:vAlign w:val="center"/>
          </w:tcPr>
          <w:p w:rsidR="00516889" w:rsidRPr="00E66432" w:rsidRDefault="00C8593D" w:rsidP="00C8593D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del</w:t>
            </w:r>
          </w:p>
        </w:tc>
        <w:tc>
          <w:tcPr>
            <w:tcW w:w="1197" w:type="dxa"/>
            <w:vAlign w:val="center"/>
          </w:tcPr>
          <w:p w:rsidR="00516889" w:rsidRPr="00E66432" w:rsidRDefault="00516889" w:rsidP="0051688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E66432">
              <w:rPr>
                <w:sz w:val="36"/>
                <w:szCs w:val="36"/>
              </w:rPr>
              <w:t>pel</w:t>
            </w:r>
          </w:p>
        </w:tc>
        <w:tc>
          <w:tcPr>
            <w:tcW w:w="1191" w:type="dxa"/>
            <w:vAlign w:val="center"/>
          </w:tcPr>
          <w:p w:rsidR="00516889" w:rsidRPr="00E66432" w:rsidRDefault="00516889" w:rsidP="00516889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E66432">
              <w:rPr>
                <w:sz w:val="36"/>
                <w:szCs w:val="36"/>
              </w:rPr>
              <w:t>te</w:t>
            </w:r>
          </w:p>
        </w:tc>
        <w:tc>
          <w:tcPr>
            <w:tcW w:w="1191" w:type="dxa"/>
            <w:vAlign w:val="center"/>
          </w:tcPr>
          <w:p w:rsidR="00516889" w:rsidRPr="00E66432" w:rsidRDefault="00C8593D" w:rsidP="0051688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ze</w:t>
            </w:r>
          </w:p>
        </w:tc>
        <w:tc>
          <w:tcPr>
            <w:tcW w:w="1191" w:type="dxa"/>
            <w:vAlign w:val="center"/>
          </w:tcPr>
          <w:p w:rsidR="00516889" w:rsidRPr="00E66432" w:rsidRDefault="00C8593D" w:rsidP="0051688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ro</w:t>
            </w:r>
          </w:p>
        </w:tc>
      </w:tr>
    </w:tbl>
    <w:p w:rsidR="00C13CA7" w:rsidRPr="000419E9" w:rsidRDefault="00C13CA7" w:rsidP="00203180">
      <w:pPr>
        <w:pStyle w:val="ekvgrundtexthalbe"/>
      </w:pPr>
    </w:p>
    <w:sectPr w:rsidR="00C13CA7" w:rsidRPr="000419E9" w:rsidSect="00054A93">
      <w:footerReference w:type="defaul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4DA" w:rsidRDefault="007B34DA" w:rsidP="003C599D">
      <w:pPr>
        <w:spacing w:line="240" w:lineRule="auto"/>
      </w:pPr>
      <w:r>
        <w:separator/>
      </w:r>
    </w:p>
  </w:endnote>
  <w:endnote w:type="continuationSeparator" w:id="0">
    <w:p w:rsidR="007B34DA" w:rsidRDefault="007B34D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Default="00193A18" w:rsidP="00322FDD">
          <w:pPr>
            <w:pStyle w:val="ekvpagina"/>
          </w:pPr>
          <w:r w:rsidRPr="00913892">
            <w:t>© Ernst Klett Verlag GmbH, Stuttgart 201</w:t>
          </w:r>
          <w:r w:rsidR="000419E9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7C7D76" w:rsidRPr="00913892" w:rsidRDefault="007C7D76" w:rsidP="000419E9">
          <w:pPr>
            <w:pStyle w:val="ekvpagina"/>
            <w:ind w:left="0"/>
          </w:pPr>
        </w:p>
      </w:tc>
      <w:tc>
        <w:tcPr>
          <w:tcW w:w="5823" w:type="dxa"/>
          <w:noWrap/>
        </w:tcPr>
        <w:p w:rsidR="00193A18" w:rsidRPr="00913892" w:rsidRDefault="00193A18" w:rsidP="007C7D76">
          <w:pPr>
            <w:pStyle w:val="ekvquelle"/>
          </w:pPr>
          <w:r w:rsidRPr="00F5248B">
            <w:t xml:space="preserve">Illustratoren: </w:t>
          </w:r>
          <w:r w:rsidR="00516889">
            <w:t>Anke Fröhlich,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4DA" w:rsidRDefault="007B34DA" w:rsidP="003C599D">
      <w:pPr>
        <w:spacing w:line="240" w:lineRule="auto"/>
      </w:pPr>
      <w:r>
        <w:separator/>
      </w:r>
    </w:p>
  </w:footnote>
  <w:footnote w:type="continuationSeparator" w:id="0">
    <w:p w:rsidR="007B34DA" w:rsidRDefault="007B34DA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C3E22"/>
    <w:rsid w:val="000040E2"/>
    <w:rsid w:val="00005913"/>
    <w:rsid w:val="000065C2"/>
    <w:rsid w:val="000160A7"/>
    <w:rsid w:val="00020440"/>
    <w:rsid w:val="00021BA3"/>
    <w:rsid w:val="00035074"/>
    <w:rsid w:val="00037566"/>
    <w:rsid w:val="000419E9"/>
    <w:rsid w:val="00043523"/>
    <w:rsid w:val="000523D4"/>
    <w:rsid w:val="00054678"/>
    <w:rsid w:val="00054A93"/>
    <w:rsid w:val="00055113"/>
    <w:rsid w:val="00061823"/>
    <w:rsid w:val="0006258C"/>
    <w:rsid w:val="00062D31"/>
    <w:rsid w:val="00075E9F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5D30"/>
    <w:rsid w:val="000D0BA0"/>
    <w:rsid w:val="000D1439"/>
    <w:rsid w:val="000D2E03"/>
    <w:rsid w:val="000D40DE"/>
    <w:rsid w:val="000D4791"/>
    <w:rsid w:val="000E343E"/>
    <w:rsid w:val="000E6045"/>
    <w:rsid w:val="000F077D"/>
    <w:rsid w:val="000F21E8"/>
    <w:rsid w:val="000F3A5C"/>
    <w:rsid w:val="000F5724"/>
    <w:rsid w:val="000F5DEF"/>
    <w:rsid w:val="000F7910"/>
    <w:rsid w:val="00103057"/>
    <w:rsid w:val="001034B1"/>
    <w:rsid w:val="00107D77"/>
    <w:rsid w:val="00111ADC"/>
    <w:rsid w:val="00124062"/>
    <w:rsid w:val="00131417"/>
    <w:rsid w:val="00143CD4"/>
    <w:rsid w:val="001524C9"/>
    <w:rsid w:val="00162B3E"/>
    <w:rsid w:val="001641FA"/>
    <w:rsid w:val="0016475A"/>
    <w:rsid w:val="00165ECC"/>
    <w:rsid w:val="001759BF"/>
    <w:rsid w:val="001772BE"/>
    <w:rsid w:val="00182050"/>
    <w:rsid w:val="00182B7D"/>
    <w:rsid w:val="001845AC"/>
    <w:rsid w:val="00186866"/>
    <w:rsid w:val="00190B65"/>
    <w:rsid w:val="00193A18"/>
    <w:rsid w:val="001942B3"/>
    <w:rsid w:val="0019518D"/>
    <w:rsid w:val="001A4E8B"/>
    <w:rsid w:val="001A5539"/>
    <w:rsid w:val="001A5BD5"/>
    <w:rsid w:val="001B1266"/>
    <w:rsid w:val="001C3792"/>
    <w:rsid w:val="001D2674"/>
    <w:rsid w:val="001D39FD"/>
    <w:rsid w:val="001D76A8"/>
    <w:rsid w:val="001E485B"/>
    <w:rsid w:val="001F1E3D"/>
    <w:rsid w:val="001F53F1"/>
    <w:rsid w:val="0020055A"/>
    <w:rsid w:val="00201AA1"/>
    <w:rsid w:val="00202CC0"/>
    <w:rsid w:val="00203180"/>
    <w:rsid w:val="00205239"/>
    <w:rsid w:val="0021213C"/>
    <w:rsid w:val="00216D91"/>
    <w:rsid w:val="00222944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445E"/>
    <w:rsid w:val="0026581E"/>
    <w:rsid w:val="0028107C"/>
    <w:rsid w:val="0028231D"/>
    <w:rsid w:val="00287B24"/>
    <w:rsid w:val="00287DC0"/>
    <w:rsid w:val="00293F15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773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A6A8A"/>
    <w:rsid w:val="003B2984"/>
    <w:rsid w:val="003C39DC"/>
    <w:rsid w:val="003C599D"/>
    <w:rsid w:val="003D03ED"/>
    <w:rsid w:val="003D70F5"/>
    <w:rsid w:val="003E21AC"/>
    <w:rsid w:val="003E6330"/>
    <w:rsid w:val="003E7742"/>
    <w:rsid w:val="003F362F"/>
    <w:rsid w:val="003F3727"/>
    <w:rsid w:val="004002CC"/>
    <w:rsid w:val="00405D0B"/>
    <w:rsid w:val="00410F77"/>
    <w:rsid w:val="00411B18"/>
    <w:rsid w:val="00415632"/>
    <w:rsid w:val="0042107E"/>
    <w:rsid w:val="00424375"/>
    <w:rsid w:val="004278C7"/>
    <w:rsid w:val="004372DD"/>
    <w:rsid w:val="00441088"/>
    <w:rsid w:val="00441724"/>
    <w:rsid w:val="0044720B"/>
    <w:rsid w:val="00454148"/>
    <w:rsid w:val="004621B3"/>
    <w:rsid w:val="0047471A"/>
    <w:rsid w:val="00481B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377A"/>
    <w:rsid w:val="004E1924"/>
    <w:rsid w:val="00501528"/>
    <w:rsid w:val="005069C1"/>
    <w:rsid w:val="005116CE"/>
    <w:rsid w:val="00514229"/>
    <w:rsid w:val="005156EC"/>
    <w:rsid w:val="00516889"/>
    <w:rsid w:val="005168A4"/>
    <w:rsid w:val="0052117E"/>
    <w:rsid w:val="00521B91"/>
    <w:rsid w:val="005252D2"/>
    <w:rsid w:val="00530C92"/>
    <w:rsid w:val="00533581"/>
    <w:rsid w:val="00535AD8"/>
    <w:rsid w:val="0054101F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4517"/>
    <w:rsid w:val="0060113C"/>
    <w:rsid w:val="00603AD5"/>
    <w:rsid w:val="006201CB"/>
    <w:rsid w:val="00622F6B"/>
    <w:rsid w:val="00627765"/>
    <w:rsid w:val="0064692C"/>
    <w:rsid w:val="00653F68"/>
    <w:rsid w:val="0065576E"/>
    <w:rsid w:val="00670226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882"/>
    <w:rsid w:val="006F0D3C"/>
    <w:rsid w:val="006F2EDC"/>
    <w:rsid w:val="00707FBD"/>
    <w:rsid w:val="00710718"/>
    <w:rsid w:val="00715A9A"/>
    <w:rsid w:val="0072030B"/>
    <w:rsid w:val="00720747"/>
    <w:rsid w:val="00720F0F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5C6B"/>
    <w:rsid w:val="00787700"/>
    <w:rsid w:val="00793822"/>
    <w:rsid w:val="007A2F5A"/>
    <w:rsid w:val="007A5AA1"/>
    <w:rsid w:val="007A79E2"/>
    <w:rsid w:val="007B34DA"/>
    <w:rsid w:val="007C7D76"/>
    <w:rsid w:val="007D0C10"/>
    <w:rsid w:val="007D186F"/>
    <w:rsid w:val="007E4DDC"/>
    <w:rsid w:val="007E5E71"/>
    <w:rsid w:val="007F1752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23FD"/>
    <w:rsid w:val="00854D77"/>
    <w:rsid w:val="008576F6"/>
    <w:rsid w:val="00857713"/>
    <w:rsid w:val="00862C21"/>
    <w:rsid w:val="00874376"/>
    <w:rsid w:val="00881511"/>
    <w:rsid w:val="00882053"/>
    <w:rsid w:val="008942A2"/>
    <w:rsid w:val="0089534A"/>
    <w:rsid w:val="008A529C"/>
    <w:rsid w:val="008B446A"/>
    <w:rsid w:val="008B5E47"/>
    <w:rsid w:val="008C0880"/>
    <w:rsid w:val="008C27FD"/>
    <w:rsid w:val="008C3486"/>
    <w:rsid w:val="008D3CE0"/>
    <w:rsid w:val="008D7FDC"/>
    <w:rsid w:val="008E2194"/>
    <w:rsid w:val="008E4B7A"/>
    <w:rsid w:val="008E6248"/>
    <w:rsid w:val="008E7B8A"/>
    <w:rsid w:val="008F2097"/>
    <w:rsid w:val="008F6EDE"/>
    <w:rsid w:val="00902002"/>
    <w:rsid w:val="00902CEB"/>
    <w:rsid w:val="009064C0"/>
    <w:rsid w:val="00907EC2"/>
    <w:rsid w:val="00912A0A"/>
    <w:rsid w:val="00912E6B"/>
    <w:rsid w:val="00913598"/>
    <w:rsid w:val="00913892"/>
    <w:rsid w:val="009215E3"/>
    <w:rsid w:val="00936CF0"/>
    <w:rsid w:val="00942106"/>
    <w:rsid w:val="0094260D"/>
    <w:rsid w:val="00946121"/>
    <w:rsid w:val="009518F2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49C8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B0015"/>
    <w:rsid w:val="009C26DF"/>
    <w:rsid w:val="009C2A7B"/>
    <w:rsid w:val="009C3C75"/>
    <w:rsid w:val="009C7EB1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078C6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145F"/>
    <w:rsid w:val="00AD4D22"/>
    <w:rsid w:val="00AE65F6"/>
    <w:rsid w:val="00AF053E"/>
    <w:rsid w:val="00AF2456"/>
    <w:rsid w:val="00B039E8"/>
    <w:rsid w:val="00B14B45"/>
    <w:rsid w:val="00B15180"/>
    <w:rsid w:val="00B155E8"/>
    <w:rsid w:val="00B15F75"/>
    <w:rsid w:val="00B2194E"/>
    <w:rsid w:val="00B22D46"/>
    <w:rsid w:val="00B31F29"/>
    <w:rsid w:val="00B32DAF"/>
    <w:rsid w:val="00B37E68"/>
    <w:rsid w:val="00B40948"/>
    <w:rsid w:val="00B43F4C"/>
    <w:rsid w:val="00B468CC"/>
    <w:rsid w:val="00B54655"/>
    <w:rsid w:val="00B6045F"/>
    <w:rsid w:val="00B7242A"/>
    <w:rsid w:val="00B73D3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0989"/>
    <w:rsid w:val="00BF17F2"/>
    <w:rsid w:val="00C00404"/>
    <w:rsid w:val="00C13CA7"/>
    <w:rsid w:val="00C172AE"/>
    <w:rsid w:val="00C33D91"/>
    <w:rsid w:val="00C343F5"/>
    <w:rsid w:val="00C379EA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593D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2E3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E313E"/>
    <w:rsid w:val="00DF11CF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25CB5"/>
    <w:rsid w:val="00E32FEC"/>
    <w:rsid w:val="00E34F46"/>
    <w:rsid w:val="00E375D2"/>
    <w:rsid w:val="00E43E04"/>
    <w:rsid w:val="00E50799"/>
    <w:rsid w:val="00E51ECE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2CC8"/>
    <w:rsid w:val="00FB59FB"/>
    <w:rsid w:val="00FB72A0"/>
    <w:rsid w:val="00FC35C5"/>
    <w:rsid w:val="00FC3E22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ifer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15</cp:revision>
  <cp:lastPrinted>2018-03-06T17:39:00Z</cp:lastPrinted>
  <dcterms:created xsi:type="dcterms:W3CDTF">2018-03-06T17:03:00Z</dcterms:created>
  <dcterms:modified xsi:type="dcterms:W3CDTF">2018-04-27T08:29:00Z</dcterms:modified>
</cp:coreProperties>
</file>