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9B0015">
            <w:pPr>
              <w:pStyle w:val="ekvkvnummer"/>
            </w:pPr>
            <w:r>
              <w:t xml:space="preserve">KV </w:t>
            </w:r>
            <w:r w:rsidR="009C7EB1">
              <w:t>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9B0015" w:rsidRPr="009B0015" w:rsidRDefault="000419E9" w:rsidP="009849C8">
      <w:pPr>
        <w:pStyle w:val="ekvue1arial"/>
      </w:pPr>
      <w:bookmarkStart w:id="0" w:name="bmStart"/>
      <w:bookmarkEnd w:id="0"/>
      <w:r>
        <w:t>Silbenlegespiel</w:t>
      </w:r>
    </w:p>
    <w:p w:rsidR="009B0015" w:rsidRPr="009B0015" w:rsidRDefault="009B0015" w:rsidP="009B0015"/>
    <w:p w:rsidR="009B0015" w:rsidRPr="009B0015" w:rsidRDefault="009B0015" w:rsidP="009B0015">
      <w:pPr>
        <w:framePr w:w="454" w:h="369" w:hRule="exact" w:wrap="around" w:vAnchor="text" w:hAnchor="page" w:x="1192" w:y="1"/>
        <w:shd w:val="clear" w:color="auto" w:fill="333333"/>
        <w:spacing w:line="240" w:lineRule="auto"/>
        <w:jc w:val="center"/>
        <w:rPr>
          <w:b/>
          <w:color w:val="FFFFFF" w:themeColor="background1"/>
          <w:position w:val="-28"/>
        </w:rPr>
      </w:pPr>
      <w:r w:rsidRPr="009B0015">
        <w:rPr>
          <w:b/>
          <w:color w:val="FFFFFF" w:themeColor="background1"/>
          <w:position w:val="-28"/>
        </w:rPr>
        <w:t>1</w:t>
      </w:r>
    </w:p>
    <w:p w:rsidR="000419E9" w:rsidRPr="00287B24" w:rsidRDefault="000419E9" w:rsidP="000419E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015" w:rsidRDefault="000419E9" w:rsidP="009B0015">
      <w:r w:rsidRPr="000419E9">
        <w:t>Schneide die Silbenkärtchen aus. Ordne sie den passenden Bildern zu.</w:t>
      </w:r>
      <w:r w:rsidR="00C33D91" w:rsidRPr="00C33D91">
        <w:t xml:space="preserve"> </w:t>
      </w:r>
    </w:p>
    <w:p w:rsidR="00BF0989" w:rsidRDefault="00BF0989" w:rsidP="00BF0989">
      <w:pPr>
        <w:pStyle w:val="ekvgrundtexthalbe"/>
      </w:pPr>
    </w:p>
    <w:p w:rsidR="00670226" w:rsidRDefault="00670226" w:rsidP="00BF0989">
      <w:pPr>
        <w:pStyle w:val="ekvgrundtexthalbe"/>
      </w:pPr>
    </w:p>
    <w:p w:rsidR="009C7EB1" w:rsidRDefault="009C7EB1" w:rsidP="00BF0989">
      <w:pPr>
        <w:pStyle w:val="ekvgrundtexthalbe"/>
      </w:pPr>
    </w:p>
    <w:tbl>
      <w:tblPr>
        <w:tblStyle w:val="Tabellen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1191"/>
        <w:gridCol w:w="1191"/>
        <w:gridCol w:w="1191"/>
      </w:tblGrid>
      <w:tr w:rsidR="009C7EB1" w:rsidTr="00570038">
        <w:trPr>
          <w:trHeight w:val="1191"/>
        </w:trPr>
        <w:tc>
          <w:tcPr>
            <w:tcW w:w="1191" w:type="dxa"/>
          </w:tcPr>
          <w:p w:rsidR="009C7EB1" w:rsidRDefault="00D95445" w:rsidP="000419E9">
            <w:r>
              <w:rPr>
                <w:lang w:eastAsia="de-DE"/>
              </w:rPr>
              <w:drawing>
                <wp:anchor distT="0" distB="0" distL="114300" distR="114300" simplePos="0" relativeHeight="251743744" behindDoc="0" locked="0" layoutInCell="1" allowOverlap="1" wp14:anchorId="3EC7D79A" wp14:editId="13A6F3BC">
                  <wp:simplePos x="0" y="0"/>
                  <wp:positionH relativeFrom="column">
                    <wp:posOffset>-1594</wp:posOffset>
                  </wp:positionH>
                  <wp:positionV relativeFrom="paragraph">
                    <wp:posOffset>0</wp:posOffset>
                  </wp:positionV>
                  <wp:extent cx="610508" cy="731251"/>
                  <wp:effectExtent l="0" t="0" r="0" b="0"/>
                  <wp:wrapNone/>
                  <wp:docPr id="1" name="Grafik 1" descr="L:\GSV\01_GSV_Organisation\07_Praktikanten\Seifert\Zebra_KV\KV2\PNG\S537300201_Reg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GSV\01_GSV_Organisation\07_Praktikanten\Seifert\Zebra_KV\KV2\PNG\S537300201_Reg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508" cy="73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9C7EB1" w:rsidRDefault="009C7EB1" w:rsidP="000419E9"/>
        </w:tc>
        <w:tc>
          <w:tcPr>
            <w:tcW w:w="1191" w:type="dxa"/>
          </w:tcPr>
          <w:p w:rsidR="009C7EB1" w:rsidRDefault="009C7EB1" w:rsidP="000419E9"/>
        </w:tc>
      </w:tr>
      <w:tr w:rsidR="009C7EB1" w:rsidTr="00570038">
        <w:trPr>
          <w:trHeight w:val="1191"/>
        </w:trPr>
        <w:tc>
          <w:tcPr>
            <w:tcW w:w="1191" w:type="dxa"/>
          </w:tcPr>
          <w:p w:rsidR="009C7EB1" w:rsidRDefault="00D95445" w:rsidP="000419E9">
            <w:r>
              <w:rPr>
                <w:lang w:eastAsia="de-DE"/>
              </w:rPr>
              <w:drawing>
                <wp:anchor distT="0" distB="0" distL="114300" distR="114300" simplePos="0" relativeHeight="251744768" behindDoc="0" locked="0" layoutInCell="1" allowOverlap="1" wp14:anchorId="5FFC9195" wp14:editId="7769EF0C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15875</wp:posOffset>
                  </wp:positionV>
                  <wp:extent cx="635635" cy="740410"/>
                  <wp:effectExtent l="0" t="0" r="0" b="0"/>
                  <wp:wrapNone/>
                  <wp:docPr id="2" name="Grafik 2" descr="L:\GSV\01_GSV_Organisation\07_Praktikanten\Seifert\Zebra_KV\KV2\PNG\S537300540_Blum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:\GSV\01_GSV_Organisation\07_Praktikanten\Seifert\Zebra_KV\KV2\PNG\S537300540_Blum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635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9C7EB1" w:rsidRDefault="009C7EB1" w:rsidP="000419E9"/>
        </w:tc>
        <w:tc>
          <w:tcPr>
            <w:tcW w:w="1191" w:type="dxa"/>
          </w:tcPr>
          <w:p w:rsidR="009C7EB1" w:rsidRDefault="009C7EB1" w:rsidP="000419E9"/>
        </w:tc>
      </w:tr>
      <w:tr w:rsidR="009C7EB1" w:rsidTr="00570038">
        <w:trPr>
          <w:trHeight w:val="1191"/>
        </w:trPr>
        <w:tc>
          <w:tcPr>
            <w:tcW w:w="1191" w:type="dxa"/>
          </w:tcPr>
          <w:p w:rsidR="009C7EB1" w:rsidRDefault="00D95445" w:rsidP="000419E9">
            <w:r>
              <w:rPr>
                <w:lang w:eastAsia="de-DE"/>
              </w:rPr>
              <w:drawing>
                <wp:anchor distT="0" distB="0" distL="114300" distR="114300" simplePos="0" relativeHeight="251745792" behindDoc="0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137628</wp:posOffset>
                  </wp:positionV>
                  <wp:extent cx="736933" cy="515900"/>
                  <wp:effectExtent l="0" t="0" r="0" b="0"/>
                  <wp:wrapNone/>
                  <wp:docPr id="4" name="Grafik 4" descr="L:\GSV\01_GSV_Organisation\07_Praktikanten\Seifert\Zebra_KV\KV2\PNG\S537300486_Rutsch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:\GSV\01_GSV_Organisation\07_Praktikanten\Seifert\Zebra_KV\KV2\PNG\S537300486_Rutsch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933" cy="5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9C7EB1" w:rsidRDefault="009C7EB1" w:rsidP="000419E9"/>
        </w:tc>
        <w:tc>
          <w:tcPr>
            <w:tcW w:w="1191" w:type="dxa"/>
          </w:tcPr>
          <w:p w:rsidR="009C7EB1" w:rsidRDefault="009C7EB1" w:rsidP="000419E9"/>
        </w:tc>
      </w:tr>
      <w:tr w:rsidR="009C7EB1" w:rsidTr="00570038">
        <w:trPr>
          <w:trHeight w:val="1191"/>
        </w:trPr>
        <w:tc>
          <w:tcPr>
            <w:tcW w:w="1191" w:type="dxa"/>
          </w:tcPr>
          <w:p w:rsidR="009C7EB1" w:rsidRDefault="00D95445" w:rsidP="000419E9">
            <w:bookmarkStart w:id="1" w:name="_GoBack" w:colFirst="3" w:colLast="3"/>
            <w:r>
              <w:rPr>
                <w:lang w:eastAsia="de-DE"/>
              </w:rPr>
              <w:drawing>
                <wp:anchor distT="0" distB="0" distL="114300" distR="114300" simplePos="0" relativeHeight="251746816" behindDoc="0" locked="0" layoutInCell="1" allowOverlap="1">
                  <wp:simplePos x="0" y="0"/>
                  <wp:positionH relativeFrom="column">
                    <wp:posOffset>-18847</wp:posOffset>
                  </wp:positionH>
                  <wp:positionV relativeFrom="paragraph">
                    <wp:posOffset>113318</wp:posOffset>
                  </wp:positionV>
                  <wp:extent cx="690305" cy="577408"/>
                  <wp:effectExtent l="0" t="0" r="0" b="0"/>
                  <wp:wrapNone/>
                  <wp:docPr id="5" name="Grafik 5" descr="L:\GSV\01_GSV_Organisation\07_Praktikanten\Seifert\Zebra_KV\KV2\PNG\S537300206_Kr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:\GSV\01_GSV_Organisation\07_Praktikanten\Seifert\Zebra_KV\KV2\PNG\S537300206_Kr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305" cy="577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9C7EB1" w:rsidRDefault="009C7EB1" w:rsidP="000419E9"/>
        </w:tc>
        <w:tc>
          <w:tcPr>
            <w:tcW w:w="1191" w:type="dxa"/>
          </w:tcPr>
          <w:p w:rsidR="009C7EB1" w:rsidRDefault="009C7EB1" w:rsidP="000419E9"/>
        </w:tc>
      </w:tr>
      <w:bookmarkEnd w:id="1"/>
      <w:tr w:rsidR="009C7EB1" w:rsidTr="00570038">
        <w:trPr>
          <w:trHeight w:val="1191"/>
        </w:trPr>
        <w:tc>
          <w:tcPr>
            <w:tcW w:w="1191" w:type="dxa"/>
          </w:tcPr>
          <w:p w:rsidR="009C7EB1" w:rsidRDefault="00D95445" w:rsidP="000419E9">
            <w:r>
              <w:rPr>
                <w:lang w:eastAsia="de-DE"/>
              </w:rPr>
              <w:drawing>
                <wp:anchor distT="0" distB="0" distL="114300" distR="114300" simplePos="0" relativeHeight="251747840" behindDoc="0" locked="0" layoutInCell="1" allowOverlap="1" wp14:anchorId="312662C6" wp14:editId="28A81295">
                  <wp:simplePos x="0" y="0"/>
                  <wp:positionH relativeFrom="column">
                    <wp:posOffset>-51988</wp:posOffset>
                  </wp:positionH>
                  <wp:positionV relativeFrom="paragraph">
                    <wp:posOffset>71229</wp:posOffset>
                  </wp:positionV>
                  <wp:extent cx="723447" cy="671470"/>
                  <wp:effectExtent l="0" t="0" r="0" b="0"/>
                  <wp:wrapNone/>
                  <wp:docPr id="6" name="Grafik 6" descr="L:\GSV\01_GSV_Organisation\07_Praktikanten\Seifert\Zebra_KV\KV2\PNG\S537300201_Feder_blau_f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:\GSV\01_GSV_Organisation\07_Praktikanten\Seifert\Zebra_KV\KV2\PNG\S537300201_Feder_blau_f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368" cy="673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9C7EB1" w:rsidRDefault="009C7EB1" w:rsidP="000419E9"/>
        </w:tc>
        <w:tc>
          <w:tcPr>
            <w:tcW w:w="1191" w:type="dxa"/>
          </w:tcPr>
          <w:p w:rsidR="009C7EB1" w:rsidRDefault="009C7EB1" w:rsidP="000419E9"/>
        </w:tc>
      </w:tr>
      <w:tr w:rsidR="009C7EB1" w:rsidTr="00570038">
        <w:trPr>
          <w:trHeight w:val="1191"/>
        </w:trPr>
        <w:tc>
          <w:tcPr>
            <w:tcW w:w="1191" w:type="dxa"/>
          </w:tcPr>
          <w:p w:rsidR="009C7EB1" w:rsidRDefault="00351ED2" w:rsidP="000419E9">
            <w:r>
              <w:rPr>
                <w:lang w:eastAsia="de-DE"/>
              </w:rPr>
              <w:drawing>
                <wp:anchor distT="0" distB="0" distL="114300" distR="114300" simplePos="0" relativeHeight="251748864" behindDoc="0" locked="0" layoutInCell="1" allowOverlap="1" wp14:anchorId="286F76DB" wp14:editId="572F6548">
                  <wp:simplePos x="0" y="0"/>
                  <wp:positionH relativeFrom="column">
                    <wp:posOffset>-49158</wp:posOffset>
                  </wp:positionH>
                  <wp:positionV relativeFrom="paragraph">
                    <wp:posOffset>149477</wp:posOffset>
                  </wp:positionV>
                  <wp:extent cx="729396" cy="430525"/>
                  <wp:effectExtent l="0" t="0" r="0" b="0"/>
                  <wp:wrapNone/>
                  <wp:docPr id="7" name="Grafik 7" descr="L:\GSV\01_GSV_Organisation\07_Praktikanten\Seifert\Zebra_KV\KV2\PNG\S537310584_S053_Aut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:\GSV\01_GSV_Organisation\07_Praktikanten\Seifert\Zebra_KV\KV2\PNG\S537310584_S053_Aut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396" cy="43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91" w:type="dxa"/>
          </w:tcPr>
          <w:p w:rsidR="009C7EB1" w:rsidRDefault="009C7EB1" w:rsidP="000419E9"/>
        </w:tc>
        <w:tc>
          <w:tcPr>
            <w:tcW w:w="1191" w:type="dxa"/>
          </w:tcPr>
          <w:p w:rsidR="009C7EB1" w:rsidRDefault="009C7EB1" w:rsidP="000419E9"/>
        </w:tc>
      </w:tr>
    </w:tbl>
    <w:p w:rsidR="00C13CA7" w:rsidRDefault="00C13CA7" w:rsidP="00C13CA7">
      <w:pPr>
        <w:pStyle w:val="ekvgrundtexthalbe"/>
      </w:pPr>
    </w:p>
    <w:p w:rsidR="00C13CA7" w:rsidRDefault="00C13CA7" w:rsidP="00C13CA7">
      <w:pPr>
        <w:pStyle w:val="ekvgrundtexthalbe"/>
      </w:pPr>
    </w:p>
    <w:p w:rsidR="009C7EB1" w:rsidRDefault="009C7EB1" w:rsidP="00C13CA7">
      <w:pPr>
        <w:pStyle w:val="ekvgrundtexthalbe"/>
      </w:pPr>
    </w:p>
    <w:p w:rsidR="009C7EB1" w:rsidRDefault="009C7EB1" w:rsidP="00C13CA7">
      <w:pPr>
        <w:pStyle w:val="ekvgrundtexthalbe"/>
      </w:pPr>
    </w:p>
    <w:p w:rsidR="00203180" w:rsidRDefault="00226640" w:rsidP="00C13CA7">
      <w:pPr>
        <w:pStyle w:val="ekvgrundtexthalbe"/>
      </w:pPr>
      <w:r>
        <w:pict>
          <v:group id="_x0000_s1198" style="position:absolute;margin-left:-18.3pt;margin-top:5pt;width:381.95pt;height:144.1pt;z-index:251742720" coordorigin="1335,11203" coordsize="7639,28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87" type="#_x0000_t75" style="position:absolute;left:1337;top:12404;width:302;height:247;flip:x;visibility:visible;mso-position-horizontal-relative:margin" o:allowincell="f">
              <v:imagedata r:id="rId15" o:title="" croptop="11909f" cropbottom="14688f" cropleft="16259f" cropright="14533f"/>
            </v:shape>
            <v:shape id="_x0000_s1188" type="#_x0000_t75" style="position:absolute;left:1335;top:13603;width:302;height:247;flip:x;visibility:visible;mso-position-horizontal-relative:margin" o:allowincell="f">
              <v:imagedata r:id="rId15" o:title="" croptop="11909f" cropbottom="14688f" cropleft="16259f" cropright="14533f"/>
            </v:shape>
            <v:shape id="_x0000_s1189" type="#_x0000_t75" style="position:absolute;left:1337;top:11203;width:302;height:247;flip:x;visibility:visible;mso-position-horizontal-relative:margin" o:allowincell="f">
              <v:imagedata r:id="rId15" o:title="" croptop="11909f" cropbottom="14688f" cropleft="16259f" cropright="14533f"/>
            </v:shape>
            <v:shape id="_x0000_s1183" type="#_x0000_t75" style="position:absolute;left:5165;top:13783;width:247;height:302;visibility:visible;mso-position-horizontal-relative:margin" o:allowincell="f">
              <v:imagedata r:id="rId16" o:title="" croptop="16259f" cropbottom="14533f" cropleft="11909f" cropright="14688f"/>
            </v:shape>
            <v:shape id="_x0000_s1184" type="#_x0000_t75" style="position:absolute;left:1604;top:13783;width:247;height:302;visibility:visible;mso-position-horizontal-relative:margin" o:allowincell="f">
              <v:imagedata r:id="rId16" o:title="" croptop="16259f" cropbottom="14533f" cropleft="11909f" cropright="14688f"/>
            </v:shape>
            <v:shape id="_x0000_s1185" type="#_x0000_t75" style="position:absolute;left:2791;top:13783;width:247;height:302;visibility:visible;mso-position-horizontal-relative:margin" o:allowincell="f">
              <v:imagedata r:id="rId16" o:title="" croptop="16259f" cropbottom="14533f" cropleft="11909f" cropright="14688f"/>
            </v:shape>
            <v:shape id="_x0000_s1191" type="#_x0000_t75" style="position:absolute;left:3978;top:13783;width:247;height:302;visibility:visible;mso-position-horizontal-relative:margin" o:allowincell="f">
              <v:imagedata r:id="rId16" o:title="" croptop="16259f" cropbottom="14533f" cropleft="11909f" cropright="14688f"/>
            </v:shape>
            <v:shape id="_x0000_s1192" type="#_x0000_t75" style="position:absolute;left:6352;top:13783;width:247;height:302;visibility:visible;mso-position-horizontal-relative:margin" o:allowincell="f">
              <v:imagedata r:id="rId16" o:title="" croptop="16259f" cropbottom="14533f" cropleft="11909f" cropright="14688f"/>
            </v:shape>
            <v:shape id="_x0000_s1193" type="#_x0000_t75" style="position:absolute;left:7539;top:13783;width:247;height:302;visibility:visible;mso-position-horizontal-relative:margin" o:allowincell="f">
              <v:imagedata r:id="rId16" o:title="" croptop="16259f" cropbottom="14533f" cropleft="11909f" cropright="14688f"/>
            </v:shape>
            <v:shape id="_x0000_s1194" type="#_x0000_t75" style="position:absolute;left:8727;top:13783;width:247;height:302;visibility:visible;mso-position-horizontal-relative:margin" o:allowincell="f">
              <v:imagedata r:id="rId16" o:title="" croptop="16259f" cropbottom="14533f" cropleft="11909f" cropright="14688f"/>
            </v:shape>
          </v:group>
        </w:pic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191"/>
        <w:gridCol w:w="1191"/>
        <w:gridCol w:w="1197"/>
        <w:gridCol w:w="1191"/>
        <w:gridCol w:w="1191"/>
        <w:gridCol w:w="1191"/>
      </w:tblGrid>
      <w:tr w:rsidR="009C7EB1" w:rsidTr="009C7EB1">
        <w:trPr>
          <w:trHeight w:val="1191"/>
        </w:trPr>
        <w:tc>
          <w:tcPr>
            <w:tcW w:w="1191" w:type="dxa"/>
            <w:vAlign w:val="center"/>
          </w:tcPr>
          <w:p w:rsidR="009C7EB1" w:rsidRPr="00D751B4" w:rsidRDefault="009C7EB1" w:rsidP="009C7EB1">
            <w:pPr>
              <w:spacing w:line="240" w:lineRule="auto"/>
              <w:jc w:val="center"/>
              <w:rPr>
                <w:sz w:val="36"/>
                <w:szCs w:val="36"/>
              </w:rPr>
            </w:pPr>
            <w:r w:rsidRPr="00D751B4">
              <w:rPr>
                <w:sz w:val="36"/>
                <w:szCs w:val="36"/>
              </w:rPr>
              <w:t>Re</w:t>
            </w:r>
          </w:p>
        </w:tc>
        <w:tc>
          <w:tcPr>
            <w:tcW w:w="1191" w:type="dxa"/>
            <w:vAlign w:val="center"/>
          </w:tcPr>
          <w:p w:rsidR="009C7EB1" w:rsidRPr="00D751B4" w:rsidRDefault="009C7EB1" w:rsidP="009C7EB1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D751B4">
              <w:rPr>
                <w:sz w:val="36"/>
                <w:szCs w:val="36"/>
              </w:rPr>
              <w:t>Blu</w:t>
            </w:r>
          </w:p>
        </w:tc>
        <w:tc>
          <w:tcPr>
            <w:tcW w:w="1197" w:type="dxa"/>
            <w:vAlign w:val="center"/>
          </w:tcPr>
          <w:p w:rsidR="009C7EB1" w:rsidRPr="00D751B4" w:rsidRDefault="009C7EB1" w:rsidP="009C7EB1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D751B4">
              <w:rPr>
                <w:sz w:val="36"/>
                <w:szCs w:val="36"/>
              </w:rPr>
              <w:t>Rut</w:t>
            </w:r>
          </w:p>
        </w:tc>
        <w:tc>
          <w:tcPr>
            <w:tcW w:w="1191" w:type="dxa"/>
            <w:vAlign w:val="center"/>
          </w:tcPr>
          <w:p w:rsidR="009C7EB1" w:rsidRPr="00D751B4" w:rsidRDefault="009C7EB1" w:rsidP="009C7EB1">
            <w:pPr>
              <w:spacing w:line="240" w:lineRule="auto"/>
              <w:jc w:val="center"/>
              <w:rPr>
                <w:sz w:val="36"/>
                <w:szCs w:val="36"/>
              </w:rPr>
            </w:pPr>
            <w:r w:rsidRPr="00D751B4">
              <w:rPr>
                <w:sz w:val="36"/>
                <w:szCs w:val="36"/>
              </w:rPr>
              <w:t>Kro</w:t>
            </w:r>
          </w:p>
        </w:tc>
        <w:tc>
          <w:tcPr>
            <w:tcW w:w="1191" w:type="dxa"/>
            <w:vAlign w:val="center"/>
          </w:tcPr>
          <w:p w:rsidR="009C7EB1" w:rsidRPr="00D751B4" w:rsidRDefault="008A30E1" w:rsidP="009C7EB1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Fe</w:t>
            </w:r>
          </w:p>
        </w:tc>
        <w:tc>
          <w:tcPr>
            <w:tcW w:w="1191" w:type="dxa"/>
            <w:vAlign w:val="center"/>
          </w:tcPr>
          <w:p w:rsidR="009C7EB1" w:rsidRPr="00D751B4" w:rsidRDefault="009C7EB1" w:rsidP="009C7EB1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D751B4">
              <w:rPr>
                <w:sz w:val="36"/>
                <w:szCs w:val="36"/>
              </w:rPr>
              <w:t>Au</w:t>
            </w:r>
          </w:p>
        </w:tc>
      </w:tr>
      <w:tr w:rsidR="009C7EB1" w:rsidTr="009C7EB1">
        <w:trPr>
          <w:trHeight w:val="1191"/>
        </w:trPr>
        <w:tc>
          <w:tcPr>
            <w:tcW w:w="1191" w:type="dxa"/>
            <w:vAlign w:val="center"/>
          </w:tcPr>
          <w:p w:rsidR="009C7EB1" w:rsidRPr="00D751B4" w:rsidRDefault="009C7EB1" w:rsidP="009C7EB1">
            <w:pPr>
              <w:spacing w:line="240" w:lineRule="auto"/>
              <w:jc w:val="center"/>
              <w:rPr>
                <w:sz w:val="36"/>
                <w:szCs w:val="36"/>
              </w:rPr>
            </w:pPr>
            <w:r w:rsidRPr="00D751B4">
              <w:rPr>
                <w:sz w:val="36"/>
                <w:szCs w:val="36"/>
              </w:rPr>
              <w:t>ne</w:t>
            </w:r>
          </w:p>
        </w:tc>
        <w:tc>
          <w:tcPr>
            <w:tcW w:w="1191" w:type="dxa"/>
            <w:vAlign w:val="center"/>
          </w:tcPr>
          <w:p w:rsidR="009C7EB1" w:rsidRPr="00D751B4" w:rsidRDefault="009C7EB1" w:rsidP="009C7EB1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D751B4">
              <w:rPr>
                <w:sz w:val="36"/>
                <w:szCs w:val="36"/>
              </w:rPr>
              <w:t>gal</w:t>
            </w:r>
          </w:p>
        </w:tc>
        <w:tc>
          <w:tcPr>
            <w:tcW w:w="1197" w:type="dxa"/>
            <w:vAlign w:val="center"/>
          </w:tcPr>
          <w:p w:rsidR="009C7EB1" w:rsidRPr="00D751B4" w:rsidRDefault="008A30E1" w:rsidP="009C7EB1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der</w:t>
            </w:r>
          </w:p>
        </w:tc>
        <w:tc>
          <w:tcPr>
            <w:tcW w:w="1191" w:type="dxa"/>
            <w:vAlign w:val="center"/>
          </w:tcPr>
          <w:p w:rsidR="009C7EB1" w:rsidRPr="00D751B4" w:rsidRDefault="009C7EB1" w:rsidP="009C7EB1">
            <w:pPr>
              <w:spacing w:line="240" w:lineRule="auto"/>
              <w:jc w:val="center"/>
              <w:rPr>
                <w:sz w:val="36"/>
                <w:szCs w:val="36"/>
              </w:rPr>
            </w:pPr>
            <w:r w:rsidRPr="00D751B4">
              <w:rPr>
                <w:sz w:val="36"/>
                <w:szCs w:val="36"/>
              </w:rPr>
              <w:t>sche</w:t>
            </w:r>
          </w:p>
        </w:tc>
        <w:tc>
          <w:tcPr>
            <w:tcW w:w="1191" w:type="dxa"/>
            <w:vAlign w:val="center"/>
          </w:tcPr>
          <w:p w:rsidR="009C7EB1" w:rsidRPr="00D751B4" w:rsidRDefault="009C7EB1" w:rsidP="009C7EB1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D751B4">
              <w:rPr>
                <w:sz w:val="36"/>
                <w:szCs w:val="36"/>
              </w:rPr>
              <w:t>to</w:t>
            </w:r>
          </w:p>
        </w:tc>
        <w:tc>
          <w:tcPr>
            <w:tcW w:w="1191" w:type="dxa"/>
            <w:vAlign w:val="center"/>
          </w:tcPr>
          <w:p w:rsidR="009C7EB1" w:rsidRPr="00D751B4" w:rsidRDefault="009C7EB1" w:rsidP="009C7EB1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jc w:val="center"/>
              <w:rPr>
                <w:sz w:val="36"/>
                <w:szCs w:val="36"/>
              </w:rPr>
            </w:pPr>
            <w:r w:rsidRPr="00D751B4">
              <w:rPr>
                <w:sz w:val="36"/>
                <w:szCs w:val="36"/>
              </w:rPr>
              <w:t>me</w:t>
            </w:r>
          </w:p>
        </w:tc>
      </w:tr>
    </w:tbl>
    <w:p w:rsidR="00C13CA7" w:rsidRPr="000419E9" w:rsidRDefault="00C13CA7" w:rsidP="00203180">
      <w:pPr>
        <w:pStyle w:val="ekvgrundtexthalbe"/>
      </w:pPr>
    </w:p>
    <w:sectPr w:rsidR="00C13CA7" w:rsidRPr="000419E9" w:rsidSect="00054A9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947" w:rsidRDefault="005A3947" w:rsidP="003C599D">
      <w:pPr>
        <w:spacing w:line="240" w:lineRule="auto"/>
      </w:pPr>
      <w:r>
        <w:separator/>
      </w:r>
    </w:p>
  </w:endnote>
  <w:endnote w:type="continuationSeparator" w:id="0">
    <w:p w:rsidR="005A3947" w:rsidRDefault="005A394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0E1" w:rsidRDefault="008A30E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Default="00193A18" w:rsidP="00322FDD">
          <w:pPr>
            <w:pStyle w:val="ekvpagina"/>
          </w:pPr>
          <w:r w:rsidRPr="00913892">
            <w:t>© Ernst Klett Verlag GmbH, Stuttgart 201</w:t>
          </w:r>
          <w:r w:rsidR="000419E9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:rsidR="007C7D76" w:rsidRPr="00913892" w:rsidRDefault="007C7D76" w:rsidP="000419E9">
          <w:pPr>
            <w:pStyle w:val="ekvpagina"/>
            <w:ind w:left="0"/>
          </w:pPr>
        </w:p>
      </w:tc>
      <w:tc>
        <w:tcPr>
          <w:tcW w:w="5823" w:type="dxa"/>
          <w:noWrap/>
        </w:tcPr>
        <w:p w:rsidR="00193A18" w:rsidRPr="00913892" w:rsidRDefault="00193A18" w:rsidP="007C7D76">
          <w:pPr>
            <w:pStyle w:val="ekvquelle"/>
          </w:pPr>
          <w:r w:rsidRPr="00F5248B">
            <w:t xml:space="preserve">Illustratoren: </w:t>
          </w:r>
          <w:r w:rsidR="008A30E1">
            <w:t>Anke Fröhlich, Leipzig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0E1" w:rsidRDefault="008A30E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947" w:rsidRDefault="005A3947" w:rsidP="003C599D">
      <w:pPr>
        <w:spacing w:line="240" w:lineRule="auto"/>
      </w:pPr>
      <w:r>
        <w:separator/>
      </w:r>
    </w:p>
  </w:footnote>
  <w:footnote w:type="continuationSeparator" w:id="0">
    <w:p w:rsidR="005A3947" w:rsidRDefault="005A394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0E1" w:rsidRDefault="008A30E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0E1" w:rsidRDefault="008A30E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0E1" w:rsidRDefault="008A30E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C3E22"/>
    <w:rsid w:val="000040E2"/>
    <w:rsid w:val="00005913"/>
    <w:rsid w:val="000065C2"/>
    <w:rsid w:val="000160A7"/>
    <w:rsid w:val="00020440"/>
    <w:rsid w:val="00021BA3"/>
    <w:rsid w:val="00035074"/>
    <w:rsid w:val="00037566"/>
    <w:rsid w:val="000419E9"/>
    <w:rsid w:val="00043523"/>
    <w:rsid w:val="000523D4"/>
    <w:rsid w:val="00054678"/>
    <w:rsid w:val="00054A93"/>
    <w:rsid w:val="00055113"/>
    <w:rsid w:val="00061823"/>
    <w:rsid w:val="0006258C"/>
    <w:rsid w:val="00062D31"/>
    <w:rsid w:val="00075E9F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C5D30"/>
    <w:rsid w:val="000D0BA0"/>
    <w:rsid w:val="000D1439"/>
    <w:rsid w:val="000D2E03"/>
    <w:rsid w:val="000D40DE"/>
    <w:rsid w:val="000D4791"/>
    <w:rsid w:val="000E343E"/>
    <w:rsid w:val="000E6045"/>
    <w:rsid w:val="000F077D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43CD4"/>
    <w:rsid w:val="001524C9"/>
    <w:rsid w:val="00162B3E"/>
    <w:rsid w:val="001641FA"/>
    <w:rsid w:val="0016475A"/>
    <w:rsid w:val="00165ECC"/>
    <w:rsid w:val="001759BF"/>
    <w:rsid w:val="001772BE"/>
    <w:rsid w:val="00182050"/>
    <w:rsid w:val="00182B7D"/>
    <w:rsid w:val="001845AC"/>
    <w:rsid w:val="00186866"/>
    <w:rsid w:val="00190B65"/>
    <w:rsid w:val="00193A18"/>
    <w:rsid w:val="001942B3"/>
    <w:rsid w:val="0019518D"/>
    <w:rsid w:val="001A4E8B"/>
    <w:rsid w:val="001A5539"/>
    <w:rsid w:val="001A5BD5"/>
    <w:rsid w:val="001B1266"/>
    <w:rsid w:val="001C3792"/>
    <w:rsid w:val="001D2674"/>
    <w:rsid w:val="001D39FD"/>
    <w:rsid w:val="001D76A8"/>
    <w:rsid w:val="001E485B"/>
    <w:rsid w:val="001E566D"/>
    <w:rsid w:val="001F1E3D"/>
    <w:rsid w:val="001F53F1"/>
    <w:rsid w:val="0020055A"/>
    <w:rsid w:val="00201AA1"/>
    <w:rsid w:val="00202CC0"/>
    <w:rsid w:val="00203180"/>
    <w:rsid w:val="00205239"/>
    <w:rsid w:val="0021213C"/>
    <w:rsid w:val="00216D91"/>
    <w:rsid w:val="00222944"/>
    <w:rsid w:val="002240EA"/>
    <w:rsid w:val="00226640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3F15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1ED2"/>
    <w:rsid w:val="0035773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A6A8A"/>
    <w:rsid w:val="003B2984"/>
    <w:rsid w:val="003C39DC"/>
    <w:rsid w:val="003C599D"/>
    <w:rsid w:val="003D03ED"/>
    <w:rsid w:val="003D70F5"/>
    <w:rsid w:val="003E21AC"/>
    <w:rsid w:val="003E6330"/>
    <w:rsid w:val="003E7742"/>
    <w:rsid w:val="003F362F"/>
    <w:rsid w:val="003F3727"/>
    <w:rsid w:val="004002CC"/>
    <w:rsid w:val="00405D0B"/>
    <w:rsid w:val="00410F77"/>
    <w:rsid w:val="00411B18"/>
    <w:rsid w:val="00415632"/>
    <w:rsid w:val="0042107E"/>
    <w:rsid w:val="00424375"/>
    <w:rsid w:val="004278C7"/>
    <w:rsid w:val="004372DD"/>
    <w:rsid w:val="00441088"/>
    <w:rsid w:val="00441724"/>
    <w:rsid w:val="0044720B"/>
    <w:rsid w:val="00454148"/>
    <w:rsid w:val="004621B3"/>
    <w:rsid w:val="0047471A"/>
    <w:rsid w:val="00481BBC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C377A"/>
    <w:rsid w:val="004E1924"/>
    <w:rsid w:val="00501528"/>
    <w:rsid w:val="005069C1"/>
    <w:rsid w:val="005116C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101F"/>
    <w:rsid w:val="00547103"/>
    <w:rsid w:val="00560848"/>
    <w:rsid w:val="00570038"/>
    <w:rsid w:val="0057200E"/>
    <w:rsid w:val="00572A0F"/>
    <w:rsid w:val="00574FE0"/>
    <w:rsid w:val="00576D2D"/>
    <w:rsid w:val="00584F88"/>
    <w:rsid w:val="0058635A"/>
    <w:rsid w:val="00597E2F"/>
    <w:rsid w:val="005A3947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5F4517"/>
    <w:rsid w:val="0060113C"/>
    <w:rsid w:val="00603AD5"/>
    <w:rsid w:val="006201CB"/>
    <w:rsid w:val="00622F6B"/>
    <w:rsid w:val="00627765"/>
    <w:rsid w:val="0064692C"/>
    <w:rsid w:val="00653F68"/>
    <w:rsid w:val="0065576E"/>
    <w:rsid w:val="00670226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882"/>
    <w:rsid w:val="006F0D3C"/>
    <w:rsid w:val="006F2EDC"/>
    <w:rsid w:val="00710718"/>
    <w:rsid w:val="00715A9A"/>
    <w:rsid w:val="0072030B"/>
    <w:rsid w:val="00720747"/>
    <w:rsid w:val="00720F0F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75C6B"/>
    <w:rsid w:val="00787700"/>
    <w:rsid w:val="00793822"/>
    <w:rsid w:val="007A2F5A"/>
    <w:rsid w:val="007A5AA1"/>
    <w:rsid w:val="007A79E2"/>
    <w:rsid w:val="007C7D76"/>
    <w:rsid w:val="007D0C10"/>
    <w:rsid w:val="007D186F"/>
    <w:rsid w:val="007E4DDC"/>
    <w:rsid w:val="007E5E71"/>
    <w:rsid w:val="007F1752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23FD"/>
    <w:rsid w:val="00854D77"/>
    <w:rsid w:val="008576F6"/>
    <w:rsid w:val="00857713"/>
    <w:rsid w:val="00862C21"/>
    <w:rsid w:val="00874376"/>
    <w:rsid w:val="00881511"/>
    <w:rsid w:val="00882053"/>
    <w:rsid w:val="008942A2"/>
    <w:rsid w:val="0089534A"/>
    <w:rsid w:val="008A30E1"/>
    <w:rsid w:val="008A529C"/>
    <w:rsid w:val="008B446A"/>
    <w:rsid w:val="008B5E47"/>
    <w:rsid w:val="008C0880"/>
    <w:rsid w:val="008C27FD"/>
    <w:rsid w:val="008C3486"/>
    <w:rsid w:val="008D3CE0"/>
    <w:rsid w:val="008D7FDC"/>
    <w:rsid w:val="008E2194"/>
    <w:rsid w:val="008E4B7A"/>
    <w:rsid w:val="008E6248"/>
    <w:rsid w:val="008E7B8A"/>
    <w:rsid w:val="008F2097"/>
    <w:rsid w:val="008F6EDE"/>
    <w:rsid w:val="00902002"/>
    <w:rsid w:val="00902CEB"/>
    <w:rsid w:val="009064C0"/>
    <w:rsid w:val="00907EC2"/>
    <w:rsid w:val="00912A0A"/>
    <w:rsid w:val="00912E6B"/>
    <w:rsid w:val="00913598"/>
    <w:rsid w:val="00913892"/>
    <w:rsid w:val="009215E3"/>
    <w:rsid w:val="00936CF0"/>
    <w:rsid w:val="00942106"/>
    <w:rsid w:val="0094260D"/>
    <w:rsid w:val="00946121"/>
    <w:rsid w:val="009518F2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49C8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B0015"/>
    <w:rsid w:val="009C26DF"/>
    <w:rsid w:val="009C2A7B"/>
    <w:rsid w:val="009C3C75"/>
    <w:rsid w:val="009C7EB1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078C6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56AB7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145F"/>
    <w:rsid w:val="00AD4D22"/>
    <w:rsid w:val="00AE65F6"/>
    <w:rsid w:val="00AF053E"/>
    <w:rsid w:val="00AF2456"/>
    <w:rsid w:val="00B039E8"/>
    <w:rsid w:val="00B14B45"/>
    <w:rsid w:val="00B15180"/>
    <w:rsid w:val="00B155E8"/>
    <w:rsid w:val="00B15F75"/>
    <w:rsid w:val="00B2194E"/>
    <w:rsid w:val="00B22D46"/>
    <w:rsid w:val="00B31F29"/>
    <w:rsid w:val="00B32DAF"/>
    <w:rsid w:val="00B37E68"/>
    <w:rsid w:val="00B40948"/>
    <w:rsid w:val="00B43F4C"/>
    <w:rsid w:val="00B468CC"/>
    <w:rsid w:val="00B54655"/>
    <w:rsid w:val="00B6045F"/>
    <w:rsid w:val="00B7242A"/>
    <w:rsid w:val="00B73D32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0989"/>
    <w:rsid w:val="00BF17F2"/>
    <w:rsid w:val="00C00404"/>
    <w:rsid w:val="00C13CA7"/>
    <w:rsid w:val="00C172AE"/>
    <w:rsid w:val="00C33D91"/>
    <w:rsid w:val="00C343F5"/>
    <w:rsid w:val="00C379EA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2E3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95445"/>
    <w:rsid w:val="00DA02CD"/>
    <w:rsid w:val="00DA1633"/>
    <w:rsid w:val="00DA29C3"/>
    <w:rsid w:val="00DB0557"/>
    <w:rsid w:val="00DB2C80"/>
    <w:rsid w:val="00DC2340"/>
    <w:rsid w:val="00DC30DA"/>
    <w:rsid w:val="00DE287B"/>
    <w:rsid w:val="00DF11CF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25CB5"/>
    <w:rsid w:val="00E34F46"/>
    <w:rsid w:val="00E375D2"/>
    <w:rsid w:val="00E43E04"/>
    <w:rsid w:val="00E50799"/>
    <w:rsid w:val="00E51ECE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2CC8"/>
    <w:rsid w:val="00FB59FB"/>
    <w:rsid w:val="00FB72A0"/>
    <w:rsid w:val="00FC35C5"/>
    <w:rsid w:val="00FC3E22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6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ifer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14</cp:revision>
  <cp:lastPrinted>2018-03-08T08:13:00Z</cp:lastPrinted>
  <dcterms:created xsi:type="dcterms:W3CDTF">2018-03-06T17:03:00Z</dcterms:created>
  <dcterms:modified xsi:type="dcterms:W3CDTF">2018-04-27T10:32:00Z</dcterms:modified>
</cp:coreProperties>
</file>