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B0015">
            <w:pPr>
              <w:pStyle w:val="ekvkvnummer"/>
            </w:pPr>
            <w:r>
              <w:t xml:space="preserve">KV </w:t>
            </w:r>
            <w:r w:rsidR="00E51ECE">
              <w:t>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9B0015" w:rsidRPr="009B0015" w:rsidRDefault="000419E9" w:rsidP="009849C8">
      <w:pPr>
        <w:pStyle w:val="ekvue1arial"/>
      </w:pPr>
      <w:bookmarkStart w:id="0" w:name="bmStart"/>
      <w:bookmarkEnd w:id="0"/>
      <w:r>
        <w:t>Silbenlegespiel</w:t>
      </w:r>
    </w:p>
    <w:p w:rsidR="009B0015" w:rsidRPr="009B0015" w:rsidRDefault="009B0015" w:rsidP="009B0015"/>
    <w:p w:rsidR="009B0015" w:rsidRPr="009B0015" w:rsidRDefault="009B0015" w:rsidP="009B0015">
      <w:pPr>
        <w:framePr w:w="454" w:h="369" w:hRule="exact" w:wrap="around" w:vAnchor="text" w:hAnchor="page" w:x="1192" w:y="1"/>
        <w:shd w:val="clear" w:color="auto" w:fill="333333"/>
        <w:spacing w:line="240" w:lineRule="auto"/>
        <w:jc w:val="center"/>
        <w:rPr>
          <w:b/>
          <w:color w:val="FFFFFF" w:themeColor="background1"/>
          <w:position w:val="-28"/>
        </w:rPr>
      </w:pPr>
      <w:r w:rsidRPr="009B0015">
        <w:rPr>
          <w:b/>
          <w:color w:val="FFFFFF" w:themeColor="background1"/>
          <w:position w:val="-28"/>
        </w:rPr>
        <w:t>1</w:t>
      </w:r>
    </w:p>
    <w:p w:rsidR="000419E9" w:rsidRPr="00287B24" w:rsidRDefault="000419E9" w:rsidP="000419E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015" w:rsidRDefault="000419E9" w:rsidP="009B0015">
      <w:r w:rsidRPr="000419E9">
        <w:t>Schneide die Silbenkärtchen aus. Ordne sie den passenden Bildern zu.</w:t>
      </w:r>
      <w:r w:rsidR="00C33D91" w:rsidRPr="00C33D91">
        <w:t xml:space="preserve"> </w:t>
      </w:r>
    </w:p>
    <w:p w:rsidR="00BF0989" w:rsidRDefault="00BF0989" w:rsidP="00BF0989">
      <w:pPr>
        <w:pStyle w:val="ekvgrundtexthalbe"/>
      </w:pPr>
    </w:p>
    <w:p w:rsidR="00670226" w:rsidRDefault="00670226" w:rsidP="00BF0989">
      <w:pPr>
        <w:pStyle w:val="ekvgrundtexthalbe"/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1191"/>
      </w:tblGrid>
      <w:tr w:rsidR="0035773E" w:rsidTr="0090210A">
        <w:trPr>
          <w:trHeight w:val="1191"/>
        </w:trPr>
        <w:tc>
          <w:tcPr>
            <w:tcW w:w="1191" w:type="dxa"/>
          </w:tcPr>
          <w:p w:rsidR="0035773E" w:rsidRDefault="005E4BB4" w:rsidP="000419E9">
            <w:r>
              <w:rPr>
                <w:lang w:eastAsia="de-DE"/>
              </w:rPr>
              <w:drawing>
                <wp:anchor distT="0" distB="0" distL="114300" distR="114300" simplePos="0" relativeHeight="251729408" behindDoc="0" locked="0" layoutInCell="1" allowOverlap="1">
                  <wp:simplePos x="0" y="0"/>
                  <wp:positionH relativeFrom="column">
                    <wp:posOffset>44298</wp:posOffset>
                  </wp:positionH>
                  <wp:positionV relativeFrom="paragraph">
                    <wp:posOffset>194310</wp:posOffset>
                  </wp:positionV>
                  <wp:extent cx="562236" cy="453542"/>
                  <wp:effectExtent l="0" t="0" r="0" b="0"/>
                  <wp:wrapNone/>
                  <wp:docPr id="7" name="Grafik 7" descr="L:\GSV\01_GSV_Organisation\07_Praktikanten\Seifert\Zebra_KV\KV3\PNG\S537160022_Amei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:\GSV\01_GSV_Organisation\07_Praktikanten\Seifert\Zebra_KV\KV3\PNG\S537160022_Amei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36" cy="45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</w:tr>
      <w:tr w:rsidR="0035773E" w:rsidTr="0090210A">
        <w:trPr>
          <w:trHeight w:val="1191"/>
        </w:trPr>
        <w:tc>
          <w:tcPr>
            <w:tcW w:w="1191" w:type="dxa"/>
          </w:tcPr>
          <w:p w:rsidR="0035773E" w:rsidRDefault="005E4BB4" w:rsidP="000419E9">
            <w:r>
              <w:rPr>
                <w:lang w:eastAsia="de-DE"/>
              </w:rPr>
              <w:drawing>
                <wp:anchor distT="0" distB="0" distL="114300" distR="114300" simplePos="0" relativeHeight="251730432" behindDoc="0" locked="0" layoutInCell="1" allowOverlap="1">
                  <wp:simplePos x="0" y="0"/>
                  <wp:positionH relativeFrom="column">
                    <wp:posOffset>-52375</wp:posOffset>
                  </wp:positionH>
                  <wp:positionV relativeFrom="paragraph">
                    <wp:posOffset>245339</wp:posOffset>
                  </wp:positionV>
                  <wp:extent cx="725238" cy="276148"/>
                  <wp:effectExtent l="0" t="0" r="0" b="0"/>
                  <wp:wrapNone/>
                  <wp:docPr id="8" name="Grafik 8" descr="L:\GSV\01_GSV_Organisation\07_Praktikanten\Seifert\Zebra_KV\KV3\PNG\S537300541_Krokodil_pf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:\GSV\01_GSV_Organisation\07_Praktikanten\Seifert\Zebra_KV\KV3\PNG\S537300541_Krokodil_pf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238" cy="276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</w:tr>
      <w:tr w:rsidR="0035773E" w:rsidTr="0090210A">
        <w:trPr>
          <w:trHeight w:val="1191"/>
        </w:trPr>
        <w:tc>
          <w:tcPr>
            <w:tcW w:w="1191" w:type="dxa"/>
          </w:tcPr>
          <w:p w:rsidR="0035773E" w:rsidRDefault="005E4BB4" w:rsidP="000419E9">
            <w:r>
              <w:rPr>
                <w:lang w:eastAsia="de-DE"/>
              </w:rPr>
              <w:drawing>
                <wp:anchor distT="0" distB="0" distL="114300" distR="114300" simplePos="0" relativeHeight="251731456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84658</wp:posOffset>
                  </wp:positionV>
                  <wp:extent cx="645535" cy="589918"/>
                  <wp:effectExtent l="0" t="0" r="0" b="0"/>
                  <wp:wrapNone/>
                  <wp:docPr id="9" name="Grafik 9" descr="L:\GSV\01_GSV_Organisation\07_Praktikanten\Seifert\Zebra_KV\KV3\PNG\S537300486_Papage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:\GSV\01_GSV_Organisation\07_Praktikanten\Seifert\Zebra_KV\KV3\PNG\S537300486_Papage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535" cy="589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</w:tr>
      <w:tr w:rsidR="0035773E" w:rsidTr="0090210A">
        <w:trPr>
          <w:trHeight w:val="1191"/>
        </w:trPr>
        <w:tc>
          <w:tcPr>
            <w:tcW w:w="1191" w:type="dxa"/>
          </w:tcPr>
          <w:p w:rsidR="0035773E" w:rsidRDefault="005E4BB4" w:rsidP="000419E9">
            <w:r>
              <w:rPr>
                <w:lang w:eastAsia="de-DE"/>
              </w:rPr>
              <w:drawing>
                <wp:anchor distT="0" distB="0" distL="114300" distR="114300" simplePos="0" relativeHeight="251732480" behindDoc="0" locked="0" layoutInCell="1" allowOverlap="1">
                  <wp:simplePos x="0" y="0"/>
                  <wp:positionH relativeFrom="column">
                    <wp:posOffset>-36805</wp:posOffset>
                  </wp:positionH>
                  <wp:positionV relativeFrom="paragraph">
                    <wp:posOffset>54270</wp:posOffset>
                  </wp:positionV>
                  <wp:extent cx="709575" cy="630272"/>
                  <wp:effectExtent l="0" t="0" r="0" b="0"/>
                  <wp:wrapNone/>
                  <wp:docPr id="10" name="Grafik 10" descr="L:\GSV\01_GSV_Organisation\07_Praktikanten\Seifert\Zebra_KV\KV3\PNG\S537300486_Elefa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:\GSV\01_GSV_Organisation\07_Praktikanten\Seifert\Zebra_KV\KV3\PNG\S537300486_Elefa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093" cy="630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</w:tr>
      <w:tr w:rsidR="0035773E" w:rsidTr="0090210A">
        <w:trPr>
          <w:trHeight w:val="1191"/>
        </w:trPr>
        <w:tc>
          <w:tcPr>
            <w:tcW w:w="1191" w:type="dxa"/>
          </w:tcPr>
          <w:p w:rsidR="0035773E" w:rsidRDefault="005E4BB4" w:rsidP="000419E9">
            <w:r>
              <w:rPr>
                <w:lang w:eastAsia="de-DE"/>
              </w:rPr>
              <w:drawing>
                <wp:anchor distT="0" distB="0" distL="114300" distR="114300" simplePos="0" relativeHeight="251733504" behindDoc="0" locked="0" layoutInCell="1" allowOverlap="1">
                  <wp:simplePos x="0" y="0"/>
                  <wp:positionH relativeFrom="column">
                    <wp:posOffset>-14859</wp:posOffset>
                  </wp:positionH>
                  <wp:positionV relativeFrom="paragraph">
                    <wp:posOffset>246177</wp:posOffset>
                  </wp:positionV>
                  <wp:extent cx="662538" cy="234086"/>
                  <wp:effectExtent l="0" t="0" r="0" b="0"/>
                  <wp:wrapNone/>
                  <wp:docPr id="11" name="Grafik 11" descr="L:\GSV\01_GSV_Organisation\07_Praktikanten\Seifert\Zebra_KV\KV3\PNG\S537300541_Regenwur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:\GSV\01_GSV_Organisation\07_Praktikanten\Seifert\Zebra_KV\KV3\PNG\S537300541_Regenwur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541" cy="23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  <w:tc>
          <w:tcPr>
            <w:tcW w:w="1191" w:type="dxa"/>
          </w:tcPr>
          <w:p w:rsidR="0035773E" w:rsidRDefault="0035773E" w:rsidP="000419E9"/>
        </w:tc>
      </w:tr>
      <w:tr w:rsidR="00203180" w:rsidTr="0090210A">
        <w:trPr>
          <w:trHeight w:val="1191"/>
        </w:trPr>
        <w:tc>
          <w:tcPr>
            <w:tcW w:w="1191" w:type="dxa"/>
          </w:tcPr>
          <w:p w:rsidR="00203180" w:rsidRDefault="005E4BB4" w:rsidP="000419E9">
            <w:r>
              <w:rPr>
                <w:lang w:eastAsia="de-DE"/>
              </w:rPr>
              <w:drawing>
                <wp:anchor distT="0" distB="0" distL="114300" distR="114300" simplePos="0" relativeHeight="251734528" behindDoc="0" locked="0" layoutInCell="1" allowOverlap="1">
                  <wp:simplePos x="0" y="0"/>
                  <wp:positionH relativeFrom="column">
                    <wp:posOffset>-35865</wp:posOffset>
                  </wp:positionH>
                  <wp:positionV relativeFrom="paragraph">
                    <wp:posOffset>172873</wp:posOffset>
                  </wp:positionV>
                  <wp:extent cx="719506" cy="460857"/>
                  <wp:effectExtent l="0" t="0" r="0" b="0"/>
                  <wp:wrapNone/>
                  <wp:docPr id="12" name="Grafik 12" descr="L:\GSV\01_GSV_Organisation\07_Praktikanten\Seifert\Zebra_KV\KV3\PNG\S537161001_Schildkroe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:\GSV\01_GSV_Organisation\07_Praktikanten\Seifert\Zebra_KV\KV3\PNG\S537161001_Schildkroe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506" cy="460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203180" w:rsidRDefault="00203180" w:rsidP="000419E9"/>
        </w:tc>
        <w:tc>
          <w:tcPr>
            <w:tcW w:w="1191" w:type="dxa"/>
          </w:tcPr>
          <w:p w:rsidR="00203180" w:rsidRDefault="00203180" w:rsidP="000419E9"/>
        </w:tc>
        <w:tc>
          <w:tcPr>
            <w:tcW w:w="1191" w:type="dxa"/>
          </w:tcPr>
          <w:p w:rsidR="00203180" w:rsidRDefault="00203180" w:rsidP="000419E9"/>
        </w:tc>
      </w:tr>
    </w:tbl>
    <w:p w:rsidR="00C13CA7" w:rsidRDefault="00C13CA7" w:rsidP="00C13CA7">
      <w:pPr>
        <w:pStyle w:val="ekvgrundtexthalbe"/>
      </w:pPr>
    </w:p>
    <w:p w:rsidR="00C13CA7" w:rsidRDefault="00C13CA7" w:rsidP="00C13CA7">
      <w:pPr>
        <w:pStyle w:val="ekvgrundtexthalbe"/>
      </w:pPr>
    </w:p>
    <w:p w:rsidR="00203180" w:rsidRDefault="00833FAF" w:rsidP="00C13CA7">
      <w:pPr>
        <w:pStyle w:val="ekvgrundtexthalbe"/>
      </w:pPr>
      <w:r>
        <w:pict>
          <v:group id="_x0000_s1197" style="position:absolute;margin-left:-18.3pt;margin-top:5pt;width:381.95pt;height:204.25pt;z-index:251728384" coordorigin="1335,11001" coordsize="7639,4085">
            <v:group id="_x0000_s1196" style="position:absolute;left:1335;top:11001;width:304;height:3850" coordorigin="1335,11001" coordsize="304,38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87" type="#_x0000_t75" style="position:absolute;left:1337;top:12202;width:302;height:247;flip:x;visibility:visible;mso-position-horizontal-relative:margin" o:allowincell="f">
                <v:imagedata r:id="rId15" o:title="" croptop="11909f" cropbottom="14688f" cropleft="16259f" cropright="14533f"/>
              </v:shape>
              <v:shape id="_x0000_s1188" type="#_x0000_t75" style="position:absolute;left:1335;top:14604;width:302;height:247;flip:x;visibility:visible;mso-position-horizontal-relative:margin" o:allowincell="f">
                <v:imagedata r:id="rId15" o:title="" croptop="11909f" cropbottom="14688f" cropleft="16259f" cropright="14533f"/>
              </v:shape>
              <v:shape id="_x0000_s1189" type="#_x0000_t75" style="position:absolute;left:1337;top:11001;width:302;height:247;flip:x;visibility:visible;mso-position-horizontal-relative:margin" o:allowincell="f">
                <v:imagedata r:id="rId15" o:title="" croptop="11909f" cropbottom="14688f" cropleft="16259f" cropright="14533f"/>
              </v:shape>
              <v:shape id="_x0000_s1190" type="#_x0000_t75" style="position:absolute;left:1337;top:13403;width:302;height:247;flip:x;visibility:visible;mso-position-horizontal-relative:margin" o:allowincell="f">
                <v:imagedata r:id="rId15" o:title="" croptop="11909f" cropbottom="14688f" cropleft="16259f" cropright="14533f"/>
              </v:shape>
            </v:group>
            <v:group id="_x0000_s1195" style="position:absolute;left:1604;top:14784;width:7370;height:302" coordorigin="1604,14784" coordsize="7370,302">
              <v:shape id="_x0000_s1183" type="#_x0000_t75" style="position:absolute;left:5165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84" type="#_x0000_t75" style="position:absolute;left:1604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85" type="#_x0000_t75" style="position:absolute;left:2791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91" type="#_x0000_t75" style="position:absolute;left:3978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92" type="#_x0000_t75" style="position:absolute;left:6352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93" type="#_x0000_t75" style="position:absolute;left:7539;top:14784;width:247;height:302;visibility:visible;mso-position-horizontal-relative:margin" o:allowincell="f">
                <v:imagedata r:id="rId16" o:title="" croptop="16259f" cropbottom="14533f" cropleft="11909f" cropright="14688f"/>
              </v:shape>
              <v:shape id="_x0000_s1194" type="#_x0000_t75" style="position:absolute;left:8727;top:14784;width:247;height:302;visibility:visible;mso-position-horizontal-relative:margin" o:allowincell="f">
                <v:imagedata r:id="rId16" o:title="" croptop="16259f" cropbottom="14533f" cropleft="11909f" cropright="14688f"/>
              </v:shape>
            </v:group>
          </v:group>
        </w:pic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1191"/>
        <w:gridCol w:w="1191"/>
        <w:gridCol w:w="1197"/>
      </w:tblGrid>
      <w:tr w:rsidR="00E51ECE" w:rsidTr="00E51ECE">
        <w:trPr>
          <w:trHeight w:val="1191"/>
        </w:trPr>
        <w:tc>
          <w:tcPr>
            <w:tcW w:w="1191" w:type="dxa"/>
            <w:vAlign w:val="center"/>
          </w:tcPr>
          <w:p w:rsidR="00E51ECE" w:rsidRPr="00E51ECE" w:rsidRDefault="00E51ECE" w:rsidP="00E51ECE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A</w:t>
            </w:r>
          </w:p>
        </w:tc>
        <w:tc>
          <w:tcPr>
            <w:tcW w:w="1191" w:type="dxa"/>
            <w:vAlign w:val="center"/>
          </w:tcPr>
          <w:p w:rsidR="00E51ECE" w:rsidRPr="00E51ECE" w:rsidRDefault="00833FAF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Kro</w:t>
            </w:r>
          </w:p>
        </w:tc>
        <w:tc>
          <w:tcPr>
            <w:tcW w:w="1191" w:type="dxa"/>
            <w:vAlign w:val="center"/>
          </w:tcPr>
          <w:p w:rsidR="00E51ECE" w:rsidRPr="00E51ECE" w:rsidRDefault="00833FAF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Pa</w:t>
            </w:r>
          </w:p>
        </w:tc>
        <w:tc>
          <w:tcPr>
            <w:tcW w:w="1191" w:type="dxa"/>
            <w:vAlign w:val="center"/>
          </w:tcPr>
          <w:p w:rsidR="00E51ECE" w:rsidRPr="00E51ECE" w:rsidRDefault="00833FAF" w:rsidP="00E51ECE">
            <w:pPr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</w:t>
            </w:r>
          </w:p>
        </w:tc>
        <w:tc>
          <w:tcPr>
            <w:tcW w:w="1191" w:type="dxa"/>
            <w:vAlign w:val="center"/>
          </w:tcPr>
          <w:p w:rsidR="00E51ECE" w:rsidRPr="00E51ECE" w:rsidRDefault="00833FAF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</w:t>
            </w:r>
          </w:p>
        </w:tc>
        <w:tc>
          <w:tcPr>
            <w:tcW w:w="1191" w:type="dxa"/>
            <w:vAlign w:val="center"/>
          </w:tcPr>
          <w:p w:rsidR="00E51ECE" w:rsidRPr="00E51ECE" w:rsidRDefault="00833FAF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Schild</w:t>
            </w:r>
          </w:p>
        </w:tc>
      </w:tr>
      <w:tr w:rsidR="00E51ECE" w:rsidTr="00E51ECE">
        <w:trPr>
          <w:trHeight w:val="1191"/>
        </w:trPr>
        <w:tc>
          <w:tcPr>
            <w:tcW w:w="1191" w:type="dxa"/>
            <w:vAlign w:val="center"/>
          </w:tcPr>
          <w:p w:rsidR="00E51ECE" w:rsidRPr="00E51ECE" w:rsidRDefault="00E51ECE" w:rsidP="00E51ECE">
            <w:pPr>
              <w:spacing w:line="240" w:lineRule="auto"/>
              <w:jc w:val="center"/>
              <w:rPr>
                <w:sz w:val="36"/>
                <w:szCs w:val="36"/>
              </w:rPr>
            </w:pPr>
            <w:bookmarkStart w:id="1" w:name="_GoBack" w:colFirst="6" w:colLast="6"/>
            <w:r w:rsidRPr="00E51ECE">
              <w:rPr>
                <w:sz w:val="36"/>
                <w:szCs w:val="36"/>
              </w:rPr>
              <w:t>le</w:t>
            </w:r>
          </w:p>
        </w:tc>
        <w:tc>
          <w:tcPr>
            <w:tcW w:w="1191" w:type="dxa"/>
            <w:vAlign w:val="center"/>
          </w:tcPr>
          <w:p w:rsidR="00E51ECE" w:rsidRPr="00E51ECE" w:rsidRDefault="00E51ECE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mei</w:t>
            </w:r>
          </w:p>
        </w:tc>
        <w:tc>
          <w:tcPr>
            <w:tcW w:w="1191" w:type="dxa"/>
            <w:vAlign w:val="center"/>
          </w:tcPr>
          <w:p w:rsidR="00E51ECE" w:rsidRPr="00E51ECE" w:rsidRDefault="00E51ECE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krö</w:t>
            </w:r>
          </w:p>
        </w:tc>
        <w:tc>
          <w:tcPr>
            <w:tcW w:w="1191" w:type="dxa"/>
            <w:vAlign w:val="center"/>
          </w:tcPr>
          <w:p w:rsidR="00E51ECE" w:rsidRPr="00E51ECE" w:rsidRDefault="00E51ECE" w:rsidP="00E51ECE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ko</w:t>
            </w:r>
          </w:p>
        </w:tc>
        <w:tc>
          <w:tcPr>
            <w:tcW w:w="1191" w:type="dxa"/>
            <w:vAlign w:val="center"/>
          </w:tcPr>
          <w:p w:rsidR="00E51ECE" w:rsidRPr="00E51ECE" w:rsidRDefault="00E51ECE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gen</w:t>
            </w:r>
          </w:p>
        </w:tc>
        <w:tc>
          <w:tcPr>
            <w:tcW w:w="1191" w:type="dxa"/>
            <w:vAlign w:val="center"/>
          </w:tcPr>
          <w:p w:rsidR="00E51ECE" w:rsidRPr="00E51ECE" w:rsidRDefault="00E51ECE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pa</w:t>
            </w:r>
          </w:p>
        </w:tc>
      </w:tr>
      <w:bookmarkEnd w:id="1"/>
      <w:tr w:rsidR="00E51ECE" w:rsidTr="00E51ECE">
        <w:trPr>
          <w:trHeight w:val="1191"/>
        </w:trPr>
        <w:tc>
          <w:tcPr>
            <w:tcW w:w="1191" w:type="dxa"/>
            <w:vAlign w:val="center"/>
          </w:tcPr>
          <w:p w:rsidR="00E51ECE" w:rsidRPr="00E51ECE" w:rsidRDefault="00E51ECE" w:rsidP="00E51ECE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wurm</w:t>
            </w:r>
          </w:p>
        </w:tc>
        <w:tc>
          <w:tcPr>
            <w:tcW w:w="1191" w:type="dxa"/>
            <w:vAlign w:val="center"/>
          </w:tcPr>
          <w:p w:rsidR="00E51ECE" w:rsidRPr="00E51ECE" w:rsidRDefault="00E51ECE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te</w:t>
            </w:r>
          </w:p>
        </w:tc>
        <w:tc>
          <w:tcPr>
            <w:tcW w:w="1191" w:type="dxa"/>
            <w:vAlign w:val="center"/>
          </w:tcPr>
          <w:p w:rsidR="00E51ECE" w:rsidRPr="00E51ECE" w:rsidRDefault="00E51ECE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se</w:t>
            </w:r>
          </w:p>
        </w:tc>
        <w:tc>
          <w:tcPr>
            <w:tcW w:w="1191" w:type="dxa"/>
            <w:vAlign w:val="center"/>
          </w:tcPr>
          <w:p w:rsidR="00E51ECE" w:rsidRPr="00E51ECE" w:rsidRDefault="00E51ECE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fant</w:t>
            </w:r>
          </w:p>
        </w:tc>
        <w:tc>
          <w:tcPr>
            <w:tcW w:w="1191" w:type="dxa"/>
            <w:vAlign w:val="center"/>
          </w:tcPr>
          <w:p w:rsidR="00E51ECE" w:rsidRPr="00E51ECE" w:rsidRDefault="00E51ECE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gei</w:t>
            </w:r>
          </w:p>
        </w:tc>
        <w:tc>
          <w:tcPr>
            <w:tcW w:w="1191" w:type="dxa"/>
            <w:vAlign w:val="center"/>
          </w:tcPr>
          <w:p w:rsidR="00E51ECE" w:rsidRPr="00E51ECE" w:rsidRDefault="00E51ECE" w:rsidP="00E51ECE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E51ECE">
              <w:rPr>
                <w:sz w:val="36"/>
                <w:szCs w:val="36"/>
              </w:rPr>
              <w:t>dil</w:t>
            </w:r>
          </w:p>
        </w:tc>
      </w:tr>
    </w:tbl>
    <w:p w:rsidR="00C13CA7" w:rsidRPr="000419E9" w:rsidRDefault="00C13CA7" w:rsidP="00203180">
      <w:pPr>
        <w:pStyle w:val="ekvgrundtexthalbe"/>
      </w:pPr>
    </w:p>
    <w:sectPr w:rsidR="00C13CA7" w:rsidRPr="000419E9" w:rsidSect="00054A9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8DA" w:rsidRDefault="000628DA" w:rsidP="003C599D">
      <w:pPr>
        <w:spacing w:line="240" w:lineRule="auto"/>
      </w:pPr>
      <w:r>
        <w:separator/>
      </w:r>
    </w:p>
  </w:endnote>
  <w:endnote w:type="continuationSeparator" w:id="0">
    <w:p w:rsidR="000628DA" w:rsidRDefault="000628D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D23" w:rsidRDefault="00CD7D2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Default="00193A18" w:rsidP="00322FDD">
          <w:pPr>
            <w:pStyle w:val="ekvpagina"/>
          </w:pPr>
          <w:r w:rsidRPr="00913892">
            <w:t>© Ernst Klett Verlag GmbH, Stuttgart 201</w:t>
          </w:r>
          <w:r w:rsidR="000419E9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7C7D76" w:rsidRPr="00913892" w:rsidRDefault="007C7D76" w:rsidP="000419E9">
          <w:pPr>
            <w:pStyle w:val="ekvpagina"/>
            <w:ind w:left="0"/>
          </w:pPr>
        </w:p>
      </w:tc>
      <w:tc>
        <w:tcPr>
          <w:tcW w:w="5823" w:type="dxa"/>
          <w:noWrap/>
        </w:tcPr>
        <w:p w:rsidR="00193A18" w:rsidRPr="00913892" w:rsidRDefault="00193A18" w:rsidP="007C7D76">
          <w:pPr>
            <w:pStyle w:val="ekvquelle"/>
          </w:pPr>
          <w:r w:rsidRPr="00F5248B">
            <w:t xml:space="preserve">Illustratoren: </w:t>
          </w:r>
          <w:r w:rsidR="00CD7D23">
            <w:t>Anke Fröhlich,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D23" w:rsidRDefault="00CD7D2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8DA" w:rsidRDefault="000628DA" w:rsidP="003C599D">
      <w:pPr>
        <w:spacing w:line="240" w:lineRule="auto"/>
      </w:pPr>
      <w:r>
        <w:separator/>
      </w:r>
    </w:p>
  </w:footnote>
  <w:footnote w:type="continuationSeparator" w:id="0">
    <w:p w:rsidR="000628DA" w:rsidRDefault="000628D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D23" w:rsidRDefault="00CD7D2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D23" w:rsidRDefault="00CD7D2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D23" w:rsidRDefault="00CD7D2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C3E22"/>
    <w:rsid w:val="000040E2"/>
    <w:rsid w:val="00005913"/>
    <w:rsid w:val="000065C2"/>
    <w:rsid w:val="000160A7"/>
    <w:rsid w:val="00020440"/>
    <w:rsid w:val="00021BA3"/>
    <w:rsid w:val="00035074"/>
    <w:rsid w:val="00037566"/>
    <w:rsid w:val="000419E9"/>
    <w:rsid w:val="00043523"/>
    <w:rsid w:val="000523D4"/>
    <w:rsid w:val="00054678"/>
    <w:rsid w:val="00054A93"/>
    <w:rsid w:val="00055113"/>
    <w:rsid w:val="00061823"/>
    <w:rsid w:val="0006258C"/>
    <w:rsid w:val="000628DA"/>
    <w:rsid w:val="00062D31"/>
    <w:rsid w:val="00075E9F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5D30"/>
    <w:rsid w:val="000D0BA0"/>
    <w:rsid w:val="000D1439"/>
    <w:rsid w:val="000D2E03"/>
    <w:rsid w:val="000D40DE"/>
    <w:rsid w:val="000D4791"/>
    <w:rsid w:val="000E343E"/>
    <w:rsid w:val="000E6045"/>
    <w:rsid w:val="000F077D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43CD4"/>
    <w:rsid w:val="001524C9"/>
    <w:rsid w:val="00162B3E"/>
    <w:rsid w:val="001641FA"/>
    <w:rsid w:val="0016475A"/>
    <w:rsid w:val="00165ECC"/>
    <w:rsid w:val="001759BF"/>
    <w:rsid w:val="001772BE"/>
    <w:rsid w:val="00182050"/>
    <w:rsid w:val="00182B7D"/>
    <w:rsid w:val="001845AC"/>
    <w:rsid w:val="00186866"/>
    <w:rsid w:val="00190B65"/>
    <w:rsid w:val="00193A18"/>
    <w:rsid w:val="001942B3"/>
    <w:rsid w:val="0019518D"/>
    <w:rsid w:val="001A4E8B"/>
    <w:rsid w:val="001A5539"/>
    <w:rsid w:val="001A5BD5"/>
    <w:rsid w:val="001B1266"/>
    <w:rsid w:val="001C3792"/>
    <w:rsid w:val="001D2674"/>
    <w:rsid w:val="001D39FD"/>
    <w:rsid w:val="001D76A8"/>
    <w:rsid w:val="001E485B"/>
    <w:rsid w:val="001F1E3D"/>
    <w:rsid w:val="001F53F1"/>
    <w:rsid w:val="0020055A"/>
    <w:rsid w:val="00201AA1"/>
    <w:rsid w:val="00202CC0"/>
    <w:rsid w:val="00203180"/>
    <w:rsid w:val="00205239"/>
    <w:rsid w:val="0021213C"/>
    <w:rsid w:val="00216D91"/>
    <w:rsid w:val="00222944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3F15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773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A6A8A"/>
    <w:rsid w:val="003B2984"/>
    <w:rsid w:val="003C39DC"/>
    <w:rsid w:val="003C599D"/>
    <w:rsid w:val="003D03ED"/>
    <w:rsid w:val="003D70F5"/>
    <w:rsid w:val="003E21AC"/>
    <w:rsid w:val="003E6330"/>
    <w:rsid w:val="003E7742"/>
    <w:rsid w:val="003F362F"/>
    <w:rsid w:val="003F3727"/>
    <w:rsid w:val="004002CC"/>
    <w:rsid w:val="00405D0B"/>
    <w:rsid w:val="00410F77"/>
    <w:rsid w:val="00411B18"/>
    <w:rsid w:val="00415632"/>
    <w:rsid w:val="0042107E"/>
    <w:rsid w:val="00424375"/>
    <w:rsid w:val="004278C7"/>
    <w:rsid w:val="004372DD"/>
    <w:rsid w:val="00441088"/>
    <w:rsid w:val="00441724"/>
    <w:rsid w:val="00454148"/>
    <w:rsid w:val="004621B3"/>
    <w:rsid w:val="0047471A"/>
    <w:rsid w:val="00481B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377A"/>
    <w:rsid w:val="004E1924"/>
    <w:rsid w:val="00501528"/>
    <w:rsid w:val="005069C1"/>
    <w:rsid w:val="005116C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101F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E4BB4"/>
    <w:rsid w:val="005F2AB3"/>
    <w:rsid w:val="005F3914"/>
    <w:rsid w:val="005F439D"/>
    <w:rsid w:val="005F4517"/>
    <w:rsid w:val="0060113C"/>
    <w:rsid w:val="00603AD5"/>
    <w:rsid w:val="006201CB"/>
    <w:rsid w:val="00622F6B"/>
    <w:rsid w:val="00627765"/>
    <w:rsid w:val="0064692C"/>
    <w:rsid w:val="00653F68"/>
    <w:rsid w:val="0065576E"/>
    <w:rsid w:val="00670226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882"/>
    <w:rsid w:val="006F0D3C"/>
    <w:rsid w:val="006F2EDC"/>
    <w:rsid w:val="00710718"/>
    <w:rsid w:val="00715A9A"/>
    <w:rsid w:val="0072030B"/>
    <w:rsid w:val="00720747"/>
    <w:rsid w:val="00720F0F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5C6B"/>
    <w:rsid w:val="00787700"/>
    <w:rsid w:val="00793822"/>
    <w:rsid w:val="007A2F5A"/>
    <w:rsid w:val="007A5AA1"/>
    <w:rsid w:val="007A79E2"/>
    <w:rsid w:val="007C7D76"/>
    <w:rsid w:val="007D0C10"/>
    <w:rsid w:val="007D186F"/>
    <w:rsid w:val="007E4DDC"/>
    <w:rsid w:val="007E5E71"/>
    <w:rsid w:val="007F1752"/>
    <w:rsid w:val="00802E02"/>
    <w:rsid w:val="00816953"/>
    <w:rsid w:val="0082136B"/>
    <w:rsid w:val="00826DDD"/>
    <w:rsid w:val="008273B7"/>
    <w:rsid w:val="008277EF"/>
    <w:rsid w:val="00833C80"/>
    <w:rsid w:val="00833FAF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1511"/>
    <w:rsid w:val="00882053"/>
    <w:rsid w:val="008942A2"/>
    <w:rsid w:val="0089534A"/>
    <w:rsid w:val="008A529C"/>
    <w:rsid w:val="008B446A"/>
    <w:rsid w:val="008B5E47"/>
    <w:rsid w:val="008C0880"/>
    <w:rsid w:val="008C27FD"/>
    <w:rsid w:val="008C3486"/>
    <w:rsid w:val="008D3CE0"/>
    <w:rsid w:val="008D7FDC"/>
    <w:rsid w:val="008E2194"/>
    <w:rsid w:val="008E4B7A"/>
    <w:rsid w:val="008E6248"/>
    <w:rsid w:val="008E7B8A"/>
    <w:rsid w:val="008F2097"/>
    <w:rsid w:val="008F6EDE"/>
    <w:rsid w:val="00902002"/>
    <w:rsid w:val="0090210A"/>
    <w:rsid w:val="00902CEB"/>
    <w:rsid w:val="009064C0"/>
    <w:rsid w:val="00907EC2"/>
    <w:rsid w:val="00912A0A"/>
    <w:rsid w:val="00912E6B"/>
    <w:rsid w:val="00913598"/>
    <w:rsid w:val="00913892"/>
    <w:rsid w:val="009215E3"/>
    <w:rsid w:val="00936CF0"/>
    <w:rsid w:val="00942106"/>
    <w:rsid w:val="0094260D"/>
    <w:rsid w:val="00946121"/>
    <w:rsid w:val="009518F2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49C8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0015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078C6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145F"/>
    <w:rsid w:val="00AD4D22"/>
    <w:rsid w:val="00AE65F6"/>
    <w:rsid w:val="00AF053E"/>
    <w:rsid w:val="00AF2456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0948"/>
    <w:rsid w:val="00B43F4C"/>
    <w:rsid w:val="00B468CC"/>
    <w:rsid w:val="00B54655"/>
    <w:rsid w:val="00B6045F"/>
    <w:rsid w:val="00B7242A"/>
    <w:rsid w:val="00B73D3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0989"/>
    <w:rsid w:val="00BF17F2"/>
    <w:rsid w:val="00C00404"/>
    <w:rsid w:val="00C13CA7"/>
    <w:rsid w:val="00C172AE"/>
    <w:rsid w:val="00C33D91"/>
    <w:rsid w:val="00C343F5"/>
    <w:rsid w:val="00C379EA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D7D23"/>
    <w:rsid w:val="00CE2A37"/>
    <w:rsid w:val="00CF2E1A"/>
    <w:rsid w:val="00CF715C"/>
    <w:rsid w:val="00D022EC"/>
    <w:rsid w:val="00D05217"/>
    <w:rsid w:val="00D06182"/>
    <w:rsid w:val="00D12661"/>
    <w:rsid w:val="00D12E3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1CF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25CB5"/>
    <w:rsid w:val="00E34F46"/>
    <w:rsid w:val="00E375D2"/>
    <w:rsid w:val="00E43E04"/>
    <w:rsid w:val="00E50799"/>
    <w:rsid w:val="00E51ECE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2CC8"/>
    <w:rsid w:val="00FB59FB"/>
    <w:rsid w:val="00FB72A0"/>
    <w:rsid w:val="00FC35C5"/>
    <w:rsid w:val="00FC3E22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ifer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10</cp:revision>
  <cp:lastPrinted>2018-03-08T08:15:00Z</cp:lastPrinted>
  <dcterms:created xsi:type="dcterms:W3CDTF">2018-03-06T17:03:00Z</dcterms:created>
  <dcterms:modified xsi:type="dcterms:W3CDTF">2018-05-02T11:55:00Z</dcterms:modified>
</cp:coreProperties>
</file>