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B0015">
            <w:pPr>
              <w:pStyle w:val="ekvkvnummer"/>
            </w:pPr>
            <w:r>
              <w:t xml:space="preserve">KV </w:t>
            </w:r>
            <w:r w:rsidR="0035773E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9B0015" w:rsidRPr="009B0015" w:rsidRDefault="000419E9" w:rsidP="009849C8">
      <w:pPr>
        <w:pStyle w:val="ekvue1arial"/>
      </w:pPr>
      <w:bookmarkStart w:id="0" w:name="bmStart"/>
      <w:bookmarkEnd w:id="0"/>
      <w:r>
        <w:t>Silbenlegespiel</w:t>
      </w:r>
    </w:p>
    <w:p w:rsidR="009B0015" w:rsidRPr="009B0015" w:rsidRDefault="009B0015" w:rsidP="009B0015"/>
    <w:p w:rsidR="009B0015" w:rsidRPr="009B0015" w:rsidRDefault="009B0015" w:rsidP="009B0015">
      <w:pPr>
        <w:framePr w:w="454" w:h="369" w:hRule="exact" w:wrap="around" w:vAnchor="text" w:hAnchor="page" w:x="1192" w:y="1"/>
        <w:shd w:val="clear" w:color="auto" w:fill="333333"/>
        <w:spacing w:line="240" w:lineRule="auto"/>
        <w:jc w:val="center"/>
        <w:rPr>
          <w:b/>
          <w:color w:val="FFFFFF" w:themeColor="background1"/>
          <w:position w:val="-28"/>
        </w:rPr>
      </w:pPr>
      <w:r w:rsidRPr="009B0015">
        <w:rPr>
          <w:b/>
          <w:color w:val="FFFFFF" w:themeColor="background1"/>
          <w:position w:val="-28"/>
        </w:rPr>
        <w:t>1</w:t>
      </w:r>
    </w:p>
    <w:p w:rsidR="000419E9" w:rsidRPr="00287B24" w:rsidRDefault="000419E9" w:rsidP="000419E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015" w:rsidRDefault="000419E9" w:rsidP="009B0015">
      <w:r w:rsidRPr="000419E9">
        <w:t>Schneide die Silbenkärtchen aus. Ordne sie den passenden Bildern zu.</w:t>
      </w:r>
      <w:r w:rsidR="00C33D91" w:rsidRPr="00C33D91">
        <w:t xml:space="preserve"> </w:t>
      </w:r>
    </w:p>
    <w:p w:rsidR="00BF0989" w:rsidRDefault="00BF0989" w:rsidP="00BF0989">
      <w:pPr>
        <w:pStyle w:val="ekvgrundtexthalbe"/>
      </w:pPr>
    </w:p>
    <w:p w:rsidR="00670226" w:rsidRDefault="00670226" w:rsidP="00BF0989">
      <w:pPr>
        <w:pStyle w:val="ekvgrundtexthalbe"/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1191"/>
      </w:tblGrid>
      <w:tr w:rsidR="0035773E" w:rsidTr="00D936D3">
        <w:trPr>
          <w:trHeight w:val="1191"/>
        </w:trPr>
        <w:tc>
          <w:tcPr>
            <w:tcW w:w="1191" w:type="dxa"/>
          </w:tcPr>
          <w:p w:rsidR="0035773E" w:rsidRDefault="00454224" w:rsidP="000419E9">
            <w:r>
              <w:rPr>
                <w:lang w:eastAsia="de-DE"/>
              </w:rPr>
              <w:drawing>
                <wp:anchor distT="0" distB="0" distL="114300" distR="114300" simplePos="0" relativeHeight="251729408" behindDoc="0" locked="0" layoutInCell="1" allowOverlap="1">
                  <wp:simplePos x="0" y="0"/>
                  <wp:positionH relativeFrom="column">
                    <wp:posOffset>32086</wp:posOffset>
                  </wp:positionH>
                  <wp:positionV relativeFrom="paragraph">
                    <wp:posOffset>156269</wp:posOffset>
                  </wp:positionV>
                  <wp:extent cx="630745" cy="497093"/>
                  <wp:effectExtent l="0" t="0" r="0" b="0"/>
                  <wp:wrapNone/>
                  <wp:docPr id="13" name="Grafik 13" descr="L:\GSV\01_GSV_Organisation\07_Praktikanten\Seifert\Zebra_KV\KV4\PNG\S537300540_Bana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:\GSV\01_GSV_Organisation\07_Praktikanten\Seifert\Zebra_KV\KV4\PNG\S537300540_Bana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410" cy="499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</w:tr>
      <w:tr w:rsidR="0035773E" w:rsidTr="00D936D3">
        <w:trPr>
          <w:trHeight w:val="1191"/>
        </w:trPr>
        <w:tc>
          <w:tcPr>
            <w:tcW w:w="1191" w:type="dxa"/>
          </w:tcPr>
          <w:p w:rsidR="0035773E" w:rsidRDefault="00967AA0" w:rsidP="000419E9">
            <w:r>
              <w:rPr>
                <w:lang w:eastAsia="de-DE"/>
              </w:rPr>
              <w:drawing>
                <wp:anchor distT="0" distB="0" distL="114300" distR="114300" simplePos="0" relativeHeight="251735552" behindDoc="0" locked="0" layoutInCell="1" allowOverlap="1">
                  <wp:simplePos x="0" y="0"/>
                  <wp:positionH relativeFrom="column">
                    <wp:posOffset>-1402</wp:posOffset>
                  </wp:positionH>
                  <wp:positionV relativeFrom="paragraph">
                    <wp:posOffset>18214</wp:posOffset>
                  </wp:positionV>
                  <wp:extent cx="638355" cy="689637"/>
                  <wp:effectExtent l="0" t="0" r="0" b="0"/>
                  <wp:wrapNone/>
                  <wp:docPr id="1" name="Grafik 1" descr="L:\GSV\01_GSV_Organisation\07_Praktikanten\Seifert\Korrektur\Paprika\S537300541_Papri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01_GSV_Organisation\07_Praktikanten\Seifert\Korrektur\Paprika\S537300541_Papri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355" cy="689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</w:tr>
      <w:tr w:rsidR="0035773E" w:rsidTr="00D936D3">
        <w:trPr>
          <w:trHeight w:val="1191"/>
        </w:trPr>
        <w:tc>
          <w:tcPr>
            <w:tcW w:w="1191" w:type="dxa"/>
          </w:tcPr>
          <w:p w:rsidR="0035773E" w:rsidRDefault="00DC02ED" w:rsidP="000419E9">
            <w:bookmarkStart w:id="1" w:name="_GoBack" w:colFirst="4" w:colLast="4"/>
            <w:r>
              <w:rPr>
                <w:lang w:eastAsia="de-DE"/>
              </w:rPr>
              <w:drawing>
                <wp:anchor distT="0" distB="0" distL="114300" distR="114300" simplePos="0" relativeHeight="251731456" behindDoc="0" locked="0" layoutInCell="1" allowOverlap="1" wp14:anchorId="50C707BE" wp14:editId="7E80F204">
                  <wp:simplePos x="0" y="0"/>
                  <wp:positionH relativeFrom="column">
                    <wp:posOffset>7225</wp:posOffset>
                  </wp:positionH>
                  <wp:positionV relativeFrom="paragraph">
                    <wp:posOffset>37585</wp:posOffset>
                  </wp:positionV>
                  <wp:extent cx="646349" cy="698739"/>
                  <wp:effectExtent l="0" t="0" r="0" b="0"/>
                  <wp:wrapNone/>
                  <wp:docPr id="15" name="Grafik 15" descr="L:\GSV\01_GSV_Organisation\07_Praktikanten\Seifert\Zebra_KV\KV4\PNG\S537300201_Tom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:\GSV\01_GSV_Organisation\07_Praktikanten\Seifert\Zebra_KV\KV4\PNG\S537300201_Toma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</w:tr>
      <w:bookmarkEnd w:id="1"/>
      <w:tr w:rsidR="0035773E" w:rsidTr="00D936D3">
        <w:trPr>
          <w:trHeight w:val="1191"/>
        </w:trPr>
        <w:tc>
          <w:tcPr>
            <w:tcW w:w="1191" w:type="dxa"/>
          </w:tcPr>
          <w:p w:rsidR="0035773E" w:rsidRDefault="00DC02ED" w:rsidP="000419E9">
            <w:r>
              <w:rPr>
                <w:lang w:eastAsia="de-DE"/>
              </w:rPr>
              <w:drawing>
                <wp:anchor distT="0" distB="0" distL="114300" distR="114300" simplePos="0" relativeHeight="251732480" behindDoc="0" locked="0" layoutInCell="1" allowOverlap="1">
                  <wp:simplePos x="0" y="0"/>
                  <wp:positionH relativeFrom="column">
                    <wp:posOffset>119369</wp:posOffset>
                  </wp:positionH>
                  <wp:positionV relativeFrom="paragraph">
                    <wp:posOffset>15347</wp:posOffset>
                  </wp:positionV>
                  <wp:extent cx="411578" cy="704767"/>
                  <wp:effectExtent l="0" t="0" r="0" b="0"/>
                  <wp:wrapNone/>
                  <wp:docPr id="16" name="Grafik 16" descr="L:\GSV\01_GSV_Organisation\07_Praktikanten\Seifert\Zebra_KV\KV4\PNG\S537300540_Anan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:\GSV\01_GSV_Organisation\07_Praktikanten\Seifert\Zebra_KV\KV4\PNG\S537300540_Anan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69" cy="709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</w:tr>
      <w:tr w:rsidR="0035773E" w:rsidTr="00D936D3">
        <w:trPr>
          <w:trHeight w:val="1191"/>
        </w:trPr>
        <w:tc>
          <w:tcPr>
            <w:tcW w:w="1191" w:type="dxa"/>
          </w:tcPr>
          <w:p w:rsidR="0035773E" w:rsidRDefault="00DC02ED" w:rsidP="000419E9">
            <w:r>
              <w:rPr>
                <w:lang w:eastAsia="de-DE"/>
              </w:rPr>
              <w:drawing>
                <wp:anchor distT="0" distB="0" distL="114300" distR="114300" simplePos="0" relativeHeight="251733504" behindDoc="0" locked="0" layoutInCell="1" allowOverlap="1">
                  <wp:simplePos x="0" y="0"/>
                  <wp:positionH relativeFrom="column">
                    <wp:posOffset>-44534</wp:posOffset>
                  </wp:positionH>
                  <wp:positionV relativeFrom="paragraph">
                    <wp:posOffset>93686</wp:posOffset>
                  </wp:positionV>
                  <wp:extent cx="696235" cy="549834"/>
                  <wp:effectExtent l="0" t="0" r="0" b="0"/>
                  <wp:wrapNone/>
                  <wp:docPr id="17" name="Grafik 17" descr="L:\GSV\01_GSV_Organisation\07_Praktikanten\Seifert\Zebra_KV\KV4\PNG\S537300486_Zitr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:\GSV\01_GSV_Organisation\07_Praktikanten\Seifert\Zebra_KV\KV4\PNG\S537300486_Zitr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941" cy="55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</w:tr>
      <w:tr w:rsidR="00203180" w:rsidTr="00D936D3">
        <w:trPr>
          <w:trHeight w:val="1191"/>
        </w:trPr>
        <w:tc>
          <w:tcPr>
            <w:tcW w:w="1191" w:type="dxa"/>
          </w:tcPr>
          <w:p w:rsidR="00203180" w:rsidRDefault="00DC02ED" w:rsidP="000419E9">
            <w:r>
              <w:rPr>
                <w:lang w:eastAsia="de-DE"/>
              </w:rPr>
              <w:drawing>
                <wp:anchor distT="0" distB="0" distL="114300" distR="114300" simplePos="0" relativeHeight="251734528" behindDoc="0" locked="0" layoutInCell="1" allowOverlap="1">
                  <wp:simplePos x="0" y="0"/>
                  <wp:positionH relativeFrom="column">
                    <wp:posOffset>268</wp:posOffset>
                  </wp:positionH>
                  <wp:positionV relativeFrom="paragraph">
                    <wp:posOffset>144133</wp:posOffset>
                  </wp:positionV>
                  <wp:extent cx="653758" cy="474453"/>
                  <wp:effectExtent l="0" t="0" r="0" b="0"/>
                  <wp:wrapNone/>
                  <wp:docPr id="18" name="Grafik 18" descr="L:\GSV\01_GSV_Organisation\07_Praktikanten\Seifert\Zebra_KV\KV4\PNG\S537300201_Me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:\GSV\01_GSV_Organisation\07_Praktikanten\Seifert\Zebra_KV\KV4\PNG\S537300201_Me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758" cy="474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203180" w:rsidRDefault="00203180" w:rsidP="000419E9"/>
        </w:tc>
        <w:tc>
          <w:tcPr>
            <w:tcW w:w="1191" w:type="dxa"/>
          </w:tcPr>
          <w:p w:rsidR="00203180" w:rsidRDefault="00203180" w:rsidP="000419E9"/>
        </w:tc>
        <w:tc>
          <w:tcPr>
            <w:tcW w:w="1191" w:type="dxa"/>
          </w:tcPr>
          <w:p w:rsidR="00203180" w:rsidRDefault="00203180" w:rsidP="000419E9"/>
        </w:tc>
      </w:tr>
    </w:tbl>
    <w:p w:rsidR="00C13CA7" w:rsidRDefault="00C13CA7" w:rsidP="00C13CA7">
      <w:pPr>
        <w:pStyle w:val="ekvgrundtexthalbe"/>
      </w:pPr>
    </w:p>
    <w:p w:rsidR="00C13CA7" w:rsidRDefault="00C13CA7" w:rsidP="00C13CA7">
      <w:pPr>
        <w:pStyle w:val="ekvgrundtexthalbe"/>
      </w:pPr>
    </w:p>
    <w:p w:rsidR="00203180" w:rsidRDefault="00967AA0" w:rsidP="00C13CA7">
      <w:pPr>
        <w:pStyle w:val="ekvgrundtexthalbe"/>
      </w:pPr>
      <w:r>
        <w:pict>
          <v:group id="_x0000_s1197" style="position:absolute;margin-left:-18.3pt;margin-top:5pt;width:381.95pt;height:204.25pt;z-index:251728384" coordorigin="1335,11001" coordsize="7639,4085">
            <v:group id="_x0000_s1196" style="position:absolute;left:1335;top:11001;width:304;height:3850" coordorigin="1335,11001" coordsize="304,38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87" type="#_x0000_t75" style="position:absolute;left:1337;top:12202;width:302;height:247;flip:x;visibility:visible;mso-position-horizontal-relative:margin" o:allowincell="f">
                <v:imagedata r:id="rId15" o:title="" croptop="11909f" cropbottom="14688f" cropleft="16259f" cropright="14533f"/>
              </v:shape>
              <v:shape id="_x0000_s1188" type="#_x0000_t75" style="position:absolute;left:1335;top:14604;width:302;height:247;flip:x;visibility:visible;mso-position-horizontal-relative:margin" o:allowincell="f">
                <v:imagedata r:id="rId15" o:title="" croptop="11909f" cropbottom="14688f" cropleft="16259f" cropright="14533f"/>
              </v:shape>
              <v:shape id="_x0000_s1189" type="#_x0000_t75" style="position:absolute;left:1337;top:11001;width:302;height:247;flip:x;visibility:visible;mso-position-horizontal-relative:margin" o:allowincell="f">
                <v:imagedata r:id="rId15" o:title="" croptop="11909f" cropbottom="14688f" cropleft="16259f" cropright="14533f"/>
              </v:shape>
              <v:shape id="_x0000_s1190" type="#_x0000_t75" style="position:absolute;left:1337;top:13403;width:302;height:247;flip:x;visibility:visible;mso-position-horizontal-relative:margin" o:allowincell="f">
                <v:imagedata r:id="rId15" o:title="" croptop="11909f" cropbottom="14688f" cropleft="16259f" cropright="14533f"/>
              </v:shape>
            </v:group>
            <v:group id="_x0000_s1195" style="position:absolute;left:1604;top:14784;width:7370;height:302" coordorigin="1604,14784" coordsize="7370,302">
              <v:shape id="_x0000_s1183" type="#_x0000_t75" style="position:absolute;left:5165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84" type="#_x0000_t75" style="position:absolute;left:1604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85" type="#_x0000_t75" style="position:absolute;left:2791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91" type="#_x0000_t75" style="position:absolute;left:3978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92" type="#_x0000_t75" style="position:absolute;left:6352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93" type="#_x0000_t75" style="position:absolute;left:7539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94" type="#_x0000_t75" style="position:absolute;left:8727;top:14784;width:247;height:302;visibility:visible;mso-position-horizontal-relative:margin" o:allowincell="f">
                <v:imagedata r:id="rId16" o:title="" croptop="16259f" cropbottom="14533f" cropleft="11909f" cropright="14688f"/>
              </v:shape>
            </v:group>
          </v:group>
        </w:pic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1191"/>
        <w:gridCol w:w="1191"/>
        <w:gridCol w:w="1191"/>
      </w:tblGrid>
      <w:tr w:rsidR="00203180" w:rsidTr="00203180">
        <w:trPr>
          <w:trHeight w:val="1191"/>
        </w:trPr>
        <w:tc>
          <w:tcPr>
            <w:tcW w:w="1191" w:type="dxa"/>
            <w:vAlign w:val="center"/>
          </w:tcPr>
          <w:p w:rsidR="00203180" w:rsidRPr="00AA6DA3" w:rsidRDefault="00203180" w:rsidP="00203180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Ba</w:t>
            </w:r>
          </w:p>
        </w:tc>
        <w:tc>
          <w:tcPr>
            <w:tcW w:w="1191" w:type="dxa"/>
            <w:vAlign w:val="center"/>
          </w:tcPr>
          <w:p w:rsidR="00203180" w:rsidRPr="00AA6DA3" w:rsidRDefault="00751EB9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Pa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To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A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Zi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Me</w:t>
            </w:r>
          </w:p>
        </w:tc>
      </w:tr>
      <w:tr w:rsidR="00203180" w:rsidTr="00203180">
        <w:trPr>
          <w:trHeight w:val="1191"/>
        </w:trPr>
        <w:tc>
          <w:tcPr>
            <w:tcW w:w="1191" w:type="dxa"/>
            <w:vAlign w:val="center"/>
          </w:tcPr>
          <w:p w:rsidR="00203180" w:rsidRPr="00AA6DA3" w:rsidRDefault="00751EB9" w:rsidP="00203180">
            <w:pP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pri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na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na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ma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tro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lo</w:t>
            </w:r>
          </w:p>
        </w:tc>
      </w:tr>
      <w:tr w:rsidR="00203180" w:rsidTr="00203180">
        <w:trPr>
          <w:trHeight w:val="1191"/>
        </w:trPr>
        <w:tc>
          <w:tcPr>
            <w:tcW w:w="1191" w:type="dxa"/>
            <w:vAlign w:val="center"/>
          </w:tcPr>
          <w:p w:rsidR="00203180" w:rsidRPr="00AA6DA3" w:rsidRDefault="00203180" w:rsidP="00203180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nas</w:t>
            </w:r>
          </w:p>
        </w:tc>
        <w:tc>
          <w:tcPr>
            <w:tcW w:w="1191" w:type="dxa"/>
            <w:vAlign w:val="center"/>
          </w:tcPr>
          <w:p w:rsidR="00203180" w:rsidRPr="00AA6DA3" w:rsidRDefault="00751EB9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ka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te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ne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ne</w:t>
            </w:r>
          </w:p>
        </w:tc>
        <w:tc>
          <w:tcPr>
            <w:tcW w:w="1191" w:type="dxa"/>
            <w:vAlign w:val="center"/>
          </w:tcPr>
          <w:p w:rsidR="00203180" w:rsidRPr="00AA6DA3" w:rsidRDefault="00203180" w:rsidP="00203180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AA6DA3">
              <w:rPr>
                <w:sz w:val="36"/>
                <w:szCs w:val="36"/>
              </w:rPr>
              <w:t>ne</w:t>
            </w:r>
          </w:p>
        </w:tc>
      </w:tr>
    </w:tbl>
    <w:p w:rsidR="00C13CA7" w:rsidRPr="000419E9" w:rsidRDefault="00C13CA7" w:rsidP="00203180">
      <w:pPr>
        <w:pStyle w:val="ekvgrundtexthalbe"/>
      </w:pPr>
    </w:p>
    <w:sectPr w:rsidR="00C13CA7" w:rsidRPr="000419E9" w:rsidSect="00054A93">
      <w:footerReference w:type="defaul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942" w:rsidRDefault="00214942" w:rsidP="003C599D">
      <w:pPr>
        <w:spacing w:line="240" w:lineRule="auto"/>
      </w:pPr>
      <w:r>
        <w:separator/>
      </w:r>
    </w:p>
  </w:endnote>
  <w:endnote w:type="continuationSeparator" w:id="0">
    <w:p w:rsidR="00214942" w:rsidRDefault="0021494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Default="00193A18" w:rsidP="00322FDD">
          <w:pPr>
            <w:pStyle w:val="ekvpagina"/>
          </w:pPr>
          <w:r w:rsidRPr="00913892">
            <w:t>© Ernst Klett Verlag GmbH, Stuttgart 201</w:t>
          </w:r>
          <w:r w:rsidR="000419E9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7C7D76" w:rsidRPr="00913892" w:rsidRDefault="007C7D76" w:rsidP="000419E9">
          <w:pPr>
            <w:pStyle w:val="ekvpagina"/>
            <w:ind w:left="0"/>
          </w:pPr>
        </w:p>
      </w:tc>
      <w:tc>
        <w:tcPr>
          <w:tcW w:w="5823" w:type="dxa"/>
          <w:noWrap/>
        </w:tcPr>
        <w:p w:rsidR="00193A18" w:rsidRPr="00913892" w:rsidRDefault="00193A18" w:rsidP="007C7D76">
          <w:pPr>
            <w:pStyle w:val="ekvquelle"/>
          </w:pPr>
          <w:r w:rsidRPr="00F5248B">
            <w:t xml:space="preserve">Illustratoren: </w:t>
          </w:r>
          <w:r w:rsidR="004D631B">
            <w:t>Anke Fröhlich,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942" w:rsidRDefault="00214942" w:rsidP="003C599D">
      <w:pPr>
        <w:spacing w:line="240" w:lineRule="auto"/>
      </w:pPr>
      <w:r>
        <w:separator/>
      </w:r>
    </w:p>
  </w:footnote>
  <w:footnote w:type="continuationSeparator" w:id="0">
    <w:p w:rsidR="00214942" w:rsidRDefault="00214942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C3E22"/>
    <w:rsid w:val="000040E2"/>
    <w:rsid w:val="00005913"/>
    <w:rsid w:val="000065C2"/>
    <w:rsid w:val="000160A7"/>
    <w:rsid w:val="00020440"/>
    <w:rsid w:val="00021BA3"/>
    <w:rsid w:val="00035074"/>
    <w:rsid w:val="00037566"/>
    <w:rsid w:val="000419E9"/>
    <w:rsid w:val="00043523"/>
    <w:rsid w:val="000523D4"/>
    <w:rsid w:val="00054678"/>
    <w:rsid w:val="00054A93"/>
    <w:rsid w:val="00055113"/>
    <w:rsid w:val="00061823"/>
    <w:rsid w:val="0006258C"/>
    <w:rsid w:val="00062D31"/>
    <w:rsid w:val="00075E9F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1439"/>
    <w:rsid w:val="000D2E03"/>
    <w:rsid w:val="000D40DE"/>
    <w:rsid w:val="000D4791"/>
    <w:rsid w:val="000E343E"/>
    <w:rsid w:val="000E6045"/>
    <w:rsid w:val="000F077D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43CD4"/>
    <w:rsid w:val="001524C9"/>
    <w:rsid w:val="00162B3E"/>
    <w:rsid w:val="001641FA"/>
    <w:rsid w:val="0016475A"/>
    <w:rsid w:val="00165ECC"/>
    <w:rsid w:val="001759BF"/>
    <w:rsid w:val="001772BE"/>
    <w:rsid w:val="00182050"/>
    <w:rsid w:val="00182B7D"/>
    <w:rsid w:val="001845AC"/>
    <w:rsid w:val="00186866"/>
    <w:rsid w:val="00190B65"/>
    <w:rsid w:val="00193A18"/>
    <w:rsid w:val="001942B3"/>
    <w:rsid w:val="0019518D"/>
    <w:rsid w:val="001A4E8B"/>
    <w:rsid w:val="001A5539"/>
    <w:rsid w:val="001A5BD5"/>
    <w:rsid w:val="001B1266"/>
    <w:rsid w:val="001C3792"/>
    <w:rsid w:val="001D2674"/>
    <w:rsid w:val="001D39FD"/>
    <w:rsid w:val="001D76A8"/>
    <w:rsid w:val="001E485B"/>
    <w:rsid w:val="001F1E3D"/>
    <w:rsid w:val="001F53F1"/>
    <w:rsid w:val="0020055A"/>
    <w:rsid w:val="00201AA1"/>
    <w:rsid w:val="00202CC0"/>
    <w:rsid w:val="00203180"/>
    <w:rsid w:val="00205239"/>
    <w:rsid w:val="0021213C"/>
    <w:rsid w:val="00214942"/>
    <w:rsid w:val="00216D91"/>
    <w:rsid w:val="00222944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3F15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773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A6A8A"/>
    <w:rsid w:val="003B2984"/>
    <w:rsid w:val="003C39DC"/>
    <w:rsid w:val="003C599D"/>
    <w:rsid w:val="003D03ED"/>
    <w:rsid w:val="003D70F5"/>
    <w:rsid w:val="003E21AC"/>
    <w:rsid w:val="003E6330"/>
    <w:rsid w:val="003E7742"/>
    <w:rsid w:val="003F362F"/>
    <w:rsid w:val="003F3727"/>
    <w:rsid w:val="004002CC"/>
    <w:rsid w:val="00405D0B"/>
    <w:rsid w:val="00410F77"/>
    <w:rsid w:val="00411B18"/>
    <w:rsid w:val="00415632"/>
    <w:rsid w:val="0042107E"/>
    <w:rsid w:val="00424375"/>
    <w:rsid w:val="004278C7"/>
    <w:rsid w:val="004372DD"/>
    <w:rsid w:val="00441088"/>
    <w:rsid w:val="00441724"/>
    <w:rsid w:val="00454148"/>
    <w:rsid w:val="00454224"/>
    <w:rsid w:val="004621B3"/>
    <w:rsid w:val="0047471A"/>
    <w:rsid w:val="00481BBC"/>
    <w:rsid w:val="0048316B"/>
    <w:rsid w:val="00483371"/>
    <w:rsid w:val="00483A7A"/>
    <w:rsid w:val="00483D65"/>
    <w:rsid w:val="00486A8A"/>
    <w:rsid w:val="00486B3D"/>
    <w:rsid w:val="00490692"/>
    <w:rsid w:val="004925F2"/>
    <w:rsid w:val="004A66C3"/>
    <w:rsid w:val="004A66CF"/>
    <w:rsid w:val="004C377A"/>
    <w:rsid w:val="004D631B"/>
    <w:rsid w:val="004E1924"/>
    <w:rsid w:val="00501528"/>
    <w:rsid w:val="005069C1"/>
    <w:rsid w:val="005116C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101F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4517"/>
    <w:rsid w:val="0060113C"/>
    <w:rsid w:val="00603AD5"/>
    <w:rsid w:val="006201CB"/>
    <w:rsid w:val="00622F6B"/>
    <w:rsid w:val="00627765"/>
    <w:rsid w:val="0064692C"/>
    <w:rsid w:val="00653F68"/>
    <w:rsid w:val="0065576E"/>
    <w:rsid w:val="00670226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882"/>
    <w:rsid w:val="006F0D3C"/>
    <w:rsid w:val="006F2EDC"/>
    <w:rsid w:val="00710718"/>
    <w:rsid w:val="00715A9A"/>
    <w:rsid w:val="0072030B"/>
    <w:rsid w:val="00720747"/>
    <w:rsid w:val="00720F0F"/>
    <w:rsid w:val="007228A6"/>
    <w:rsid w:val="00722BE8"/>
    <w:rsid w:val="00724064"/>
    <w:rsid w:val="00733A44"/>
    <w:rsid w:val="00745BC6"/>
    <w:rsid w:val="007507F9"/>
    <w:rsid w:val="00751B0E"/>
    <w:rsid w:val="00751EB9"/>
    <w:rsid w:val="00760C41"/>
    <w:rsid w:val="00766405"/>
    <w:rsid w:val="0076691A"/>
    <w:rsid w:val="00772DA9"/>
    <w:rsid w:val="00775C6B"/>
    <w:rsid w:val="00787700"/>
    <w:rsid w:val="00793822"/>
    <w:rsid w:val="007A2F5A"/>
    <w:rsid w:val="007A5AA1"/>
    <w:rsid w:val="007A79E2"/>
    <w:rsid w:val="007C7D76"/>
    <w:rsid w:val="007D0C10"/>
    <w:rsid w:val="007D186F"/>
    <w:rsid w:val="007E4DDC"/>
    <w:rsid w:val="007E5E71"/>
    <w:rsid w:val="007F1752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1511"/>
    <w:rsid w:val="00882053"/>
    <w:rsid w:val="008942A2"/>
    <w:rsid w:val="0089534A"/>
    <w:rsid w:val="008A529C"/>
    <w:rsid w:val="008B446A"/>
    <w:rsid w:val="008B5E47"/>
    <w:rsid w:val="008C0880"/>
    <w:rsid w:val="008C27FD"/>
    <w:rsid w:val="008C3486"/>
    <w:rsid w:val="008D3CE0"/>
    <w:rsid w:val="008D7FDC"/>
    <w:rsid w:val="008E2194"/>
    <w:rsid w:val="008E4B7A"/>
    <w:rsid w:val="008E6248"/>
    <w:rsid w:val="008E7B8A"/>
    <w:rsid w:val="008F2097"/>
    <w:rsid w:val="008F6EDE"/>
    <w:rsid w:val="00902002"/>
    <w:rsid w:val="00902CEB"/>
    <w:rsid w:val="009064C0"/>
    <w:rsid w:val="00907EC2"/>
    <w:rsid w:val="00912A0A"/>
    <w:rsid w:val="00912E6B"/>
    <w:rsid w:val="00913598"/>
    <w:rsid w:val="00913892"/>
    <w:rsid w:val="009215E3"/>
    <w:rsid w:val="00936CF0"/>
    <w:rsid w:val="00942106"/>
    <w:rsid w:val="0094260D"/>
    <w:rsid w:val="00946121"/>
    <w:rsid w:val="009518F2"/>
    <w:rsid w:val="00952B21"/>
    <w:rsid w:val="00956783"/>
    <w:rsid w:val="00957248"/>
    <w:rsid w:val="00957969"/>
    <w:rsid w:val="00962A4D"/>
    <w:rsid w:val="00964A22"/>
    <w:rsid w:val="00967AA0"/>
    <w:rsid w:val="00967C71"/>
    <w:rsid w:val="00977556"/>
    <w:rsid w:val="009800AB"/>
    <w:rsid w:val="00981DFC"/>
    <w:rsid w:val="009849C8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0015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078C6"/>
    <w:rsid w:val="00A170E5"/>
    <w:rsid w:val="00A2146F"/>
    <w:rsid w:val="00A23E76"/>
    <w:rsid w:val="00A26B32"/>
    <w:rsid w:val="00A27593"/>
    <w:rsid w:val="00A32B8D"/>
    <w:rsid w:val="00A35787"/>
    <w:rsid w:val="00A411DA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A6DA3"/>
    <w:rsid w:val="00AB05CF"/>
    <w:rsid w:val="00AB0DA8"/>
    <w:rsid w:val="00AB18CA"/>
    <w:rsid w:val="00AB5327"/>
    <w:rsid w:val="00AB6AE5"/>
    <w:rsid w:val="00AB7619"/>
    <w:rsid w:val="00AC01E7"/>
    <w:rsid w:val="00AC7B89"/>
    <w:rsid w:val="00AD145F"/>
    <w:rsid w:val="00AD4D22"/>
    <w:rsid w:val="00AE65F6"/>
    <w:rsid w:val="00AF053E"/>
    <w:rsid w:val="00AF2456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0948"/>
    <w:rsid w:val="00B43F4C"/>
    <w:rsid w:val="00B468CC"/>
    <w:rsid w:val="00B54655"/>
    <w:rsid w:val="00B6045F"/>
    <w:rsid w:val="00B7242A"/>
    <w:rsid w:val="00B73D3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0989"/>
    <w:rsid w:val="00BF17F2"/>
    <w:rsid w:val="00C00404"/>
    <w:rsid w:val="00C13CA7"/>
    <w:rsid w:val="00C172AE"/>
    <w:rsid w:val="00C33D91"/>
    <w:rsid w:val="00C343F5"/>
    <w:rsid w:val="00C379EA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2E3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36D3"/>
    <w:rsid w:val="00D94CC2"/>
    <w:rsid w:val="00DA02CD"/>
    <w:rsid w:val="00DA1633"/>
    <w:rsid w:val="00DA29C3"/>
    <w:rsid w:val="00DB0557"/>
    <w:rsid w:val="00DB2C80"/>
    <w:rsid w:val="00DC02ED"/>
    <w:rsid w:val="00DC2340"/>
    <w:rsid w:val="00DC30DA"/>
    <w:rsid w:val="00DE287B"/>
    <w:rsid w:val="00DF11CF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25CB5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4BE0"/>
    <w:rsid w:val="00F97AD4"/>
    <w:rsid w:val="00FA3027"/>
    <w:rsid w:val="00FB0917"/>
    <w:rsid w:val="00FB2CC8"/>
    <w:rsid w:val="00FB59FB"/>
    <w:rsid w:val="00FB72A0"/>
    <w:rsid w:val="00FC35C5"/>
    <w:rsid w:val="00FC3E22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ifer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10</cp:revision>
  <cp:lastPrinted>2018-03-08T08:16:00Z</cp:lastPrinted>
  <dcterms:created xsi:type="dcterms:W3CDTF">2018-03-06T17:03:00Z</dcterms:created>
  <dcterms:modified xsi:type="dcterms:W3CDTF">2018-05-02T12:51:00Z</dcterms:modified>
</cp:coreProperties>
</file>