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UI/images/ic_32_nummerieren.png" ContentType="image/.png"/>
  <Override PartName="/customUI/images/ic_32_aufzaehlung.png" ContentType="image/.png"/>
  <Override PartName="/customUI/images/ic_32_haecken.png" ContentType="image/.png"/>
  <Override PartName="/customUI/images/ic_32_hinsehen.png" ContentType="image/.png"/>
  <Override PartName="/customUI/images/ic_32_paeckchen.png" ContentType="image/.png"/>
  <Override PartName="/customUI/images/ic_32_smiley1.png" ContentType="image/.png"/>
  <Override PartName="/customUI/images/ic_32_kreisgespraech.png" ContentType="image/.png"/>
  <Override PartName="/customUI/images/ic_32_schreibtabelle.png" ContentType="image/.png"/>
  <Override PartName="/customUI/images/ic_32_zwanzigerfeld.png" ContentType="image/.png"/>
  <Override PartName="/customUI/images/ic_32_mittelband_1225.png" ContentType="image/.png"/>
  <Override PartName="/customUI/images/ic_32_mittelband_375.png" ContentType="image/.png"/>
  <Override PartName="/customUI/images/ic_32_silbenboegen.png" ContentType="image/.png"/>
  <Override PartName="/customUI/images/ic_32_verlaengern.png" ContentType="image/.png"/>
  <Override PartName="/customUI/images/icpictos.png" ContentType="image/.png"/>
  <Override PartName="/customUI/images/ic_32_achte_auf.png" ContentType="image/.png"/>
  <Override PartName="/customUI/images/ic_32_einzelarbeit.png" ContentType="image/.png"/>
  <Override PartName="/customUI/images/ic_32_linie_1225.png" ContentType="image/.png"/>
  <Override PartName="/customUI/images/ic_32_nummerierung.png" ContentType="image/.png"/>
  <Override PartName="/customUI/images/ic_32_schwingen.png" ContentType="image/.png"/>
  <Override PartName="/customUI/images/ic_32_uhr.png" ContentType="image/.png"/>
  <Override PartName="/customUI/images/ic_32_zahlenmauer_dreistoeckig.png" ContentType="image/.png"/>
  <Override PartName="/customUI/images/ic_32_ankreuzkaestchenmithaeckchen.png" ContentType="image/.png"/>
  <Override PartName="/customUI/images/ic_32_differenzierung.png" ContentType="image/.png"/>
  <Override PartName="/customUI/images/ic_32_hoeren.png" ContentType="image/.png"/>
  <Override PartName="/customUI/images/ic_32_kleber.png" ContentType="image/.png"/>
  <Override PartName="/customUI/images/ic_32_leicht.png" ContentType="image/.png"/>
  <Override PartName="/customUI/images/ic_32_merkwoerter.png" ContentType="image/.png"/>
  <Override PartName="/customUI/images/ic_32_schere.png" ContentType="image/.png"/>
  <Override PartName="/customUI/images/ic_32_smiley3.png" ContentType="image/.png"/>
  <Override PartName="/customUI/images/ic_32_sprechblase.png" ContentType="image/.png"/>
  <Override PartName="/customUI/images/ic_32_geben_nehmen.png" ContentType="image/.png"/>
  <Override PartName="/customUI/images/ic_32_nachspuren.png" ContentType="image/.png"/>
  <Override PartName="/customUI/images/ic_32_achtung.png" ContentType="image/.png"/>
  <Override PartName="/customUI/images/ic_32_aufgabenkarte.png" ContentType="image/.png"/>
  <Override PartName="/customUI/images/ic_32_koenige_markieren.png" ContentType="image/.png"/>
  <Override PartName="/customUI/images/ic_32_lesen.png" ContentType="image/.png"/>
  <Override PartName="/customUI/images/ic_32_schwer.png" ContentType="image/.png"/>
  <Override PartName="/customUI/images/ic_32_sprechen.png" ContentType="image/.png"/>
  <Override PartName="/customUI/images/ic_32_ableiten.png" ContentType="image/.png"/>
  <Override PartName="/customUI/images/ic_32_einkreisen.png" ContentType="image/.png"/>
  <Override PartName="/customUI/images/ic_32_gross_oder_klein.png" ContentType="image/.png"/>
  <Override PartName="/customUI/images/ic_32_gruppenarbeit.png" ContentType="image/.png"/>
  <Override PartName="/customUI/images/ic_32_internet.png" ContentType="image/.png"/>
  <Override PartName="/customUI/images/ic_32_mittel.png" ContentType="image/.png"/>
  <Override PartName="/customUI/images/ic_32_smiley2.png" ContentType="image/.png"/>
  <Override PartName="/customUI/images/ic_32_zahlenmauer_zweistoeckig.png" ContentType="image/.png"/>
  <Override PartName="/customUI/images/idschriften.png" ContentType="image/.png"/>
  <Override PartName="/customUI/images/ic_32_mittelband_165.png" ContentType="image/.png"/>
  <Override PartName="/customUI/images/ic_32_klatschen.png" ContentType="image/.png"/>
  <Override PartName="/customUI/images/ic_32_kreuzwortraetsel.png" ContentType="image/.png"/>
  <Override PartName="/customUI/images/ic_32_linie_80.png" ContentType="image/.png"/>
  <Override PartName="/customUI/images/ic_32_linie_165.png" ContentType="image/.png"/>
  <Override PartName="/customUI/images/ic_32_markieren.png" ContentType="image/.png"/>
  <Override PartName="/customUI/images/ic_32_partnerarbeit.png" ContentType="image/.png"/>
  <Override PartName="/customUI/images/ic_32_pfeil.png" ContentType="image/.png"/>
  <Override PartName="/customUI/images/ic_32_raster.png" ContentType="image/.png"/>
  <Override PartName="/customUI/images/ic_32_textbox.png" ContentType="image/.png"/>
  <Override PartName="/customUI/images/ic_32_verbinden.png" ContentType="image/.png"/>
  <Override PartName="/customUI/images/ic_32_zerlegungshaus.png" ContentType="image/.png"/>
  <Override PartName="/customUI/images/ic_32_zahlenmauer_vierstoeckig.png" ContentType="image/.png"/>
  <Override PartName="/customUI/images/ic_32_ankreuzkaestchen.png" ContentType="image/.png"/>
  <Override PartName="/customUI/images/icsymbole.png" ContentType="image/.png"/>
  <Override PartName="/customUI/images/ic_32_grafik_einfuegen.png" ContentType="image/.png"/>
  <Override PartName="/customUI/images/ic_32_rechendreieck.png" ContentType="image/.png"/>
  <Override PartName="/customUI/images/icelemente.png" ContentType="image/.png"/>
  <Override PartName="/customUI/images/icplatzhalter.png" ContentType="image/.png"/>
  <Override PartName="/customUI/images/ic_32_ankreuzen.png" ContentType="image/.png"/>
  <Override PartName="/customUI/images/ic_32_linie_375.png" ContentType="image/.png"/>
  <Override PartName="/customUI/images/ic_32_malen.png" ContentType="image/.png"/>
  <Override PartName="/customUI/images/ic_32_schnittbox.png" ContentType="image/.png"/>
  <Override PartName="/customUI/images/ic_32_schreiben.png" ContentType="image/.png"/>
  <Override PartName="/customUI/images/ic_32_mittelband_80.png" ContentType="image/.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6a8c3d6284504cf5" Type="http://schemas.microsoft.com/office/2006/relationships/ui/extensibility" Target="customUI/customUI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DE161D" w:rsidRPr="00DE161D" w14:paraId="15B8A65F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5C1A0FD2" w14:textId="074D93A1" w:rsidR="00FB59FB" w:rsidRPr="00DE161D" w:rsidRDefault="00FB59FB" w:rsidP="00362B02">
            <w:pPr>
              <w:pageBreakBefore/>
            </w:pPr>
          </w:p>
        </w:tc>
        <w:tc>
          <w:tcPr>
            <w:tcW w:w="4186" w:type="dxa"/>
            <w:noWrap/>
            <w:vAlign w:val="bottom"/>
          </w:tcPr>
          <w:p w14:paraId="6EDDCB0B" w14:textId="77777777" w:rsidR="00FB59FB" w:rsidRPr="00DE161D" w:rsidRDefault="00FB59FB" w:rsidP="0006258C">
            <w:pPr>
              <w:pStyle w:val="ekvkolumnentitel"/>
            </w:pPr>
            <w:r w:rsidRPr="00DE161D">
              <w:t>Name:</w:t>
            </w:r>
          </w:p>
        </w:tc>
        <w:tc>
          <w:tcPr>
            <w:tcW w:w="1370" w:type="dxa"/>
            <w:noWrap/>
            <w:vAlign w:val="bottom"/>
          </w:tcPr>
          <w:p w14:paraId="4DC36A71" w14:textId="77777777" w:rsidR="00FB59FB" w:rsidRPr="00DE161D" w:rsidRDefault="00FB59FB" w:rsidP="00EA7542">
            <w:pPr>
              <w:pStyle w:val="ekvkolumnentitel"/>
            </w:pPr>
            <w:r w:rsidRPr="00DE161D">
              <w:t>Klasse:</w:t>
            </w:r>
          </w:p>
        </w:tc>
        <w:tc>
          <w:tcPr>
            <w:tcW w:w="2114" w:type="dxa"/>
            <w:noWrap/>
            <w:vAlign w:val="bottom"/>
          </w:tcPr>
          <w:p w14:paraId="5CD75E38" w14:textId="77777777" w:rsidR="00FB59FB" w:rsidRPr="00DE161D" w:rsidRDefault="00FB59FB" w:rsidP="005446D6">
            <w:pPr>
              <w:pStyle w:val="ekvkolumnentitel"/>
            </w:pPr>
            <w:r w:rsidRPr="00DE161D"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4D467D22" w14:textId="77777777" w:rsidR="00FB59FB" w:rsidRPr="00DE161D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243B65AF" w14:textId="5942D9C4" w:rsidR="00FB59FB" w:rsidRPr="00DE161D" w:rsidRDefault="005172E5" w:rsidP="00D80C0A">
            <w:pPr>
              <w:pStyle w:val="ekvkvnummer"/>
            </w:pPr>
            <w:r w:rsidRPr="00DE161D">
              <w:t>KV</w:t>
            </w:r>
            <w:r w:rsidR="00D2320E" w:rsidRPr="00DE161D">
              <w:t xml:space="preserve"> </w:t>
            </w:r>
            <w:r w:rsidR="00D80C0A">
              <w:t>3</w:t>
            </w:r>
          </w:p>
        </w:tc>
      </w:tr>
      <w:tr w:rsidR="00DE161D" w:rsidRPr="00DE161D" w14:paraId="73D4997D" w14:textId="77777777" w:rsidTr="00030F9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4816F565" w14:textId="6063E1A3" w:rsidR="001B5C57" w:rsidRPr="00DE161D" w:rsidRDefault="001B5C57" w:rsidP="00030F91">
            <w:bookmarkStart w:id="0" w:name="_Hlk421868"/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center"/>
          </w:tcPr>
          <w:p w14:paraId="33D0FF08" w14:textId="4158A7D7" w:rsidR="001B5C57" w:rsidRPr="00DE161D" w:rsidRDefault="005172E5" w:rsidP="00030F91">
            <w:pPr>
              <w:pStyle w:val="ekvue2arial"/>
            </w:pPr>
            <w:r w:rsidRPr="00DE161D">
              <w:t>Additionstabelle</w:t>
            </w:r>
          </w:p>
        </w:tc>
      </w:tr>
    </w:tbl>
    <w:p w14:paraId="5A27BDD0" w14:textId="2109E840" w:rsidR="005172E5" w:rsidRPr="00DE161D" w:rsidRDefault="005172E5" w:rsidP="00C64286">
      <w:bookmarkStart w:id="1" w:name="bmStart"/>
      <w:bookmarkEnd w:id="0"/>
      <w:bookmarkEnd w:id="1"/>
    </w:p>
    <w:tbl>
      <w:tblPr>
        <w:tblW w:w="5087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1"/>
        <w:gridCol w:w="1361"/>
        <w:gridCol w:w="1361"/>
        <w:gridCol w:w="1361"/>
        <w:gridCol w:w="1361"/>
        <w:gridCol w:w="1361"/>
        <w:gridCol w:w="1361"/>
      </w:tblGrid>
      <w:tr w:rsidR="00DE161D" w:rsidRPr="00DE161D" w14:paraId="052A4B18" w14:textId="0C24D91A" w:rsidTr="000E657E">
        <w:trPr>
          <w:trHeight w:hRule="exact" w:val="1361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9B5B2B" w14:textId="2232D931" w:rsidR="005172E5" w:rsidRPr="00DE161D" w:rsidRDefault="005172E5" w:rsidP="005172E5">
            <w:pPr>
              <w:pStyle w:val="ekvtabelle"/>
              <w:jc w:val="center"/>
            </w:pPr>
          </w:p>
        </w:tc>
        <w:tc>
          <w:tcPr>
            <w:tcW w:w="714" w:type="pct"/>
            <w:tcBorders>
              <w:top w:val="single" w:sz="4" w:space="0" w:color="auto"/>
              <w:bottom w:val="single" w:sz="12" w:space="0" w:color="333333"/>
              <w:right w:val="single" w:sz="4" w:space="0" w:color="auto"/>
            </w:tcBorders>
            <w:shd w:val="clear" w:color="auto" w:fill="D9D9D9"/>
            <w:vAlign w:val="center"/>
          </w:tcPr>
          <w:tbl>
            <w:tblPr>
              <w:tblStyle w:val="Tabellenraster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</w:tblGrid>
            <w:tr w:rsidR="00DE161D" w:rsidRPr="00DE161D" w14:paraId="64AA0803" w14:textId="77777777" w:rsidTr="000E657E">
              <w:trPr>
                <w:trHeight w:hRule="exact" w:val="283"/>
                <w:jc w:val="center"/>
              </w:trPr>
              <w:tc>
                <w:tcPr>
                  <w:tcW w:w="283" w:type="dxa"/>
                  <w:vAlign w:val="center"/>
                </w:tcPr>
                <w:p w14:paraId="2910E5D8" w14:textId="77777777" w:rsidR="00F462E1" w:rsidRPr="00DE161D" w:rsidRDefault="00F462E1" w:rsidP="000C26DE">
                  <w:pPr>
                    <w:pStyle w:val="ekvras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84E4D23" w14:textId="77777777" w:rsidR="00F462E1" w:rsidRPr="00DE161D" w:rsidRDefault="00F462E1" w:rsidP="000C26DE">
                  <w:pPr>
                    <w:pStyle w:val="ekvras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3EF1FDFF" w14:textId="77777777" w:rsidR="00F462E1" w:rsidRPr="00DE161D" w:rsidRDefault="00F462E1" w:rsidP="000C26DE">
                  <w:pPr>
                    <w:pStyle w:val="ekvraster"/>
                    <w:rPr>
                      <w:sz w:val="14"/>
                      <w:szCs w:val="14"/>
                    </w:rPr>
                  </w:pPr>
                </w:p>
              </w:tc>
            </w:tr>
            <w:tr w:rsidR="00DE161D" w:rsidRPr="00DE161D" w14:paraId="149C46E3" w14:textId="77777777" w:rsidTr="000E657E">
              <w:trPr>
                <w:trHeight w:hRule="exact" w:val="283"/>
                <w:jc w:val="center"/>
              </w:trPr>
              <w:tc>
                <w:tcPr>
                  <w:tcW w:w="283" w:type="dxa"/>
                  <w:vAlign w:val="center"/>
                </w:tcPr>
                <w:p w14:paraId="6A0235E7" w14:textId="77777777" w:rsidR="00F462E1" w:rsidRPr="00DE161D" w:rsidRDefault="00F462E1" w:rsidP="000C26DE">
                  <w:pPr>
                    <w:pStyle w:val="ekvras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1DABE73" w14:textId="77777777" w:rsidR="00F462E1" w:rsidRPr="000E657E" w:rsidRDefault="00F462E1" w:rsidP="000C26DE">
                  <w:pPr>
                    <w:pStyle w:val="ekvraster"/>
                    <w:rPr>
                      <w:sz w:val="28"/>
                      <w:szCs w:val="28"/>
                    </w:rPr>
                  </w:pPr>
                  <w:r w:rsidRPr="000E657E">
                    <w:rPr>
                      <w:sz w:val="28"/>
                      <w:szCs w:val="28"/>
                    </w:rPr>
                    <w:sym w:font="Wingdings" w:char="F06C"/>
                  </w:r>
                </w:p>
              </w:tc>
              <w:tc>
                <w:tcPr>
                  <w:tcW w:w="283" w:type="dxa"/>
                  <w:vAlign w:val="center"/>
                </w:tcPr>
                <w:p w14:paraId="6FC93251" w14:textId="77777777" w:rsidR="00F462E1" w:rsidRPr="00DE161D" w:rsidRDefault="00F462E1" w:rsidP="000C26DE">
                  <w:pPr>
                    <w:pStyle w:val="ekvraster"/>
                    <w:rPr>
                      <w:sz w:val="14"/>
                      <w:szCs w:val="14"/>
                    </w:rPr>
                  </w:pPr>
                </w:p>
              </w:tc>
            </w:tr>
            <w:tr w:rsidR="00DE161D" w:rsidRPr="00DE161D" w14:paraId="228C0F22" w14:textId="77777777" w:rsidTr="000E657E">
              <w:trPr>
                <w:trHeight w:hRule="exact" w:val="283"/>
                <w:jc w:val="center"/>
              </w:trPr>
              <w:tc>
                <w:tcPr>
                  <w:tcW w:w="283" w:type="dxa"/>
                  <w:vAlign w:val="center"/>
                </w:tcPr>
                <w:p w14:paraId="4A5836E0" w14:textId="77777777" w:rsidR="00F462E1" w:rsidRPr="00DE161D" w:rsidRDefault="00F462E1" w:rsidP="000C26DE">
                  <w:pPr>
                    <w:pStyle w:val="ekvras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353E02FF" w14:textId="77777777" w:rsidR="00F462E1" w:rsidRPr="00DE161D" w:rsidRDefault="00F462E1" w:rsidP="000C26DE">
                  <w:pPr>
                    <w:pStyle w:val="ekvras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705BF63" w14:textId="77777777" w:rsidR="00F462E1" w:rsidRPr="00DE161D" w:rsidRDefault="00F462E1" w:rsidP="000C26DE">
                  <w:pPr>
                    <w:pStyle w:val="ekvraster"/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1705645A" w14:textId="733127D1" w:rsidR="005172E5" w:rsidRPr="00DE161D" w:rsidRDefault="005172E5" w:rsidP="005172E5">
            <w:pPr>
              <w:pStyle w:val="ekvtabelle"/>
              <w:jc w:val="center"/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12" w:space="0" w:color="333333"/>
            </w:tcBorders>
            <w:shd w:val="clear" w:color="auto" w:fill="D9D9D9"/>
            <w:vAlign w:val="center"/>
          </w:tcPr>
          <w:tbl>
            <w:tblPr>
              <w:tblStyle w:val="Tabellenraster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</w:tblGrid>
            <w:tr w:rsidR="00DE161D" w:rsidRPr="000E657E" w14:paraId="48D6E97B" w14:textId="77777777" w:rsidTr="000E657E">
              <w:trPr>
                <w:trHeight w:hRule="exact" w:val="283"/>
                <w:jc w:val="center"/>
              </w:trPr>
              <w:tc>
                <w:tcPr>
                  <w:tcW w:w="283" w:type="dxa"/>
                  <w:vAlign w:val="center"/>
                </w:tcPr>
                <w:p w14:paraId="05ACAA54" w14:textId="77777777" w:rsidR="00F462E1" w:rsidRPr="000E657E" w:rsidRDefault="00F462E1" w:rsidP="00B76BB6">
                  <w:pPr>
                    <w:pStyle w:val="ekvraster"/>
                    <w:rPr>
                      <w:sz w:val="28"/>
                      <w:szCs w:val="28"/>
                    </w:rPr>
                  </w:pPr>
                  <w:r w:rsidRPr="000E657E">
                    <w:rPr>
                      <w:sz w:val="28"/>
                      <w:szCs w:val="28"/>
                    </w:rPr>
                    <w:sym w:font="Wingdings" w:char="F06C"/>
                  </w:r>
                </w:p>
              </w:tc>
              <w:tc>
                <w:tcPr>
                  <w:tcW w:w="283" w:type="dxa"/>
                  <w:vAlign w:val="center"/>
                </w:tcPr>
                <w:p w14:paraId="4C0F1834" w14:textId="77777777" w:rsidR="00F462E1" w:rsidRPr="000E657E" w:rsidRDefault="00F462E1" w:rsidP="00B76BB6">
                  <w:pPr>
                    <w:pStyle w:val="ekvras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A206BDD" w14:textId="77777777" w:rsidR="00F462E1" w:rsidRPr="000E657E" w:rsidRDefault="00F462E1" w:rsidP="00B76BB6">
                  <w:pPr>
                    <w:pStyle w:val="ekvraster"/>
                    <w:rPr>
                      <w:sz w:val="28"/>
                      <w:szCs w:val="28"/>
                    </w:rPr>
                  </w:pPr>
                </w:p>
              </w:tc>
            </w:tr>
            <w:tr w:rsidR="00DE161D" w:rsidRPr="000E657E" w14:paraId="5435ED3A" w14:textId="77777777" w:rsidTr="000E657E">
              <w:trPr>
                <w:trHeight w:hRule="exact" w:val="283"/>
                <w:jc w:val="center"/>
              </w:trPr>
              <w:tc>
                <w:tcPr>
                  <w:tcW w:w="283" w:type="dxa"/>
                  <w:vAlign w:val="center"/>
                </w:tcPr>
                <w:p w14:paraId="77C7F89C" w14:textId="77777777" w:rsidR="00F462E1" w:rsidRPr="000E657E" w:rsidRDefault="00F462E1" w:rsidP="00B76BB6">
                  <w:pPr>
                    <w:pStyle w:val="ekvras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D996C36" w14:textId="77777777" w:rsidR="00F462E1" w:rsidRPr="000E657E" w:rsidRDefault="00F462E1" w:rsidP="00B76BB6">
                  <w:pPr>
                    <w:pStyle w:val="ekvras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1D930E8" w14:textId="77777777" w:rsidR="00F462E1" w:rsidRPr="000E657E" w:rsidRDefault="00F462E1" w:rsidP="00B76BB6">
                  <w:pPr>
                    <w:pStyle w:val="ekvraster"/>
                    <w:rPr>
                      <w:sz w:val="28"/>
                      <w:szCs w:val="28"/>
                    </w:rPr>
                  </w:pPr>
                </w:p>
              </w:tc>
            </w:tr>
            <w:tr w:rsidR="00DE161D" w:rsidRPr="000E657E" w14:paraId="7DB2FC04" w14:textId="77777777" w:rsidTr="000E657E">
              <w:trPr>
                <w:trHeight w:hRule="exact" w:val="283"/>
                <w:jc w:val="center"/>
              </w:trPr>
              <w:tc>
                <w:tcPr>
                  <w:tcW w:w="283" w:type="dxa"/>
                  <w:vAlign w:val="center"/>
                </w:tcPr>
                <w:p w14:paraId="33DAA5B5" w14:textId="77777777" w:rsidR="00F462E1" w:rsidRPr="000E657E" w:rsidRDefault="00F462E1" w:rsidP="00B76BB6">
                  <w:pPr>
                    <w:pStyle w:val="ekvras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613F036" w14:textId="77777777" w:rsidR="00F462E1" w:rsidRPr="000E657E" w:rsidRDefault="00F462E1" w:rsidP="00B76BB6">
                  <w:pPr>
                    <w:pStyle w:val="ekvras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5F33131" w14:textId="77777777" w:rsidR="00F462E1" w:rsidRPr="000E657E" w:rsidRDefault="00F462E1" w:rsidP="00B76BB6">
                  <w:pPr>
                    <w:pStyle w:val="ekvraster"/>
                    <w:rPr>
                      <w:sz w:val="28"/>
                      <w:szCs w:val="28"/>
                    </w:rPr>
                  </w:pPr>
                  <w:r w:rsidRPr="000E657E">
                    <w:rPr>
                      <w:sz w:val="28"/>
                      <w:szCs w:val="28"/>
                    </w:rPr>
                    <w:sym w:font="Wingdings" w:char="F06C"/>
                  </w:r>
                </w:p>
              </w:tc>
            </w:tr>
          </w:tbl>
          <w:p w14:paraId="44E7A178" w14:textId="2D92C8E1" w:rsidR="005172E5" w:rsidRPr="00DE161D" w:rsidRDefault="005172E5" w:rsidP="005172E5">
            <w:pPr>
              <w:pStyle w:val="ekvtabelle"/>
              <w:jc w:val="center"/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12" w:space="0" w:color="333333"/>
            </w:tcBorders>
            <w:shd w:val="clear" w:color="auto" w:fill="D9D9D9"/>
            <w:vAlign w:val="center"/>
          </w:tcPr>
          <w:tbl>
            <w:tblPr>
              <w:tblStyle w:val="Tabellenraster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</w:tblGrid>
            <w:tr w:rsidR="00DE161D" w:rsidRPr="000E657E" w14:paraId="1E87A565" w14:textId="77777777" w:rsidTr="000E657E">
              <w:trPr>
                <w:trHeight w:hRule="exact" w:val="283"/>
                <w:jc w:val="center"/>
              </w:trPr>
              <w:tc>
                <w:tcPr>
                  <w:tcW w:w="283" w:type="dxa"/>
                  <w:vAlign w:val="center"/>
                </w:tcPr>
                <w:p w14:paraId="60ACFCE5" w14:textId="77777777" w:rsidR="00F462E1" w:rsidRPr="000E657E" w:rsidRDefault="00F462E1" w:rsidP="00610A0C">
                  <w:pPr>
                    <w:pStyle w:val="ekvraster"/>
                    <w:rPr>
                      <w:sz w:val="28"/>
                      <w:szCs w:val="28"/>
                    </w:rPr>
                  </w:pPr>
                  <w:r w:rsidRPr="000E657E">
                    <w:rPr>
                      <w:sz w:val="28"/>
                      <w:szCs w:val="28"/>
                    </w:rPr>
                    <w:sym w:font="Wingdings" w:char="F06C"/>
                  </w:r>
                </w:p>
              </w:tc>
              <w:tc>
                <w:tcPr>
                  <w:tcW w:w="283" w:type="dxa"/>
                  <w:vAlign w:val="center"/>
                </w:tcPr>
                <w:p w14:paraId="676ED872" w14:textId="77777777" w:rsidR="00F462E1" w:rsidRPr="000E657E" w:rsidRDefault="00F462E1" w:rsidP="00610A0C">
                  <w:pPr>
                    <w:pStyle w:val="ekvras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27285E7" w14:textId="77777777" w:rsidR="00F462E1" w:rsidRPr="000E657E" w:rsidRDefault="00F462E1" w:rsidP="00610A0C">
                  <w:pPr>
                    <w:pStyle w:val="ekvraster"/>
                    <w:rPr>
                      <w:sz w:val="28"/>
                      <w:szCs w:val="28"/>
                    </w:rPr>
                  </w:pPr>
                </w:p>
              </w:tc>
            </w:tr>
            <w:tr w:rsidR="00DE161D" w:rsidRPr="000E657E" w14:paraId="1FA82CEB" w14:textId="77777777" w:rsidTr="000E657E">
              <w:trPr>
                <w:trHeight w:hRule="exact" w:val="283"/>
                <w:jc w:val="center"/>
              </w:trPr>
              <w:tc>
                <w:tcPr>
                  <w:tcW w:w="283" w:type="dxa"/>
                  <w:vAlign w:val="center"/>
                </w:tcPr>
                <w:p w14:paraId="54E0C930" w14:textId="77777777" w:rsidR="00F462E1" w:rsidRPr="000E657E" w:rsidRDefault="00F462E1" w:rsidP="00610A0C">
                  <w:pPr>
                    <w:pStyle w:val="ekvras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E932ACD" w14:textId="77777777" w:rsidR="00F462E1" w:rsidRPr="000E657E" w:rsidRDefault="00F462E1" w:rsidP="00610A0C">
                  <w:pPr>
                    <w:pStyle w:val="ekvraster"/>
                    <w:rPr>
                      <w:sz w:val="28"/>
                      <w:szCs w:val="28"/>
                    </w:rPr>
                  </w:pPr>
                  <w:r w:rsidRPr="000E657E">
                    <w:rPr>
                      <w:sz w:val="28"/>
                      <w:szCs w:val="28"/>
                    </w:rPr>
                    <w:sym w:font="Wingdings" w:char="F06C"/>
                  </w:r>
                </w:p>
              </w:tc>
              <w:tc>
                <w:tcPr>
                  <w:tcW w:w="283" w:type="dxa"/>
                  <w:vAlign w:val="center"/>
                </w:tcPr>
                <w:p w14:paraId="7EDDD7AE" w14:textId="77777777" w:rsidR="00F462E1" w:rsidRPr="000E657E" w:rsidRDefault="00F462E1" w:rsidP="00610A0C">
                  <w:pPr>
                    <w:pStyle w:val="ekvraster"/>
                    <w:rPr>
                      <w:sz w:val="28"/>
                      <w:szCs w:val="28"/>
                    </w:rPr>
                  </w:pPr>
                </w:p>
              </w:tc>
            </w:tr>
            <w:tr w:rsidR="00DE161D" w:rsidRPr="000E657E" w14:paraId="144A5623" w14:textId="77777777" w:rsidTr="000E657E">
              <w:trPr>
                <w:trHeight w:hRule="exact" w:val="283"/>
                <w:jc w:val="center"/>
              </w:trPr>
              <w:tc>
                <w:tcPr>
                  <w:tcW w:w="283" w:type="dxa"/>
                  <w:vAlign w:val="center"/>
                </w:tcPr>
                <w:p w14:paraId="11CFECD8" w14:textId="77777777" w:rsidR="00F462E1" w:rsidRPr="000E657E" w:rsidRDefault="00F462E1" w:rsidP="00610A0C">
                  <w:pPr>
                    <w:pStyle w:val="ekvras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0BDDA28" w14:textId="77777777" w:rsidR="00F462E1" w:rsidRPr="000E657E" w:rsidRDefault="00F462E1" w:rsidP="00610A0C">
                  <w:pPr>
                    <w:pStyle w:val="ekvras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3E671982" w14:textId="77777777" w:rsidR="00F462E1" w:rsidRPr="000E657E" w:rsidRDefault="00F462E1" w:rsidP="00610A0C">
                  <w:pPr>
                    <w:pStyle w:val="ekvraster"/>
                    <w:rPr>
                      <w:sz w:val="28"/>
                      <w:szCs w:val="28"/>
                    </w:rPr>
                  </w:pPr>
                  <w:r w:rsidRPr="000E657E">
                    <w:rPr>
                      <w:sz w:val="28"/>
                      <w:szCs w:val="28"/>
                    </w:rPr>
                    <w:sym w:font="Wingdings" w:char="F06C"/>
                  </w:r>
                </w:p>
              </w:tc>
            </w:tr>
          </w:tbl>
          <w:p w14:paraId="239D087E" w14:textId="1A5AEF15" w:rsidR="005172E5" w:rsidRPr="00DE161D" w:rsidRDefault="005172E5" w:rsidP="005172E5">
            <w:pPr>
              <w:pStyle w:val="ekvtabelle"/>
              <w:jc w:val="center"/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12" w:space="0" w:color="333333"/>
            </w:tcBorders>
            <w:shd w:val="clear" w:color="auto" w:fill="D9D9D9"/>
            <w:vAlign w:val="center"/>
          </w:tcPr>
          <w:tbl>
            <w:tblPr>
              <w:tblStyle w:val="Tabellenraster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</w:tblGrid>
            <w:tr w:rsidR="00DE161D" w:rsidRPr="000E657E" w14:paraId="13BBC270" w14:textId="77777777" w:rsidTr="000E657E">
              <w:trPr>
                <w:trHeight w:hRule="exact" w:val="283"/>
                <w:jc w:val="center"/>
              </w:trPr>
              <w:tc>
                <w:tcPr>
                  <w:tcW w:w="283" w:type="dxa"/>
                  <w:vAlign w:val="center"/>
                </w:tcPr>
                <w:p w14:paraId="72B5B940" w14:textId="77777777" w:rsidR="00F462E1" w:rsidRPr="000E657E" w:rsidRDefault="00F462E1" w:rsidP="001702CB">
                  <w:pPr>
                    <w:pStyle w:val="ekvraster"/>
                    <w:rPr>
                      <w:sz w:val="28"/>
                      <w:szCs w:val="28"/>
                    </w:rPr>
                  </w:pPr>
                  <w:r w:rsidRPr="000E657E">
                    <w:rPr>
                      <w:sz w:val="28"/>
                      <w:szCs w:val="28"/>
                    </w:rPr>
                    <w:sym w:font="Wingdings" w:char="F06C"/>
                  </w:r>
                </w:p>
              </w:tc>
              <w:tc>
                <w:tcPr>
                  <w:tcW w:w="283" w:type="dxa"/>
                  <w:vAlign w:val="center"/>
                </w:tcPr>
                <w:p w14:paraId="4090C961" w14:textId="77777777" w:rsidR="00F462E1" w:rsidRPr="000E657E" w:rsidRDefault="00F462E1" w:rsidP="001702CB">
                  <w:pPr>
                    <w:pStyle w:val="ekvras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D8A751E" w14:textId="77777777" w:rsidR="00F462E1" w:rsidRPr="000E657E" w:rsidRDefault="00F462E1" w:rsidP="001702CB">
                  <w:pPr>
                    <w:pStyle w:val="ekvraster"/>
                    <w:rPr>
                      <w:sz w:val="28"/>
                      <w:szCs w:val="28"/>
                    </w:rPr>
                  </w:pPr>
                  <w:r w:rsidRPr="000E657E">
                    <w:rPr>
                      <w:sz w:val="28"/>
                      <w:szCs w:val="28"/>
                    </w:rPr>
                    <w:sym w:font="Wingdings" w:char="F06C"/>
                  </w:r>
                </w:p>
              </w:tc>
            </w:tr>
            <w:tr w:rsidR="00DE161D" w:rsidRPr="000E657E" w14:paraId="1206793E" w14:textId="77777777" w:rsidTr="000E657E">
              <w:trPr>
                <w:trHeight w:hRule="exact" w:val="283"/>
                <w:jc w:val="center"/>
              </w:trPr>
              <w:tc>
                <w:tcPr>
                  <w:tcW w:w="283" w:type="dxa"/>
                  <w:vAlign w:val="center"/>
                </w:tcPr>
                <w:p w14:paraId="251F018E" w14:textId="77777777" w:rsidR="00F462E1" w:rsidRPr="000E657E" w:rsidRDefault="00F462E1" w:rsidP="001702CB">
                  <w:pPr>
                    <w:pStyle w:val="ekvras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318B6746" w14:textId="77777777" w:rsidR="00F462E1" w:rsidRPr="000E657E" w:rsidRDefault="00F462E1" w:rsidP="001702CB">
                  <w:pPr>
                    <w:pStyle w:val="ekvras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C05B53B" w14:textId="77777777" w:rsidR="00F462E1" w:rsidRPr="000E657E" w:rsidRDefault="00F462E1" w:rsidP="001702CB">
                  <w:pPr>
                    <w:pStyle w:val="ekvraster"/>
                    <w:rPr>
                      <w:sz w:val="28"/>
                      <w:szCs w:val="28"/>
                    </w:rPr>
                  </w:pPr>
                </w:p>
              </w:tc>
            </w:tr>
            <w:tr w:rsidR="00DE161D" w:rsidRPr="000E657E" w14:paraId="53C0013D" w14:textId="77777777" w:rsidTr="000E657E">
              <w:trPr>
                <w:trHeight w:hRule="exact" w:val="283"/>
                <w:jc w:val="center"/>
              </w:trPr>
              <w:tc>
                <w:tcPr>
                  <w:tcW w:w="283" w:type="dxa"/>
                  <w:vAlign w:val="center"/>
                </w:tcPr>
                <w:p w14:paraId="1D660D14" w14:textId="77777777" w:rsidR="00F462E1" w:rsidRPr="000E657E" w:rsidRDefault="00F462E1" w:rsidP="001702CB">
                  <w:pPr>
                    <w:pStyle w:val="ekvraster"/>
                    <w:rPr>
                      <w:sz w:val="28"/>
                      <w:szCs w:val="28"/>
                    </w:rPr>
                  </w:pPr>
                  <w:r w:rsidRPr="000E657E">
                    <w:rPr>
                      <w:sz w:val="28"/>
                      <w:szCs w:val="28"/>
                    </w:rPr>
                    <w:sym w:font="Wingdings" w:char="F06C"/>
                  </w:r>
                </w:p>
              </w:tc>
              <w:tc>
                <w:tcPr>
                  <w:tcW w:w="283" w:type="dxa"/>
                  <w:vAlign w:val="center"/>
                </w:tcPr>
                <w:p w14:paraId="6F106BAA" w14:textId="77777777" w:rsidR="00F462E1" w:rsidRPr="000E657E" w:rsidRDefault="00F462E1" w:rsidP="001702CB">
                  <w:pPr>
                    <w:pStyle w:val="ekvras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3FF49D3" w14:textId="77777777" w:rsidR="00F462E1" w:rsidRPr="000E657E" w:rsidRDefault="00F462E1" w:rsidP="001702CB">
                  <w:pPr>
                    <w:pStyle w:val="ekvraster"/>
                    <w:rPr>
                      <w:sz w:val="28"/>
                      <w:szCs w:val="28"/>
                    </w:rPr>
                  </w:pPr>
                  <w:r w:rsidRPr="000E657E">
                    <w:rPr>
                      <w:sz w:val="28"/>
                      <w:szCs w:val="28"/>
                    </w:rPr>
                    <w:sym w:font="Wingdings" w:char="F06C"/>
                  </w:r>
                </w:p>
              </w:tc>
            </w:tr>
          </w:tbl>
          <w:p w14:paraId="76C7FA24" w14:textId="6771F899" w:rsidR="005172E5" w:rsidRPr="00DE161D" w:rsidRDefault="005172E5" w:rsidP="005172E5">
            <w:pPr>
              <w:pStyle w:val="ekvtabelle"/>
              <w:jc w:val="center"/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12" w:space="0" w:color="333333"/>
            </w:tcBorders>
            <w:shd w:val="clear" w:color="auto" w:fill="D9D9D9"/>
            <w:vAlign w:val="center"/>
          </w:tcPr>
          <w:tbl>
            <w:tblPr>
              <w:tblStyle w:val="Tabellenraster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</w:tblGrid>
            <w:tr w:rsidR="00DE161D" w:rsidRPr="000E657E" w14:paraId="766D3DBD" w14:textId="77777777" w:rsidTr="000E657E">
              <w:trPr>
                <w:trHeight w:hRule="exact" w:val="283"/>
                <w:jc w:val="center"/>
              </w:trPr>
              <w:tc>
                <w:tcPr>
                  <w:tcW w:w="283" w:type="dxa"/>
                  <w:vAlign w:val="center"/>
                </w:tcPr>
                <w:p w14:paraId="172AA334" w14:textId="77777777" w:rsidR="00F462E1" w:rsidRPr="000E657E" w:rsidRDefault="00F462E1" w:rsidP="009437CB">
                  <w:pPr>
                    <w:pStyle w:val="ekvraster"/>
                    <w:rPr>
                      <w:sz w:val="28"/>
                      <w:szCs w:val="28"/>
                    </w:rPr>
                  </w:pPr>
                  <w:r w:rsidRPr="000E657E">
                    <w:rPr>
                      <w:sz w:val="28"/>
                      <w:szCs w:val="28"/>
                    </w:rPr>
                    <w:sym w:font="Wingdings" w:char="F06C"/>
                  </w:r>
                </w:p>
              </w:tc>
              <w:tc>
                <w:tcPr>
                  <w:tcW w:w="283" w:type="dxa"/>
                  <w:vAlign w:val="center"/>
                </w:tcPr>
                <w:p w14:paraId="59C3B810" w14:textId="77777777" w:rsidR="00F462E1" w:rsidRPr="000E657E" w:rsidRDefault="00F462E1" w:rsidP="009437CB">
                  <w:pPr>
                    <w:pStyle w:val="ekvras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479242A" w14:textId="77777777" w:rsidR="00F462E1" w:rsidRPr="000E657E" w:rsidRDefault="00F462E1" w:rsidP="009437CB">
                  <w:pPr>
                    <w:pStyle w:val="ekvraster"/>
                    <w:rPr>
                      <w:sz w:val="28"/>
                      <w:szCs w:val="28"/>
                    </w:rPr>
                  </w:pPr>
                  <w:r w:rsidRPr="000E657E">
                    <w:rPr>
                      <w:sz w:val="28"/>
                      <w:szCs w:val="28"/>
                    </w:rPr>
                    <w:sym w:font="Wingdings" w:char="F06C"/>
                  </w:r>
                </w:p>
              </w:tc>
            </w:tr>
            <w:tr w:rsidR="00DE161D" w:rsidRPr="000E657E" w14:paraId="640D23FC" w14:textId="77777777" w:rsidTr="000E657E">
              <w:trPr>
                <w:trHeight w:hRule="exact" w:val="283"/>
                <w:jc w:val="center"/>
              </w:trPr>
              <w:tc>
                <w:tcPr>
                  <w:tcW w:w="283" w:type="dxa"/>
                  <w:vAlign w:val="center"/>
                </w:tcPr>
                <w:p w14:paraId="57E67DBC" w14:textId="77777777" w:rsidR="00F462E1" w:rsidRPr="000E657E" w:rsidRDefault="00F462E1" w:rsidP="009437CB">
                  <w:pPr>
                    <w:pStyle w:val="ekvras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0727BB9" w14:textId="77777777" w:rsidR="00F462E1" w:rsidRPr="000E657E" w:rsidRDefault="00F462E1" w:rsidP="009437CB">
                  <w:pPr>
                    <w:pStyle w:val="ekvraster"/>
                    <w:rPr>
                      <w:sz w:val="28"/>
                      <w:szCs w:val="28"/>
                    </w:rPr>
                  </w:pPr>
                  <w:r w:rsidRPr="000E657E">
                    <w:rPr>
                      <w:sz w:val="28"/>
                      <w:szCs w:val="28"/>
                    </w:rPr>
                    <w:sym w:font="Wingdings" w:char="F06C"/>
                  </w:r>
                </w:p>
              </w:tc>
              <w:tc>
                <w:tcPr>
                  <w:tcW w:w="283" w:type="dxa"/>
                  <w:vAlign w:val="center"/>
                </w:tcPr>
                <w:p w14:paraId="03014DAA" w14:textId="77777777" w:rsidR="00F462E1" w:rsidRPr="000E657E" w:rsidRDefault="00F462E1" w:rsidP="009437CB">
                  <w:pPr>
                    <w:pStyle w:val="ekvraster"/>
                    <w:rPr>
                      <w:sz w:val="28"/>
                      <w:szCs w:val="28"/>
                    </w:rPr>
                  </w:pPr>
                </w:p>
              </w:tc>
            </w:tr>
            <w:tr w:rsidR="00DE161D" w:rsidRPr="000E657E" w14:paraId="168A690C" w14:textId="77777777" w:rsidTr="000E657E">
              <w:trPr>
                <w:trHeight w:hRule="exact" w:val="283"/>
                <w:jc w:val="center"/>
              </w:trPr>
              <w:tc>
                <w:tcPr>
                  <w:tcW w:w="283" w:type="dxa"/>
                  <w:vAlign w:val="center"/>
                </w:tcPr>
                <w:p w14:paraId="672A6159" w14:textId="77777777" w:rsidR="00F462E1" w:rsidRPr="000E657E" w:rsidRDefault="00F462E1" w:rsidP="009437CB">
                  <w:pPr>
                    <w:pStyle w:val="ekvraster"/>
                    <w:rPr>
                      <w:sz w:val="28"/>
                      <w:szCs w:val="28"/>
                    </w:rPr>
                  </w:pPr>
                  <w:r w:rsidRPr="000E657E">
                    <w:rPr>
                      <w:sz w:val="28"/>
                      <w:szCs w:val="28"/>
                    </w:rPr>
                    <w:sym w:font="Wingdings" w:char="F06C"/>
                  </w:r>
                </w:p>
              </w:tc>
              <w:tc>
                <w:tcPr>
                  <w:tcW w:w="283" w:type="dxa"/>
                  <w:vAlign w:val="center"/>
                </w:tcPr>
                <w:p w14:paraId="5FE58C44" w14:textId="77777777" w:rsidR="00F462E1" w:rsidRPr="000E657E" w:rsidRDefault="00F462E1" w:rsidP="009437CB">
                  <w:pPr>
                    <w:pStyle w:val="ekvras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442ECFD" w14:textId="77777777" w:rsidR="00F462E1" w:rsidRPr="000E657E" w:rsidRDefault="00F462E1" w:rsidP="009437CB">
                  <w:pPr>
                    <w:pStyle w:val="ekvraster"/>
                    <w:rPr>
                      <w:sz w:val="28"/>
                      <w:szCs w:val="28"/>
                    </w:rPr>
                  </w:pPr>
                  <w:r w:rsidRPr="000E657E">
                    <w:rPr>
                      <w:sz w:val="28"/>
                      <w:szCs w:val="28"/>
                    </w:rPr>
                    <w:sym w:font="Wingdings" w:char="F06C"/>
                  </w:r>
                </w:p>
              </w:tc>
            </w:tr>
          </w:tbl>
          <w:p w14:paraId="060A6E48" w14:textId="04EF3286" w:rsidR="005172E5" w:rsidRPr="00DE161D" w:rsidRDefault="005172E5" w:rsidP="005172E5">
            <w:pPr>
              <w:pStyle w:val="ekvtabelle"/>
              <w:jc w:val="center"/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12" w:space="0" w:color="333333"/>
              <w:right w:val="single" w:sz="4" w:space="0" w:color="auto"/>
            </w:tcBorders>
            <w:shd w:val="clear" w:color="auto" w:fill="D9D9D9"/>
            <w:vAlign w:val="center"/>
          </w:tcPr>
          <w:tbl>
            <w:tblPr>
              <w:tblStyle w:val="Tabellenraster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</w:tblGrid>
            <w:tr w:rsidR="00DE161D" w:rsidRPr="000E657E" w14:paraId="68335FF3" w14:textId="77777777" w:rsidTr="000E657E">
              <w:trPr>
                <w:trHeight w:hRule="exact" w:val="283"/>
                <w:jc w:val="center"/>
              </w:trPr>
              <w:tc>
                <w:tcPr>
                  <w:tcW w:w="283" w:type="dxa"/>
                  <w:vAlign w:val="center"/>
                </w:tcPr>
                <w:p w14:paraId="0E0AB674" w14:textId="0FF811DD" w:rsidR="006834B0" w:rsidRPr="000E657E" w:rsidRDefault="006834B0" w:rsidP="00936FBC">
                  <w:pPr>
                    <w:pStyle w:val="ekvraster"/>
                    <w:rPr>
                      <w:sz w:val="28"/>
                      <w:szCs w:val="28"/>
                    </w:rPr>
                  </w:pPr>
                  <w:r w:rsidRPr="000E657E">
                    <w:rPr>
                      <w:sz w:val="28"/>
                      <w:szCs w:val="28"/>
                    </w:rPr>
                    <w:sym w:font="Wingdings" w:char="F06C"/>
                  </w:r>
                </w:p>
              </w:tc>
              <w:tc>
                <w:tcPr>
                  <w:tcW w:w="283" w:type="dxa"/>
                  <w:vAlign w:val="center"/>
                </w:tcPr>
                <w:p w14:paraId="4C06442D" w14:textId="77777777" w:rsidR="006834B0" w:rsidRPr="000E657E" w:rsidRDefault="006834B0" w:rsidP="00936FBC">
                  <w:pPr>
                    <w:pStyle w:val="ekvras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77254FE" w14:textId="77777777" w:rsidR="006834B0" w:rsidRPr="000E657E" w:rsidRDefault="006834B0" w:rsidP="00936FBC">
                  <w:pPr>
                    <w:pStyle w:val="ekvraster"/>
                    <w:rPr>
                      <w:sz w:val="28"/>
                      <w:szCs w:val="28"/>
                    </w:rPr>
                  </w:pPr>
                  <w:r w:rsidRPr="000E657E">
                    <w:rPr>
                      <w:sz w:val="28"/>
                      <w:szCs w:val="28"/>
                    </w:rPr>
                    <w:sym w:font="Wingdings" w:char="F06C"/>
                  </w:r>
                </w:p>
              </w:tc>
            </w:tr>
            <w:tr w:rsidR="00DE161D" w:rsidRPr="000E657E" w14:paraId="08FFDEB6" w14:textId="77777777" w:rsidTr="000E657E">
              <w:trPr>
                <w:trHeight w:hRule="exact" w:val="283"/>
                <w:jc w:val="center"/>
              </w:trPr>
              <w:tc>
                <w:tcPr>
                  <w:tcW w:w="283" w:type="dxa"/>
                  <w:vAlign w:val="center"/>
                </w:tcPr>
                <w:p w14:paraId="15F4D8A7" w14:textId="77777777" w:rsidR="006834B0" w:rsidRPr="000E657E" w:rsidRDefault="006834B0" w:rsidP="00936FBC">
                  <w:pPr>
                    <w:pStyle w:val="ekvraster"/>
                    <w:rPr>
                      <w:sz w:val="28"/>
                      <w:szCs w:val="28"/>
                    </w:rPr>
                  </w:pPr>
                  <w:r w:rsidRPr="000E657E">
                    <w:rPr>
                      <w:sz w:val="28"/>
                      <w:szCs w:val="28"/>
                    </w:rPr>
                    <w:sym w:font="Wingdings" w:char="F06C"/>
                  </w:r>
                </w:p>
              </w:tc>
              <w:tc>
                <w:tcPr>
                  <w:tcW w:w="283" w:type="dxa"/>
                  <w:vAlign w:val="center"/>
                </w:tcPr>
                <w:p w14:paraId="6D283D4E" w14:textId="77777777" w:rsidR="006834B0" w:rsidRPr="000E657E" w:rsidRDefault="006834B0" w:rsidP="00936FBC">
                  <w:pPr>
                    <w:pStyle w:val="ekvras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3BC4D3D8" w14:textId="77777777" w:rsidR="006834B0" w:rsidRPr="000E657E" w:rsidRDefault="006834B0" w:rsidP="00936FBC">
                  <w:pPr>
                    <w:pStyle w:val="ekvraster"/>
                    <w:rPr>
                      <w:sz w:val="28"/>
                      <w:szCs w:val="28"/>
                    </w:rPr>
                  </w:pPr>
                  <w:r w:rsidRPr="000E657E">
                    <w:rPr>
                      <w:sz w:val="28"/>
                      <w:szCs w:val="28"/>
                    </w:rPr>
                    <w:sym w:font="Wingdings" w:char="F06C"/>
                  </w:r>
                </w:p>
              </w:tc>
            </w:tr>
            <w:tr w:rsidR="00DE161D" w:rsidRPr="000E657E" w14:paraId="306BAC3E" w14:textId="77777777" w:rsidTr="000E657E">
              <w:trPr>
                <w:trHeight w:hRule="exact" w:val="283"/>
                <w:jc w:val="center"/>
              </w:trPr>
              <w:tc>
                <w:tcPr>
                  <w:tcW w:w="283" w:type="dxa"/>
                  <w:vAlign w:val="center"/>
                </w:tcPr>
                <w:p w14:paraId="5B0FAC68" w14:textId="77777777" w:rsidR="006834B0" w:rsidRPr="000E657E" w:rsidRDefault="006834B0" w:rsidP="00936FBC">
                  <w:pPr>
                    <w:pStyle w:val="ekvraster"/>
                    <w:rPr>
                      <w:sz w:val="28"/>
                      <w:szCs w:val="28"/>
                    </w:rPr>
                  </w:pPr>
                  <w:r w:rsidRPr="000E657E">
                    <w:rPr>
                      <w:sz w:val="28"/>
                      <w:szCs w:val="28"/>
                    </w:rPr>
                    <w:sym w:font="Wingdings" w:char="F06C"/>
                  </w:r>
                </w:p>
              </w:tc>
              <w:tc>
                <w:tcPr>
                  <w:tcW w:w="283" w:type="dxa"/>
                  <w:vAlign w:val="center"/>
                </w:tcPr>
                <w:p w14:paraId="0355E5C8" w14:textId="77777777" w:rsidR="006834B0" w:rsidRPr="000E657E" w:rsidRDefault="006834B0" w:rsidP="00936FBC">
                  <w:pPr>
                    <w:pStyle w:val="ekvras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15CCE86" w14:textId="77777777" w:rsidR="006834B0" w:rsidRPr="000E657E" w:rsidRDefault="006834B0" w:rsidP="00936FBC">
                  <w:pPr>
                    <w:pStyle w:val="ekvraster"/>
                    <w:rPr>
                      <w:sz w:val="28"/>
                      <w:szCs w:val="28"/>
                    </w:rPr>
                  </w:pPr>
                  <w:r w:rsidRPr="000E657E">
                    <w:rPr>
                      <w:sz w:val="28"/>
                      <w:szCs w:val="28"/>
                    </w:rPr>
                    <w:sym w:font="Wingdings" w:char="F06C"/>
                  </w:r>
                </w:p>
              </w:tc>
            </w:tr>
          </w:tbl>
          <w:p w14:paraId="7CA97449" w14:textId="600D9A8E" w:rsidR="005172E5" w:rsidRPr="00DE161D" w:rsidRDefault="005172E5" w:rsidP="005172E5">
            <w:pPr>
              <w:pStyle w:val="ekvtabelle"/>
              <w:jc w:val="center"/>
            </w:pPr>
          </w:p>
        </w:tc>
      </w:tr>
      <w:tr w:rsidR="00DE161D" w:rsidRPr="00DE161D" w14:paraId="42D9D228" w14:textId="0BDF1D6B" w:rsidTr="000E657E">
        <w:trPr>
          <w:trHeight w:hRule="exact" w:val="1361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333333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tbl>
            <w:tblPr>
              <w:tblStyle w:val="Tabellenraster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</w:tblGrid>
            <w:tr w:rsidR="00DE161D" w:rsidRPr="00DE161D" w14:paraId="2A43BF30" w14:textId="77777777" w:rsidTr="000E657E">
              <w:trPr>
                <w:trHeight w:hRule="exact" w:val="283"/>
                <w:jc w:val="center"/>
              </w:trPr>
              <w:tc>
                <w:tcPr>
                  <w:tcW w:w="283" w:type="dxa"/>
                  <w:vAlign w:val="center"/>
                </w:tcPr>
                <w:p w14:paraId="2E0B8E1D" w14:textId="79C51FCA" w:rsidR="00D2320E" w:rsidRPr="00DE161D" w:rsidRDefault="00D2320E" w:rsidP="001F122D">
                  <w:pPr>
                    <w:pStyle w:val="ekvras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C57A995" w14:textId="77777777" w:rsidR="00D2320E" w:rsidRPr="00DE161D" w:rsidRDefault="00D2320E" w:rsidP="001F122D">
                  <w:pPr>
                    <w:pStyle w:val="ekvras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A1171B4" w14:textId="77777777" w:rsidR="00D2320E" w:rsidRPr="00DE161D" w:rsidRDefault="00D2320E" w:rsidP="001F122D">
                  <w:pPr>
                    <w:pStyle w:val="ekvraster"/>
                    <w:rPr>
                      <w:sz w:val="14"/>
                      <w:szCs w:val="14"/>
                    </w:rPr>
                  </w:pPr>
                </w:p>
              </w:tc>
            </w:tr>
            <w:tr w:rsidR="00DE161D" w:rsidRPr="00DE161D" w14:paraId="32C31A24" w14:textId="77777777" w:rsidTr="000E657E">
              <w:trPr>
                <w:trHeight w:hRule="exact" w:val="283"/>
                <w:jc w:val="center"/>
              </w:trPr>
              <w:tc>
                <w:tcPr>
                  <w:tcW w:w="283" w:type="dxa"/>
                  <w:vAlign w:val="center"/>
                </w:tcPr>
                <w:p w14:paraId="040A6224" w14:textId="77777777" w:rsidR="00D2320E" w:rsidRPr="00DE161D" w:rsidRDefault="00D2320E" w:rsidP="001F122D">
                  <w:pPr>
                    <w:pStyle w:val="ekvras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D63C06B" w14:textId="1A616F1D" w:rsidR="00D2320E" w:rsidRPr="000E657E" w:rsidRDefault="00D2320E" w:rsidP="001F122D">
                  <w:pPr>
                    <w:pStyle w:val="ekvraster"/>
                    <w:rPr>
                      <w:sz w:val="28"/>
                      <w:szCs w:val="28"/>
                    </w:rPr>
                  </w:pPr>
                  <w:r w:rsidRPr="000E657E">
                    <w:rPr>
                      <w:sz w:val="28"/>
                      <w:szCs w:val="28"/>
                    </w:rPr>
                    <w:sym w:font="Wingdings" w:char="F06C"/>
                  </w:r>
                </w:p>
              </w:tc>
              <w:tc>
                <w:tcPr>
                  <w:tcW w:w="283" w:type="dxa"/>
                  <w:vAlign w:val="center"/>
                </w:tcPr>
                <w:p w14:paraId="16D98B56" w14:textId="77777777" w:rsidR="00D2320E" w:rsidRPr="00DE161D" w:rsidRDefault="00D2320E" w:rsidP="001F122D">
                  <w:pPr>
                    <w:pStyle w:val="ekvraster"/>
                    <w:rPr>
                      <w:sz w:val="14"/>
                      <w:szCs w:val="14"/>
                    </w:rPr>
                  </w:pPr>
                </w:p>
              </w:tc>
            </w:tr>
            <w:tr w:rsidR="00DE161D" w:rsidRPr="00DE161D" w14:paraId="6967CBB0" w14:textId="77777777" w:rsidTr="000E657E">
              <w:trPr>
                <w:trHeight w:hRule="exact" w:val="283"/>
                <w:jc w:val="center"/>
              </w:trPr>
              <w:tc>
                <w:tcPr>
                  <w:tcW w:w="283" w:type="dxa"/>
                  <w:vAlign w:val="center"/>
                </w:tcPr>
                <w:p w14:paraId="01CE9DE4" w14:textId="77777777" w:rsidR="00D2320E" w:rsidRPr="00DE161D" w:rsidRDefault="00D2320E" w:rsidP="001F122D">
                  <w:pPr>
                    <w:pStyle w:val="ekvras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E8BD9E4" w14:textId="77777777" w:rsidR="00D2320E" w:rsidRPr="00DE161D" w:rsidRDefault="00D2320E" w:rsidP="001F122D">
                  <w:pPr>
                    <w:pStyle w:val="ekvras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632E42A" w14:textId="77777777" w:rsidR="00D2320E" w:rsidRPr="00DE161D" w:rsidRDefault="00D2320E" w:rsidP="001F122D">
                  <w:pPr>
                    <w:pStyle w:val="ekvraster"/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428F8AAC" w14:textId="78FA4C40" w:rsidR="005172E5" w:rsidRPr="00DE161D" w:rsidRDefault="005172E5" w:rsidP="005172E5">
            <w:pPr>
              <w:pStyle w:val="ekvtabelle"/>
              <w:jc w:val="center"/>
            </w:pPr>
          </w:p>
        </w:tc>
        <w:tc>
          <w:tcPr>
            <w:tcW w:w="714" w:type="pct"/>
            <w:tcBorders>
              <w:top w:val="single" w:sz="12" w:space="0" w:color="333333"/>
              <w:left w:val="single" w:sz="12" w:space="0" w:color="auto"/>
              <w:bottom w:val="single" w:sz="4" w:space="0" w:color="333333"/>
              <w:right w:val="single" w:sz="4" w:space="0" w:color="auto"/>
            </w:tcBorders>
            <w:vAlign w:val="center"/>
          </w:tcPr>
          <w:p w14:paraId="17C7AFBE" w14:textId="77777777" w:rsidR="005172E5" w:rsidRPr="00DE161D" w:rsidRDefault="005172E5" w:rsidP="005172E5">
            <w:pPr>
              <w:pStyle w:val="ekvtabelle"/>
              <w:jc w:val="center"/>
            </w:pPr>
          </w:p>
        </w:tc>
        <w:tc>
          <w:tcPr>
            <w:tcW w:w="714" w:type="pct"/>
            <w:tcBorders>
              <w:top w:val="single" w:sz="12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14:paraId="62ADDBE5" w14:textId="4695BEAB" w:rsidR="005172E5" w:rsidRPr="00DE161D" w:rsidRDefault="005172E5" w:rsidP="005172E5">
            <w:pPr>
              <w:pStyle w:val="ekvtabelle"/>
              <w:jc w:val="center"/>
            </w:pPr>
          </w:p>
        </w:tc>
        <w:tc>
          <w:tcPr>
            <w:tcW w:w="714" w:type="pct"/>
            <w:tcBorders>
              <w:top w:val="single" w:sz="12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14:paraId="0395E9C7" w14:textId="5846DBDD" w:rsidR="005172E5" w:rsidRPr="00DE161D" w:rsidRDefault="005172E5" w:rsidP="005172E5">
            <w:pPr>
              <w:pStyle w:val="ekvtabelle"/>
              <w:jc w:val="center"/>
            </w:pPr>
          </w:p>
        </w:tc>
        <w:tc>
          <w:tcPr>
            <w:tcW w:w="714" w:type="pct"/>
            <w:tcBorders>
              <w:top w:val="single" w:sz="12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14:paraId="1603B1CE" w14:textId="77777777" w:rsidR="005172E5" w:rsidRPr="00DE161D" w:rsidRDefault="005172E5" w:rsidP="005172E5">
            <w:pPr>
              <w:pStyle w:val="ekvtabelle"/>
              <w:jc w:val="center"/>
            </w:pPr>
          </w:p>
        </w:tc>
        <w:tc>
          <w:tcPr>
            <w:tcW w:w="714" w:type="pct"/>
            <w:tcBorders>
              <w:top w:val="single" w:sz="12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14:paraId="7176ECF8" w14:textId="77777777" w:rsidR="005172E5" w:rsidRPr="00DE161D" w:rsidRDefault="005172E5" w:rsidP="005172E5">
            <w:pPr>
              <w:pStyle w:val="ekvtabelle"/>
              <w:jc w:val="center"/>
            </w:pPr>
          </w:p>
        </w:tc>
        <w:tc>
          <w:tcPr>
            <w:tcW w:w="714" w:type="pct"/>
            <w:tcBorders>
              <w:top w:val="single" w:sz="12" w:space="0" w:color="333333"/>
              <w:left w:val="single" w:sz="4" w:space="0" w:color="auto"/>
              <w:bottom w:val="single" w:sz="4" w:space="0" w:color="333333"/>
              <w:right w:val="single" w:sz="4" w:space="0" w:color="auto"/>
            </w:tcBorders>
            <w:vAlign w:val="center"/>
          </w:tcPr>
          <w:p w14:paraId="09783FF5" w14:textId="77777777" w:rsidR="005172E5" w:rsidRPr="00DE161D" w:rsidRDefault="005172E5" w:rsidP="005172E5">
            <w:pPr>
              <w:pStyle w:val="ekvtabelle"/>
              <w:jc w:val="center"/>
            </w:pPr>
          </w:p>
        </w:tc>
      </w:tr>
      <w:tr w:rsidR="00DE161D" w:rsidRPr="00DE161D" w14:paraId="293D4C0C" w14:textId="653A4250" w:rsidTr="000E657E">
        <w:trPr>
          <w:trHeight w:hRule="exact" w:val="1361"/>
        </w:trPr>
        <w:tc>
          <w:tcPr>
            <w:tcW w:w="714" w:type="pct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tbl>
            <w:tblPr>
              <w:tblStyle w:val="Tabellenraster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</w:tblGrid>
            <w:tr w:rsidR="00DE161D" w:rsidRPr="000E657E" w14:paraId="13778BD9" w14:textId="77777777" w:rsidTr="000E657E">
              <w:trPr>
                <w:trHeight w:hRule="exact" w:val="283"/>
                <w:jc w:val="center"/>
              </w:trPr>
              <w:tc>
                <w:tcPr>
                  <w:tcW w:w="283" w:type="dxa"/>
                  <w:vAlign w:val="center"/>
                </w:tcPr>
                <w:p w14:paraId="2756ECC3" w14:textId="77777777" w:rsidR="00D2320E" w:rsidRPr="000E657E" w:rsidRDefault="00D2320E" w:rsidP="001F122D">
                  <w:pPr>
                    <w:pStyle w:val="ekvraster"/>
                    <w:rPr>
                      <w:sz w:val="28"/>
                      <w:szCs w:val="28"/>
                    </w:rPr>
                  </w:pPr>
                  <w:r w:rsidRPr="000E657E">
                    <w:rPr>
                      <w:sz w:val="28"/>
                      <w:szCs w:val="28"/>
                    </w:rPr>
                    <w:sym w:font="Wingdings" w:char="F06C"/>
                  </w:r>
                </w:p>
              </w:tc>
              <w:tc>
                <w:tcPr>
                  <w:tcW w:w="283" w:type="dxa"/>
                  <w:vAlign w:val="center"/>
                </w:tcPr>
                <w:p w14:paraId="4CC5C636" w14:textId="77777777" w:rsidR="00D2320E" w:rsidRPr="000E657E" w:rsidRDefault="00D2320E" w:rsidP="001F122D">
                  <w:pPr>
                    <w:pStyle w:val="ekvras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A51E97F" w14:textId="77777777" w:rsidR="00D2320E" w:rsidRPr="000E657E" w:rsidRDefault="00D2320E" w:rsidP="001F122D">
                  <w:pPr>
                    <w:pStyle w:val="ekvraster"/>
                    <w:rPr>
                      <w:sz w:val="28"/>
                      <w:szCs w:val="28"/>
                    </w:rPr>
                  </w:pPr>
                </w:p>
              </w:tc>
            </w:tr>
            <w:tr w:rsidR="00DE161D" w:rsidRPr="000E657E" w14:paraId="174EC5DD" w14:textId="77777777" w:rsidTr="000E657E">
              <w:trPr>
                <w:trHeight w:hRule="exact" w:val="283"/>
                <w:jc w:val="center"/>
              </w:trPr>
              <w:tc>
                <w:tcPr>
                  <w:tcW w:w="283" w:type="dxa"/>
                  <w:vAlign w:val="center"/>
                </w:tcPr>
                <w:p w14:paraId="6C3CCE15" w14:textId="77777777" w:rsidR="00D2320E" w:rsidRPr="000E657E" w:rsidRDefault="00D2320E" w:rsidP="001F122D">
                  <w:pPr>
                    <w:pStyle w:val="ekvras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3BAFC0E" w14:textId="77777777" w:rsidR="00D2320E" w:rsidRPr="000E657E" w:rsidRDefault="00D2320E" w:rsidP="001F122D">
                  <w:pPr>
                    <w:pStyle w:val="ekvras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7648BA9" w14:textId="77777777" w:rsidR="00D2320E" w:rsidRPr="000E657E" w:rsidRDefault="00D2320E" w:rsidP="001F122D">
                  <w:pPr>
                    <w:pStyle w:val="ekvraster"/>
                    <w:rPr>
                      <w:sz w:val="28"/>
                      <w:szCs w:val="28"/>
                    </w:rPr>
                  </w:pPr>
                </w:p>
              </w:tc>
            </w:tr>
            <w:tr w:rsidR="00DE161D" w:rsidRPr="000E657E" w14:paraId="6F3AC7E0" w14:textId="77777777" w:rsidTr="000E657E">
              <w:trPr>
                <w:trHeight w:hRule="exact" w:val="283"/>
                <w:jc w:val="center"/>
              </w:trPr>
              <w:tc>
                <w:tcPr>
                  <w:tcW w:w="283" w:type="dxa"/>
                  <w:vAlign w:val="center"/>
                </w:tcPr>
                <w:p w14:paraId="44095F3D" w14:textId="77777777" w:rsidR="00D2320E" w:rsidRPr="000E657E" w:rsidRDefault="00D2320E" w:rsidP="001F122D">
                  <w:pPr>
                    <w:pStyle w:val="ekvras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36978A97" w14:textId="77777777" w:rsidR="00D2320E" w:rsidRPr="000E657E" w:rsidRDefault="00D2320E" w:rsidP="001F122D">
                  <w:pPr>
                    <w:pStyle w:val="ekvras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EAC9E1E" w14:textId="26F06036" w:rsidR="00D2320E" w:rsidRPr="000E657E" w:rsidRDefault="00D2320E" w:rsidP="001F122D">
                  <w:pPr>
                    <w:pStyle w:val="ekvraster"/>
                    <w:rPr>
                      <w:sz w:val="28"/>
                      <w:szCs w:val="28"/>
                    </w:rPr>
                  </w:pPr>
                  <w:r w:rsidRPr="000E657E">
                    <w:rPr>
                      <w:sz w:val="28"/>
                      <w:szCs w:val="28"/>
                    </w:rPr>
                    <w:sym w:font="Wingdings" w:char="F06C"/>
                  </w:r>
                </w:p>
              </w:tc>
            </w:tr>
          </w:tbl>
          <w:p w14:paraId="39602CF0" w14:textId="354C1B67" w:rsidR="005172E5" w:rsidRPr="00DE161D" w:rsidRDefault="005172E5" w:rsidP="005172E5">
            <w:pPr>
              <w:pStyle w:val="ekvtabelle"/>
              <w:jc w:val="center"/>
            </w:pPr>
          </w:p>
        </w:tc>
        <w:tc>
          <w:tcPr>
            <w:tcW w:w="714" w:type="pct"/>
            <w:tcBorders>
              <w:top w:val="single" w:sz="4" w:space="0" w:color="333333"/>
              <w:left w:val="single" w:sz="12" w:space="0" w:color="auto"/>
              <w:bottom w:val="single" w:sz="4" w:space="0" w:color="333333"/>
              <w:right w:val="single" w:sz="4" w:space="0" w:color="auto"/>
            </w:tcBorders>
            <w:vAlign w:val="center"/>
          </w:tcPr>
          <w:p w14:paraId="39A8B5F3" w14:textId="77777777" w:rsidR="005172E5" w:rsidRPr="00DE161D" w:rsidRDefault="005172E5" w:rsidP="005172E5">
            <w:pPr>
              <w:pStyle w:val="ekvtabelle"/>
              <w:jc w:val="center"/>
            </w:pPr>
          </w:p>
        </w:tc>
        <w:tc>
          <w:tcPr>
            <w:tcW w:w="714" w:type="pct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14:paraId="1858FF0D" w14:textId="77777777" w:rsidR="005172E5" w:rsidRPr="00DE161D" w:rsidRDefault="005172E5" w:rsidP="005172E5">
            <w:pPr>
              <w:pStyle w:val="ekvtabelle"/>
              <w:jc w:val="center"/>
            </w:pPr>
          </w:p>
        </w:tc>
        <w:tc>
          <w:tcPr>
            <w:tcW w:w="714" w:type="pct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14:paraId="1F586AA0" w14:textId="5ABB29BB" w:rsidR="005172E5" w:rsidRPr="00DE161D" w:rsidRDefault="005172E5" w:rsidP="005172E5">
            <w:pPr>
              <w:pStyle w:val="ekvtabelle"/>
              <w:jc w:val="center"/>
            </w:pPr>
          </w:p>
        </w:tc>
        <w:tc>
          <w:tcPr>
            <w:tcW w:w="714" w:type="pct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14:paraId="0622AF99" w14:textId="04FAB2E9" w:rsidR="005172E5" w:rsidRPr="00DE161D" w:rsidRDefault="005172E5" w:rsidP="005172E5">
            <w:pPr>
              <w:pStyle w:val="ekvtabelle"/>
              <w:jc w:val="center"/>
            </w:pPr>
          </w:p>
        </w:tc>
        <w:tc>
          <w:tcPr>
            <w:tcW w:w="714" w:type="pct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14:paraId="661478C0" w14:textId="547D5138" w:rsidR="005172E5" w:rsidRPr="00DE161D" w:rsidRDefault="005172E5" w:rsidP="005172E5">
            <w:pPr>
              <w:pStyle w:val="ekvtabelle"/>
              <w:jc w:val="center"/>
            </w:pPr>
          </w:p>
        </w:tc>
        <w:tc>
          <w:tcPr>
            <w:tcW w:w="714" w:type="pct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auto"/>
            </w:tcBorders>
            <w:vAlign w:val="center"/>
          </w:tcPr>
          <w:p w14:paraId="070EECA1" w14:textId="77777777" w:rsidR="005172E5" w:rsidRPr="00DE161D" w:rsidRDefault="005172E5" w:rsidP="005172E5">
            <w:pPr>
              <w:pStyle w:val="ekvtabelle"/>
              <w:jc w:val="center"/>
            </w:pPr>
          </w:p>
        </w:tc>
      </w:tr>
      <w:tr w:rsidR="00DE161D" w:rsidRPr="00DE161D" w14:paraId="14FFF6E4" w14:textId="62988FBD" w:rsidTr="000E657E">
        <w:trPr>
          <w:trHeight w:hRule="exact" w:val="1361"/>
        </w:trPr>
        <w:tc>
          <w:tcPr>
            <w:tcW w:w="714" w:type="pct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tbl>
            <w:tblPr>
              <w:tblStyle w:val="Tabellenraster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</w:tblGrid>
            <w:tr w:rsidR="00DE161D" w:rsidRPr="000E657E" w14:paraId="392BD3F0" w14:textId="77777777" w:rsidTr="000E657E">
              <w:trPr>
                <w:trHeight w:hRule="exact" w:val="283"/>
                <w:jc w:val="center"/>
              </w:trPr>
              <w:tc>
                <w:tcPr>
                  <w:tcW w:w="283" w:type="dxa"/>
                  <w:vAlign w:val="center"/>
                </w:tcPr>
                <w:p w14:paraId="29F3D479" w14:textId="1C50A360" w:rsidR="00D2320E" w:rsidRPr="000E657E" w:rsidRDefault="00D2320E" w:rsidP="001F122D">
                  <w:pPr>
                    <w:pStyle w:val="ekvraster"/>
                    <w:rPr>
                      <w:sz w:val="28"/>
                      <w:szCs w:val="28"/>
                    </w:rPr>
                  </w:pPr>
                  <w:r w:rsidRPr="000E657E">
                    <w:rPr>
                      <w:sz w:val="28"/>
                      <w:szCs w:val="28"/>
                    </w:rPr>
                    <w:sym w:font="Wingdings" w:char="F06C"/>
                  </w:r>
                </w:p>
              </w:tc>
              <w:tc>
                <w:tcPr>
                  <w:tcW w:w="283" w:type="dxa"/>
                  <w:vAlign w:val="center"/>
                </w:tcPr>
                <w:p w14:paraId="0A2ADEFB" w14:textId="77777777" w:rsidR="00D2320E" w:rsidRPr="000E657E" w:rsidRDefault="00D2320E" w:rsidP="001F122D">
                  <w:pPr>
                    <w:pStyle w:val="ekvras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9B8FF6D" w14:textId="77777777" w:rsidR="00D2320E" w:rsidRPr="000E657E" w:rsidRDefault="00D2320E" w:rsidP="001F122D">
                  <w:pPr>
                    <w:pStyle w:val="ekvraster"/>
                    <w:rPr>
                      <w:sz w:val="28"/>
                      <w:szCs w:val="28"/>
                    </w:rPr>
                  </w:pPr>
                </w:p>
              </w:tc>
            </w:tr>
            <w:tr w:rsidR="00DE161D" w:rsidRPr="000E657E" w14:paraId="7956FF83" w14:textId="77777777" w:rsidTr="000E657E">
              <w:trPr>
                <w:trHeight w:hRule="exact" w:val="283"/>
                <w:jc w:val="center"/>
              </w:trPr>
              <w:tc>
                <w:tcPr>
                  <w:tcW w:w="283" w:type="dxa"/>
                  <w:vAlign w:val="center"/>
                </w:tcPr>
                <w:p w14:paraId="616E61C5" w14:textId="77777777" w:rsidR="00D2320E" w:rsidRPr="000E657E" w:rsidRDefault="00D2320E" w:rsidP="001F122D">
                  <w:pPr>
                    <w:pStyle w:val="ekvras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2A9BC9F" w14:textId="519A7124" w:rsidR="00D2320E" w:rsidRPr="000E657E" w:rsidRDefault="00D2320E" w:rsidP="001F122D">
                  <w:pPr>
                    <w:pStyle w:val="ekvraster"/>
                    <w:rPr>
                      <w:sz w:val="28"/>
                      <w:szCs w:val="28"/>
                    </w:rPr>
                  </w:pPr>
                  <w:r w:rsidRPr="000E657E">
                    <w:rPr>
                      <w:sz w:val="28"/>
                      <w:szCs w:val="28"/>
                    </w:rPr>
                    <w:sym w:font="Wingdings" w:char="F06C"/>
                  </w:r>
                </w:p>
              </w:tc>
              <w:tc>
                <w:tcPr>
                  <w:tcW w:w="283" w:type="dxa"/>
                  <w:vAlign w:val="center"/>
                </w:tcPr>
                <w:p w14:paraId="24B61BD8" w14:textId="77777777" w:rsidR="00D2320E" w:rsidRPr="000E657E" w:rsidRDefault="00D2320E" w:rsidP="001F122D">
                  <w:pPr>
                    <w:pStyle w:val="ekvraster"/>
                    <w:rPr>
                      <w:sz w:val="28"/>
                      <w:szCs w:val="28"/>
                    </w:rPr>
                  </w:pPr>
                </w:p>
              </w:tc>
            </w:tr>
            <w:tr w:rsidR="00DE161D" w:rsidRPr="000E657E" w14:paraId="7C5A90D1" w14:textId="77777777" w:rsidTr="000E657E">
              <w:trPr>
                <w:trHeight w:hRule="exact" w:val="283"/>
                <w:jc w:val="center"/>
              </w:trPr>
              <w:tc>
                <w:tcPr>
                  <w:tcW w:w="283" w:type="dxa"/>
                  <w:vAlign w:val="center"/>
                </w:tcPr>
                <w:p w14:paraId="199540D3" w14:textId="77777777" w:rsidR="00D2320E" w:rsidRPr="000E657E" w:rsidRDefault="00D2320E" w:rsidP="001F122D">
                  <w:pPr>
                    <w:pStyle w:val="ekvras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DE49847" w14:textId="77777777" w:rsidR="00D2320E" w:rsidRPr="000E657E" w:rsidRDefault="00D2320E" w:rsidP="001F122D">
                  <w:pPr>
                    <w:pStyle w:val="ekvras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5B2830F" w14:textId="339C961F" w:rsidR="00D2320E" w:rsidRPr="000E657E" w:rsidRDefault="00D2320E" w:rsidP="001F122D">
                  <w:pPr>
                    <w:pStyle w:val="ekvraster"/>
                    <w:rPr>
                      <w:sz w:val="28"/>
                      <w:szCs w:val="28"/>
                    </w:rPr>
                  </w:pPr>
                  <w:r w:rsidRPr="000E657E">
                    <w:rPr>
                      <w:sz w:val="28"/>
                      <w:szCs w:val="28"/>
                    </w:rPr>
                    <w:sym w:font="Wingdings" w:char="F06C"/>
                  </w:r>
                </w:p>
              </w:tc>
            </w:tr>
          </w:tbl>
          <w:p w14:paraId="77908E81" w14:textId="43C40453" w:rsidR="005172E5" w:rsidRPr="00DE161D" w:rsidRDefault="005172E5" w:rsidP="005172E5">
            <w:pPr>
              <w:pStyle w:val="ekvtabelle"/>
              <w:jc w:val="center"/>
            </w:pPr>
          </w:p>
        </w:tc>
        <w:tc>
          <w:tcPr>
            <w:tcW w:w="714" w:type="pct"/>
            <w:tcBorders>
              <w:top w:val="single" w:sz="4" w:space="0" w:color="333333"/>
              <w:left w:val="single" w:sz="12" w:space="0" w:color="auto"/>
              <w:bottom w:val="single" w:sz="4" w:space="0" w:color="333333"/>
              <w:right w:val="single" w:sz="4" w:space="0" w:color="auto"/>
            </w:tcBorders>
            <w:vAlign w:val="center"/>
          </w:tcPr>
          <w:p w14:paraId="7FB7DB67" w14:textId="77777777" w:rsidR="005172E5" w:rsidRPr="00DE161D" w:rsidRDefault="005172E5" w:rsidP="005172E5">
            <w:pPr>
              <w:pStyle w:val="ekvtabelle"/>
              <w:jc w:val="center"/>
            </w:pPr>
          </w:p>
        </w:tc>
        <w:tc>
          <w:tcPr>
            <w:tcW w:w="714" w:type="pct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14:paraId="4B68F807" w14:textId="77777777" w:rsidR="005172E5" w:rsidRPr="00DE161D" w:rsidRDefault="005172E5" w:rsidP="005172E5">
            <w:pPr>
              <w:pStyle w:val="ekvtabelle"/>
              <w:jc w:val="center"/>
            </w:pPr>
          </w:p>
        </w:tc>
        <w:tc>
          <w:tcPr>
            <w:tcW w:w="714" w:type="pct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14:paraId="66B4605C" w14:textId="77777777" w:rsidR="005172E5" w:rsidRPr="00DE161D" w:rsidRDefault="005172E5" w:rsidP="005172E5">
            <w:pPr>
              <w:pStyle w:val="ekvtabelle"/>
              <w:jc w:val="center"/>
            </w:pPr>
          </w:p>
        </w:tc>
        <w:tc>
          <w:tcPr>
            <w:tcW w:w="714" w:type="pct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14:paraId="3C32CDB2" w14:textId="77777777" w:rsidR="005172E5" w:rsidRPr="00DE161D" w:rsidRDefault="005172E5" w:rsidP="005172E5">
            <w:pPr>
              <w:pStyle w:val="ekvtabelle"/>
              <w:jc w:val="center"/>
            </w:pPr>
          </w:p>
        </w:tc>
        <w:tc>
          <w:tcPr>
            <w:tcW w:w="714" w:type="pct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14:paraId="739D1578" w14:textId="55EE8182" w:rsidR="005172E5" w:rsidRPr="00DE161D" w:rsidRDefault="005172E5" w:rsidP="005172E5">
            <w:pPr>
              <w:pStyle w:val="ekvtabelle"/>
              <w:jc w:val="center"/>
            </w:pPr>
          </w:p>
        </w:tc>
        <w:tc>
          <w:tcPr>
            <w:tcW w:w="714" w:type="pct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auto"/>
            </w:tcBorders>
            <w:vAlign w:val="center"/>
          </w:tcPr>
          <w:p w14:paraId="11CF28CB" w14:textId="4AAF165D" w:rsidR="005172E5" w:rsidRPr="00DE161D" w:rsidRDefault="005172E5" w:rsidP="005172E5">
            <w:pPr>
              <w:pStyle w:val="ekvtabelle"/>
              <w:jc w:val="center"/>
            </w:pPr>
          </w:p>
        </w:tc>
      </w:tr>
      <w:tr w:rsidR="00DE161D" w:rsidRPr="00DE161D" w14:paraId="2350BD23" w14:textId="535CB322" w:rsidTr="000E657E">
        <w:trPr>
          <w:trHeight w:hRule="exact" w:val="1361"/>
        </w:trPr>
        <w:tc>
          <w:tcPr>
            <w:tcW w:w="714" w:type="pct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tbl>
            <w:tblPr>
              <w:tblStyle w:val="Tabellenraster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</w:tblGrid>
            <w:tr w:rsidR="00DE161D" w:rsidRPr="000E657E" w14:paraId="6B4DBCE1" w14:textId="77777777" w:rsidTr="000E657E">
              <w:trPr>
                <w:trHeight w:hRule="exact" w:val="283"/>
                <w:jc w:val="center"/>
              </w:trPr>
              <w:tc>
                <w:tcPr>
                  <w:tcW w:w="283" w:type="dxa"/>
                  <w:vAlign w:val="center"/>
                </w:tcPr>
                <w:p w14:paraId="7ADFDEE5" w14:textId="63EADEAF" w:rsidR="00D2320E" w:rsidRPr="000E657E" w:rsidRDefault="00D2320E" w:rsidP="001F122D">
                  <w:pPr>
                    <w:pStyle w:val="ekvraster"/>
                    <w:rPr>
                      <w:sz w:val="28"/>
                      <w:szCs w:val="28"/>
                    </w:rPr>
                  </w:pPr>
                  <w:r w:rsidRPr="000E657E">
                    <w:rPr>
                      <w:sz w:val="28"/>
                      <w:szCs w:val="28"/>
                    </w:rPr>
                    <w:sym w:font="Wingdings" w:char="F06C"/>
                  </w:r>
                </w:p>
              </w:tc>
              <w:tc>
                <w:tcPr>
                  <w:tcW w:w="283" w:type="dxa"/>
                  <w:vAlign w:val="center"/>
                </w:tcPr>
                <w:p w14:paraId="7976E7E1" w14:textId="77777777" w:rsidR="00D2320E" w:rsidRPr="000E657E" w:rsidRDefault="00D2320E" w:rsidP="001F122D">
                  <w:pPr>
                    <w:pStyle w:val="ekvras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1AAAA22" w14:textId="09986380" w:rsidR="00D2320E" w:rsidRPr="000E657E" w:rsidRDefault="00D2320E" w:rsidP="001F122D">
                  <w:pPr>
                    <w:pStyle w:val="ekvraster"/>
                    <w:rPr>
                      <w:sz w:val="28"/>
                      <w:szCs w:val="28"/>
                    </w:rPr>
                  </w:pPr>
                  <w:r w:rsidRPr="000E657E">
                    <w:rPr>
                      <w:sz w:val="28"/>
                      <w:szCs w:val="28"/>
                    </w:rPr>
                    <w:sym w:font="Wingdings" w:char="F06C"/>
                  </w:r>
                </w:p>
              </w:tc>
            </w:tr>
            <w:tr w:rsidR="00DE161D" w:rsidRPr="000E657E" w14:paraId="35C5B882" w14:textId="77777777" w:rsidTr="000E657E">
              <w:trPr>
                <w:trHeight w:hRule="exact" w:val="283"/>
                <w:jc w:val="center"/>
              </w:trPr>
              <w:tc>
                <w:tcPr>
                  <w:tcW w:w="283" w:type="dxa"/>
                  <w:vAlign w:val="center"/>
                </w:tcPr>
                <w:p w14:paraId="2053FE79" w14:textId="77777777" w:rsidR="00D2320E" w:rsidRPr="000E657E" w:rsidRDefault="00D2320E" w:rsidP="001F122D">
                  <w:pPr>
                    <w:pStyle w:val="ekvras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1562FAA" w14:textId="77777777" w:rsidR="00D2320E" w:rsidRPr="000E657E" w:rsidRDefault="00D2320E" w:rsidP="001F122D">
                  <w:pPr>
                    <w:pStyle w:val="ekvras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26F6013" w14:textId="77777777" w:rsidR="00D2320E" w:rsidRPr="000E657E" w:rsidRDefault="00D2320E" w:rsidP="001F122D">
                  <w:pPr>
                    <w:pStyle w:val="ekvraster"/>
                    <w:rPr>
                      <w:sz w:val="28"/>
                      <w:szCs w:val="28"/>
                    </w:rPr>
                  </w:pPr>
                </w:p>
              </w:tc>
            </w:tr>
            <w:tr w:rsidR="00DE161D" w:rsidRPr="000E657E" w14:paraId="1B5FDFFF" w14:textId="77777777" w:rsidTr="000E657E">
              <w:trPr>
                <w:trHeight w:hRule="exact" w:val="283"/>
                <w:jc w:val="center"/>
              </w:trPr>
              <w:tc>
                <w:tcPr>
                  <w:tcW w:w="283" w:type="dxa"/>
                  <w:vAlign w:val="center"/>
                </w:tcPr>
                <w:p w14:paraId="7D441396" w14:textId="1A884361" w:rsidR="00D2320E" w:rsidRPr="000E657E" w:rsidRDefault="00D2320E" w:rsidP="001F122D">
                  <w:pPr>
                    <w:pStyle w:val="ekvraster"/>
                    <w:rPr>
                      <w:sz w:val="28"/>
                      <w:szCs w:val="28"/>
                    </w:rPr>
                  </w:pPr>
                  <w:r w:rsidRPr="000E657E">
                    <w:rPr>
                      <w:sz w:val="28"/>
                      <w:szCs w:val="28"/>
                    </w:rPr>
                    <w:sym w:font="Wingdings" w:char="F06C"/>
                  </w:r>
                </w:p>
              </w:tc>
              <w:tc>
                <w:tcPr>
                  <w:tcW w:w="283" w:type="dxa"/>
                  <w:vAlign w:val="center"/>
                </w:tcPr>
                <w:p w14:paraId="37B062D2" w14:textId="77777777" w:rsidR="00D2320E" w:rsidRPr="000E657E" w:rsidRDefault="00D2320E" w:rsidP="001F122D">
                  <w:pPr>
                    <w:pStyle w:val="ekvras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4CBD966" w14:textId="32C3C03F" w:rsidR="00D2320E" w:rsidRPr="000E657E" w:rsidRDefault="00D2320E" w:rsidP="001F122D">
                  <w:pPr>
                    <w:pStyle w:val="ekvraster"/>
                    <w:rPr>
                      <w:sz w:val="28"/>
                      <w:szCs w:val="28"/>
                    </w:rPr>
                  </w:pPr>
                  <w:r w:rsidRPr="000E657E">
                    <w:rPr>
                      <w:sz w:val="28"/>
                      <w:szCs w:val="28"/>
                    </w:rPr>
                    <w:sym w:font="Wingdings" w:char="F06C"/>
                  </w:r>
                </w:p>
              </w:tc>
            </w:tr>
          </w:tbl>
          <w:p w14:paraId="5B1849CE" w14:textId="51E6D00C" w:rsidR="005172E5" w:rsidRPr="00DE161D" w:rsidRDefault="005172E5" w:rsidP="005172E5">
            <w:pPr>
              <w:pStyle w:val="ekvtabelle"/>
              <w:jc w:val="center"/>
            </w:pPr>
          </w:p>
        </w:tc>
        <w:tc>
          <w:tcPr>
            <w:tcW w:w="714" w:type="pct"/>
            <w:tcBorders>
              <w:top w:val="single" w:sz="4" w:space="0" w:color="333333"/>
              <w:left w:val="single" w:sz="12" w:space="0" w:color="auto"/>
              <w:bottom w:val="single" w:sz="4" w:space="0" w:color="333333"/>
              <w:right w:val="single" w:sz="4" w:space="0" w:color="auto"/>
            </w:tcBorders>
            <w:vAlign w:val="center"/>
          </w:tcPr>
          <w:p w14:paraId="4DD44B16" w14:textId="77777777" w:rsidR="005172E5" w:rsidRPr="00DE161D" w:rsidRDefault="005172E5" w:rsidP="005172E5">
            <w:pPr>
              <w:pStyle w:val="ekvtabelle"/>
              <w:jc w:val="center"/>
            </w:pPr>
          </w:p>
        </w:tc>
        <w:tc>
          <w:tcPr>
            <w:tcW w:w="714" w:type="pct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14:paraId="6451705E" w14:textId="77777777" w:rsidR="005172E5" w:rsidRPr="00DE161D" w:rsidRDefault="005172E5" w:rsidP="005172E5">
            <w:pPr>
              <w:pStyle w:val="ekvtabelle"/>
              <w:jc w:val="center"/>
            </w:pPr>
          </w:p>
        </w:tc>
        <w:tc>
          <w:tcPr>
            <w:tcW w:w="714" w:type="pct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14:paraId="57F3C1CF" w14:textId="77777777" w:rsidR="005172E5" w:rsidRPr="00DE161D" w:rsidRDefault="005172E5" w:rsidP="005172E5">
            <w:pPr>
              <w:pStyle w:val="ekvtabelle"/>
              <w:jc w:val="center"/>
            </w:pPr>
          </w:p>
        </w:tc>
        <w:tc>
          <w:tcPr>
            <w:tcW w:w="714" w:type="pct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14:paraId="0B26715F" w14:textId="77777777" w:rsidR="005172E5" w:rsidRPr="00DE161D" w:rsidRDefault="005172E5" w:rsidP="005172E5">
            <w:pPr>
              <w:pStyle w:val="ekvtabelle"/>
              <w:jc w:val="center"/>
            </w:pPr>
          </w:p>
        </w:tc>
        <w:tc>
          <w:tcPr>
            <w:tcW w:w="714" w:type="pct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14:paraId="78908F56" w14:textId="77777777" w:rsidR="005172E5" w:rsidRPr="00DE161D" w:rsidRDefault="005172E5" w:rsidP="005172E5">
            <w:pPr>
              <w:pStyle w:val="ekvtabelle"/>
              <w:jc w:val="center"/>
            </w:pPr>
          </w:p>
        </w:tc>
        <w:tc>
          <w:tcPr>
            <w:tcW w:w="714" w:type="pct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auto"/>
            </w:tcBorders>
            <w:vAlign w:val="center"/>
          </w:tcPr>
          <w:p w14:paraId="265112D1" w14:textId="77777777" w:rsidR="005172E5" w:rsidRPr="00DE161D" w:rsidRDefault="005172E5" w:rsidP="005172E5">
            <w:pPr>
              <w:pStyle w:val="ekvtabelle"/>
              <w:jc w:val="center"/>
            </w:pPr>
          </w:p>
        </w:tc>
      </w:tr>
      <w:tr w:rsidR="00DE161D" w:rsidRPr="00DE161D" w14:paraId="43CC2230" w14:textId="0F4BB23F" w:rsidTr="000E657E">
        <w:trPr>
          <w:trHeight w:hRule="exact" w:val="1361"/>
        </w:trPr>
        <w:tc>
          <w:tcPr>
            <w:tcW w:w="714" w:type="pct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tbl>
            <w:tblPr>
              <w:tblStyle w:val="Tabellenraster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</w:tblGrid>
            <w:tr w:rsidR="00DE161D" w:rsidRPr="000E657E" w14:paraId="54376CCA" w14:textId="77777777" w:rsidTr="000E657E">
              <w:trPr>
                <w:trHeight w:hRule="exact" w:val="283"/>
                <w:jc w:val="center"/>
              </w:trPr>
              <w:tc>
                <w:tcPr>
                  <w:tcW w:w="283" w:type="dxa"/>
                  <w:vAlign w:val="center"/>
                </w:tcPr>
                <w:p w14:paraId="0F72B08B" w14:textId="77777777" w:rsidR="00D2320E" w:rsidRPr="000E657E" w:rsidRDefault="00D2320E" w:rsidP="00073437">
                  <w:pPr>
                    <w:pStyle w:val="ekvraster"/>
                    <w:rPr>
                      <w:sz w:val="28"/>
                      <w:szCs w:val="28"/>
                    </w:rPr>
                  </w:pPr>
                  <w:r w:rsidRPr="000E657E">
                    <w:rPr>
                      <w:sz w:val="28"/>
                      <w:szCs w:val="28"/>
                    </w:rPr>
                    <w:sym w:font="Wingdings" w:char="F06C"/>
                  </w:r>
                </w:p>
              </w:tc>
              <w:tc>
                <w:tcPr>
                  <w:tcW w:w="283" w:type="dxa"/>
                  <w:vAlign w:val="center"/>
                </w:tcPr>
                <w:p w14:paraId="3DEB7FEA" w14:textId="77777777" w:rsidR="00D2320E" w:rsidRPr="000E657E" w:rsidRDefault="00D2320E" w:rsidP="00073437">
                  <w:pPr>
                    <w:pStyle w:val="ekvras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E970F6C" w14:textId="77777777" w:rsidR="00D2320E" w:rsidRPr="000E657E" w:rsidRDefault="00D2320E" w:rsidP="00073437">
                  <w:pPr>
                    <w:pStyle w:val="ekvraster"/>
                    <w:rPr>
                      <w:sz w:val="28"/>
                      <w:szCs w:val="28"/>
                    </w:rPr>
                  </w:pPr>
                  <w:r w:rsidRPr="000E657E">
                    <w:rPr>
                      <w:sz w:val="28"/>
                      <w:szCs w:val="28"/>
                    </w:rPr>
                    <w:sym w:font="Wingdings" w:char="F06C"/>
                  </w:r>
                </w:p>
              </w:tc>
            </w:tr>
            <w:tr w:rsidR="00DE161D" w:rsidRPr="000E657E" w14:paraId="40437FE1" w14:textId="77777777" w:rsidTr="000E657E">
              <w:trPr>
                <w:trHeight w:hRule="exact" w:val="283"/>
                <w:jc w:val="center"/>
              </w:trPr>
              <w:tc>
                <w:tcPr>
                  <w:tcW w:w="283" w:type="dxa"/>
                  <w:vAlign w:val="center"/>
                </w:tcPr>
                <w:p w14:paraId="6D5550F4" w14:textId="77777777" w:rsidR="00D2320E" w:rsidRPr="000E657E" w:rsidRDefault="00D2320E" w:rsidP="00073437">
                  <w:pPr>
                    <w:pStyle w:val="ekvras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D0F9D18" w14:textId="001477EA" w:rsidR="00D2320E" w:rsidRPr="000E657E" w:rsidRDefault="00D2320E" w:rsidP="00073437">
                  <w:pPr>
                    <w:pStyle w:val="ekvraster"/>
                    <w:rPr>
                      <w:sz w:val="28"/>
                      <w:szCs w:val="28"/>
                    </w:rPr>
                  </w:pPr>
                  <w:r w:rsidRPr="000E657E">
                    <w:rPr>
                      <w:sz w:val="28"/>
                      <w:szCs w:val="28"/>
                    </w:rPr>
                    <w:sym w:font="Wingdings" w:char="F06C"/>
                  </w:r>
                </w:p>
              </w:tc>
              <w:tc>
                <w:tcPr>
                  <w:tcW w:w="283" w:type="dxa"/>
                  <w:vAlign w:val="center"/>
                </w:tcPr>
                <w:p w14:paraId="5B0A96AE" w14:textId="77777777" w:rsidR="00D2320E" w:rsidRPr="000E657E" w:rsidRDefault="00D2320E" w:rsidP="00073437">
                  <w:pPr>
                    <w:pStyle w:val="ekvraster"/>
                    <w:rPr>
                      <w:sz w:val="28"/>
                      <w:szCs w:val="28"/>
                    </w:rPr>
                  </w:pPr>
                </w:p>
              </w:tc>
            </w:tr>
            <w:tr w:rsidR="00DE161D" w:rsidRPr="000E657E" w14:paraId="0A3DAFD7" w14:textId="77777777" w:rsidTr="000E657E">
              <w:trPr>
                <w:trHeight w:hRule="exact" w:val="283"/>
                <w:jc w:val="center"/>
              </w:trPr>
              <w:tc>
                <w:tcPr>
                  <w:tcW w:w="283" w:type="dxa"/>
                  <w:vAlign w:val="center"/>
                </w:tcPr>
                <w:p w14:paraId="788DBF70" w14:textId="77777777" w:rsidR="00D2320E" w:rsidRPr="000E657E" w:rsidRDefault="00D2320E" w:rsidP="00073437">
                  <w:pPr>
                    <w:pStyle w:val="ekvraster"/>
                    <w:rPr>
                      <w:sz w:val="28"/>
                      <w:szCs w:val="28"/>
                    </w:rPr>
                  </w:pPr>
                  <w:r w:rsidRPr="000E657E">
                    <w:rPr>
                      <w:sz w:val="28"/>
                      <w:szCs w:val="28"/>
                    </w:rPr>
                    <w:sym w:font="Wingdings" w:char="F06C"/>
                  </w:r>
                </w:p>
              </w:tc>
              <w:tc>
                <w:tcPr>
                  <w:tcW w:w="283" w:type="dxa"/>
                  <w:vAlign w:val="center"/>
                </w:tcPr>
                <w:p w14:paraId="70F630AF" w14:textId="77777777" w:rsidR="00D2320E" w:rsidRPr="000E657E" w:rsidRDefault="00D2320E" w:rsidP="00073437">
                  <w:pPr>
                    <w:pStyle w:val="ekvras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FB6934D" w14:textId="77777777" w:rsidR="00D2320E" w:rsidRPr="000E657E" w:rsidRDefault="00D2320E" w:rsidP="00073437">
                  <w:pPr>
                    <w:pStyle w:val="ekvraster"/>
                    <w:rPr>
                      <w:sz w:val="28"/>
                      <w:szCs w:val="28"/>
                    </w:rPr>
                  </w:pPr>
                  <w:r w:rsidRPr="000E657E">
                    <w:rPr>
                      <w:sz w:val="28"/>
                      <w:szCs w:val="28"/>
                    </w:rPr>
                    <w:sym w:font="Wingdings" w:char="F06C"/>
                  </w:r>
                </w:p>
              </w:tc>
            </w:tr>
          </w:tbl>
          <w:p w14:paraId="2E12B99B" w14:textId="1EC84BC8" w:rsidR="005172E5" w:rsidRPr="00DE161D" w:rsidRDefault="005172E5" w:rsidP="005172E5">
            <w:pPr>
              <w:pStyle w:val="ekvtabelle"/>
              <w:jc w:val="center"/>
            </w:pPr>
          </w:p>
        </w:tc>
        <w:tc>
          <w:tcPr>
            <w:tcW w:w="714" w:type="pct"/>
            <w:tcBorders>
              <w:top w:val="single" w:sz="4" w:space="0" w:color="333333"/>
              <w:left w:val="single" w:sz="12" w:space="0" w:color="auto"/>
              <w:bottom w:val="single" w:sz="4" w:space="0" w:color="333333"/>
              <w:right w:val="single" w:sz="4" w:space="0" w:color="auto"/>
            </w:tcBorders>
            <w:vAlign w:val="center"/>
          </w:tcPr>
          <w:p w14:paraId="1F673C7D" w14:textId="77777777" w:rsidR="005172E5" w:rsidRPr="00DE161D" w:rsidRDefault="005172E5" w:rsidP="005172E5">
            <w:pPr>
              <w:pStyle w:val="ekvtabelle"/>
              <w:jc w:val="center"/>
            </w:pPr>
          </w:p>
        </w:tc>
        <w:tc>
          <w:tcPr>
            <w:tcW w:w="714" w:type="pct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14:paraId="56883E55" w14:textId="77777777" w:rsidR="005172E5" w:rsidRPr="00DE161D" w:rsidRDefault="005172E5" w:rsidP="005172E5">
            <w:pPr>
              <w:pStyle w:val="ekvtabelle"/>
              <w:jc w:val="center"/>
            </w:pPr>
          </w:p>
        </w:tc>
        <w:tc>
          <w:tcPr>
            <w:tcW w:w="714" w:type="pct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14:paraId="03FFCEE1" w14:textId="2EF55CA4" w:rsidR="005172E5" w:rsidRPr="00DE161D" w:rsidRDefault="005172E5" w:rsidP="005172E5">
            <w:pPr>
              <w:pStyle w:val="ekvtabelle"/>
              <w:jc w:val="center"/>
            </w:pPr>
          </w:p>
        </w:tc>
        <w:tc>
          <w:tcPr>
            <w:tcW w:w="714" w:type="pct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14:paraId="657E82AA" w14:textId="77777777" w:rsidR="005172E5" w:rsidRPr="00DE161D" w:rsidRDefault="005172E5" w:rsidP="005172E5">
            <w:pPr>
              <w:pStyle w:val="ekvtabelle"/>
              <w:jc w:val="center"/>
            </w:pPr>
          </w:p>
        </w:tc>
        <w:tc>
          <w:tcPr>
            <w:tcW w:w="714" w:type="pct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14:paraId="5DCF363B" w14:textId="77777777" w:rsidR="005172E5" w:rsidRPr="00DE161D" w:rsidRDefault="005172E5" w:rsidP="005172E5">
            <w:pPr>
              <w:pStyle w:val="ekvtabelle"/>
              <w:jc w:val="center"/>
            </w:pPr>
          </w:p>
        </w:tc>
        <w:tc>
          <w:tcPr>
            <w:tcW w:w="714" w:type="pct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auto"/>
            </w:tcBorders>
            <w:vAlign w:val="center"/>
          </w:tcPr>
          <w:p w14:paraId="6601D7F4" w14:textId="77777777" w:rsidR="005172E5" w:rsidRPr="00DE161D" w:rsidRDefault="005172E5" w:rsidP="005172E5">
            <w:pPr>
              <w:pStyle w:val="ekvtabelle"/>
              <w:jc w:val="center"/>
            </w:pPr>
          </w:p>
        </w:tc>
      </w:tr>
      <w:tr w:rsidR="00DE161D" w:rsidRPr="00DE161D" w14:paraId="22039FE3" w14:textId="6FC686E7" w:rsidTr="000E657E">
        <w:trPr>
          <w:trHeight w:hRule="exact" w:val="1361"/>
        </w:trPr>
        <w:tc>
          <w:tcPr>
            <w:tcW w:w="714" w:type="pct"/>
            <w:tcBorders>
              <w:top w:val="single" w:sz="4" w:space="0" w:color="333333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tbl>
            <w:tblPr>
              <w:tblStyle w:val="Tabellenraster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</w:tblGrid>
            <w:tr w:rsidR="00DE161D" w:rsidRPr="000E657E" w14:paraId="30DDEFAF" w14:textId="77777777" w:rsidTr="000E657E">
              <w:trPr>
                <w:trHeight w:hRule="exact" w:val="283"/>
                <w:jc w:val="center"/>
              </w:trPr>
              <w:tc>
                <w:tcPr>
                  <w:tcW w:w="283" w:type="dxa"/>
                  <w:vAlign w:val="center"/>
                </w:tcPr>
                <w:p w14:paraId="190BACCF" w14:textId="77777777" w:rsidR="00D2320E" w:rsidRPr="000E657E" w:rsidRDefault="00D2320E" w:rsidP="003E79B9">
                  <w:pPr>
                    <w:pStyle w:val="ekvraster"/>
                    <w:rPr>
                      <w:sz w:val="28"/>
                      <w:szCs w:val="28"/>
                    </w:rPr>
                  </w:pPr>
                  <w:r w:rsidRPr="000E657E">
                    <w:rPr>
                      <w:sz w:val="28"/>
                      <w:szCs w:val="28"/>
                    </w:rPr>
                    <w:sym w:font="Wingdings" w:char="F06C"/>
                  </w:r>
                </w:p>
              </w:tc>
              <w:tc>
                <w:tcPr>
                  <w:tcW w:w="283" w:type="dxa"/>
                  <w:vAlign w:val="center"/>
                </w:tcPr>
                <w:p w14:paraId="6FF147EE" w14:textId="77777777" w:rsidR="00D2320E" w:rsidRPr="000E657E" w:rsidRDefault="00D2320E" w:rsidP="003E79B9">
                  <w:pPr>
                    <w:pStyle w:val="ekvras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6616149" w14:textId="77777777" w:rsidR="00D2320E" w:rsidRPr="000E657E" w:rsidRDefault="00D2320E" w:rsidP="003E79B9">
                  <w:pPr>
                    <w:pStyle w:val="ekvraster"/>
                    <w:rPr>
                      <w:sz w:val="28"/>
                      <w:szCs w:val="28"/>
                    </w:rPr>
                  </w:pPr>
                  <w:r w:rsidRPr="000E657E">
                    <w:rPr>
                      <w:sz w:val="28"/>
                      <w:szCs w:val="28"/>
                    </w:rPr>
                    <w:sym w:font="Wingdings" w:char="F06C"/>
                  </w:r>
                </w:p>
              </w:tc>
            </w:tr>
            <w:tr w:rsidR="00DE161D" w:rsidRPr="000E657E" w14:paraId="65847C34" w14:textId="77777777" w:rsidTr="000E657E">
              <w:trPr>
                <w:trHeight w:hRule="exact" w:val="283"/>
                <w:jc w:val="center"/>
              </w:trPr>
              <w:tc>
                <w:tcPr>
                  <w:tcW w:w="283" w:type="dxa"/>
                  <w:vAlign w:val="center"/>
                </w:tcPr>
                <w:p w14:paraId="4D40CEF6" w14:textId="75B8EB8B" w:rsidR="00D2320E" w:rsidRPr="000E657E" w:rsidRDefault="00D2320E" w:rsidP="003E79B9">
                  <w:pPr>
                    <w:pStyle w:val="ekvraster"/>
                    <w:rPr>
                      <w:sz w:val="28"/>
                      <w:szCs w:val="28"/>
                    </w:rPr>
                  </w:pPr>
                  <w:r w:rsidRPr="000E657E">
                    <w:rPr>
                      <w:sz w:val="28"/>
                      <w:szCs w:val="28"/>
                    </w:rPr>
                    <w:sym w:font="Wingdings" w:char="F06C"/>
                  </w:r>
                </w:p>
              </w:tc>
              <w:tc>
                <w:tcPr>
                  <w:tcW w:w="283" w:type="dxa"/>
                  <w:vAlign w:val="center"/>
                </w:tcPr>
                <w:p w14:paraId="4A508AA9" w14:textId="0D118F73" w:rsidR="00D2320E" w:rsidRPr="000E657E" w:rsidRDefault="00D2320E" w:rsidP="003E79B9">
                  <w:pPr>
                    <w:pStyle w:val="ekvras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EE44053" w14:textId="66FF8474" w:rsidR="00D2320E" w:rsidRPr="000E657E" w:rsidRDefault="00D2320E" w:rsidP="003E79B9">
                  <w:pPr>
                    <w:pStyle w:val="ekvraster"/>
                    <w:rPr>
                      <w:sz w:val="28"/>
                      <w:szCs w:val="28"/>
                    </w:rPr>
                  </w:pPr>
                  <w:r w:rsidRPr="000E657E">
                    <w:rPr>
                      <w:sz w:val="28"/>
                      <w:szCs w:val="28"/>
                    </w:rPr>
                    <w:sym w:font="Wingdings" w:char="F06C"/>
                  </w:r>
                </w:p>
              </w:tc>
            </w:tr>
            <w:tr w:rsidR="00DE161D" w:rsidRPr="000E657E" w14:paraId="20335D2C" w14:textId="77777777" w:rsidTr="000E657E">
              <w:trPr>
                <w:trHeight w:hRule="exact" w:val="283"/>
                <w:jc w:val="center"/>
              </w:trPr>
              <w:tc>
                <w:tcPr>
                  <w:tcW w:w="283" w:type="dxa"/>
                  <w:vAlign w:val="center"/>
                </w:tcPr>
                <w:p w14:paraId="269DBEBE" w14:textId="77777777" w:rsidR="00D2320E" w:rsidRPr="000E657E" w:rsidRDefault="00D2320E" w:rsidP="003E79B9">
                  <w:pPr>
                    <w:pStyle w:val="ekvraster"/>
                    <w:rPr>
                      <w:sz w:val="28"/>
                      <w:szCs w:val="28"/>
                    </w:rPr>
                  </w:pPr>
                  <w:r w:rsidRPr="000E657E">
                    <w:rPr>
                      <w:sz w:val="28"/>
                      <w:szCs w:val="28"/>
                    </w:rPr>
                    <w:sym w:font="Wingdings" w:char="F06C"/>
                  </w:r>
                </w:p>
              </w:tc>
              <w:tc>
                <w:tcPr>
                  <w:tcW w:w="283" w:type="dxa"/>
                  <w:vAlign w:val="center"/>
                </w:tcPr>
                <w:p w14:paraId="0CAB4F6D" w14:textId="77777777" w:rsidR="00D2320E" w:rsidRPr="000E657E" w:rsidRDefault="00D2320E" w:rsidP="003E79B9">
                  <w:pPr>
                    <w:pStyle w:val="ekvras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312B841" w14:textId="77777777" w:rsidR="00D2320E" w:rsidRPr="000E657E" w:rsidRDefault="00D2320E" w:rsidP="003E79B9">
                  <w:pPr>
                    <w:pStyle w:val="ekvraster"/>
                    <w:rPr>
                      <w:sz w:val="28"/>
                      <w:szCs w:val="28"/>
                    </w:rPr>
                  </w:pPr>
                  <w:r w:rsidRPr="000E657E">
                    <w:rPr>
                      <w:sz w:val="28"/>
                      <w:szCs w:val="28"/>
                    </w:rPr>
                    <w:sym w:font="Wingdings" w:char="F06C"/>
                  </w:r>
                </w:p>
              </w:tc>
            </w:tr>
          </w:tbl>
          <w:p w14:paraId="306332DB" w14:textId="050FEEF5" w:rsidR="005172E5" w:rsidRPr="00DE161D" w:rsidRDefault="005172E5" w:rsidP="005172E5">
            <w:pPr>
              <w:pStyle w:val="ekvtabelle"/>
              <w:jc w:val="center"/>
            </w:pPr>
          </w:p>
        </w:tc>
        <w:tc>
          <w:tcPr>
            <w:tcW w:w="714" w:type="pct"/>
            <w:tcBorders>
              <w:top w:val="single" w:sz="4" w:space="0" w:color="333333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2BF84" w14:textId="77777777" w:rsidR="005172E5" w:rsidRPr="00DE161D" w:rsidRDefault="005172E5" w:rsidP="005172E5">
            <w:pPr>
              <w:pStyle w:val="ekvtabelle"/>
              <w:jc w:val="center"/>
            </w:pPr>
          </w:p>
        </w:tc>
        <w:tc>
          <w:tcPr>
            <w:tcW w:w="714" w:type="pct"/>
            <w:tcBorders>
              <w:top w:val="single" w:sz="4" w:space="0" w:color="333333"/>
              <w:left w:val="single" w:sz="4" w:space="0" w:color="auto"/>
              <w:bottom w:val="single" w:sz="4" w:space="0" w:color="auto"/>
            </w:tcBorders>
            <w:vAlign w:val="center"/>
          </w:tcPr>
          <w:p w14:paraId="469A217D" w14:textId="77777777" w:rsidR="005172E5" w:rsidRPr="00DE161D" w:rsidRDefault="005172E5" w:rsidP="005172E5">
            <w:pPr>
              <w:pStyle w:val="ekvtabelle"/>
              <w:jc w:val="center"/>
            </w:pPr>
          </w:p>
        </w:tc>
        <w:tc>
          <w:tcPr>
            <w:tcW w:w="714" w:type="pct"/>
            <w:tcBorders>
              <w:top w:val="single" w:sz="4" w:space="0" w:color="333333"/>
              <w:left w:val="single" w:sz="4" w:space="0" w:color="auto"/>
              <w:bottom w:val="single" w:sz="4" w:space="0" w:color="auto"/>
            </w:tcBorders>
            <w:vAlign w:val="center"/>
          </w:tcPr>
          <w:p w14:paraId="12327097" w14:textId="77777777" w:rsidR="005172E5" w:rsidRPr="00DE161D" w:rsidRDefault="005172E5" w:rsidP="005172E5">
            <w:pPr>
              <w:pStyle w:val="ekvtabelle"/>
              <w:jc w:val="center"/>
            </w:pPr>
          </w:p>
        </w:tc>
        <w:tc>
          <w:tcPr>
            <w:tcW w:w="714" w:type="pct"/>
            <w:tcBorders>
              <w:top w:val="single" w:sz="4" w:space="0" w:color="333333"/>
              <w:left w:val="single" w:sz="4" w:space="0" w:color="auto"/>
              <w:bottom w:val="single" w:sz="4" w:space="0" w:color="auto"/>
            </w:tcBorders>
            <w:vAlign w:val="center"/>
          </w:tcPr>
          <w:p w14:paraId="41E5BC3F" w14:textId="77777777" w:rsidR="005172E5" w:rsidRPr="00DE161D" w:rsidRDefault="005172E5" w:rsidP="005172E5">
            <w:pPr>
              <w:pStyle w:val="ekvtabelle"/>
              <w:jc w:val="center"/>
            </w:pPr>
          </w:p>
        </w:tc>
        <w:tc>
          <w:tcPr>
            <w:tcW w:w="714" w:type="pct"/>
            <w:tcBorders>
              <w:top w:val="single" w:sz="4" w:space="0" w:color="333333"/>
              <w:left w:val="single" w:sz="4" w:space="0" w:color="auto"/>
              <w:bottom w:val="single" w:sz="4" w:space="0" w:color="auto"/>
            </w:tcBorders>
            <w:vAlign w:val="center"/>
          </w:tcPr>
          <w:p w14:paraId="18D08AF4" w14:textId="77777777" w:rsidR="005172E5" w:rsidRPr="00DE161D" w:rsidRDefault="005172E5" w:rsidP="005172E5">
            <w:pPr>
              <w:pStyle w:val="ekvtabelle"/>
              <w:jc w:val="center"/>
            </w:pPr>
          </w:p>
        </w:tc>
        <w:tc>
          <w:tcPr>
            <w:tcW w:w="714" w:type="pct"/>
            <w:tcBorders>
              <w:top w:val="single" w:sz="4" w:space="0" w:color="333333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22EE6" w14:textId="77777777" w:rsidR="005172E5" w:rsidRPr="00DE161D" w:rsidRDefault="005172E5" w:rsidP="005172E5">
            <w:pPr>
              <w:pStyle w:val="ekvtabelle"/>
              <w:jc w:val="center"/>
            </w:pPr>
          </w:p>
        </w:tc>
      </w:tr>
    </w:tbl>
    <w:p w14:paraId="01ED90EC" w14:textId="77777777" w:rsidR="006834B0" w:rsidRPr="00DE161D" w:rsidRDefault="006834B0"/>
    <w:p w14:paraId="0C887859" w14:textId="483FB9FB" w:rsidR="006834B0" w:rsidRPr="00DE161D" w:rsidRDefault="006834B0"/>
    <w:p w14:paraId="787A07B1" w14:textId="77777777" w:rsidR="005172E5" w:rsidRPr="00DE161D" w:rsidRDefault="005172E5" w:rsidP="00C64286"/>
    <w:p w14:paraId="29FE09B9" w14:textId="476EFB59" w:rsidR="00FE65FC" w:rsidRPr="00DE161D" w:rsidRDefault="00FE65FC" w:rsidP="00FE65FC"/>
    <w:p w14:paraId="070B39DA" w14:textId="54B714F2" w:rsidR="00FE65FC" w:rsidRPr="00DE161D" w:rsidRDefault="00FE65FC" w:rsidP="00FE65FC"/>
    <w:p w14:paraId="0EAB5CF6" w14:textId="5F1A030F" w:rsidR="00FE65FC" w:rsidRPr="00DE161D" w:rsidRDefault="00FE65FC" w:rsidP="00FE65FC"/>
    <w:p w14:paraId="03F45169" w14:textId="2A950BB8" w:rsidR="00FE65FC" w:rsidRPr="00DE161D" w:rsidRDefault="00FE65FC" w:rsidP="00FE65FC">
      <w:bookmarkStart w:id="2" w:name="_GoBack"/>
      <w:bookmarkEnd w:id="2"/>
    </w:p>
    <w:p w14:paraId="416118C6" w14:textId="248A8DE9" w:rsidR="00FE65FC" w:rsidRPr="00DE161D" w:rsidRDefault="00FE65FC" w:rsidP="00FE65FC"/>
    <w:p w14:paraId="31D8DBAA" w14:textId="07CC9C84" w:rsidR="00FE65FC" w:rsidRPr="00DE161D" w:rsidRDefault="00FE65FC" w:rsidP="00FE65FC">
      <w:pPr>
        <w:pStyle w:val="ekvpicto"/>
        <w:framePr w:wrap="around"/>
        <w:rPr>
          <w:color w:val="auto"/>
        </w:rPr>
      </w:pPr>
    </w:p>
    <w:p w14:paraId="60EF1AAA" w14:textId="60B98F99" w:rsidR="00C011CE" w:rsidRPr="00DE161D" w:rsidRDefault="00C011CE" w:rsidP="00D80C0A"/>
    <w:sectPr w:rsidR="00C011CE" w:rsidRPr="00DE161D" w:rsidSect="00754F43"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65A268" w14:textId="77777777" w:rsidR="00A738AD" w:rsidRDefault="00A738AD" w:rsidP="003C599D">
      <w:pPr>
        <w:spacing w:line="240" w:lineRule="auto"/>
      </w:pPr>
      <w:r>
        <w:separator/>
      </w:r>
    </w:p>
  </w:endnote>
  <w:endnote w:type="continuationSeparator" w:id="0">
    <w:p w14:paraId="33FE0820" w14:textId="77777777" w:rsidR="00A738AD" w:rsidRDefault="00A738AD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15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4706"/>
      <w:gridCol w:w="1162"/>
    </w:tblGrid>
    <w:tr w:rsidR="00FA7820" w:rsidRPr="00F42294" w14:paraId="28DFE628" w14:textId="77777777" w:rsidTr="00D2320E">
      <w:trPr>
        <w:trHeight w:hRule="exact" w:val="680"/>
      </w:trPr>
      <w:tc>
        <w:tcPr>
          <w:tcW w:w="1138" w:type="dxa"/>
          <w:noWrap/>
        </w:tcPr>
        <w:p w14:paraId="6DC3FD75" w14:textId="77777777" w:rsidR="00FA7820" w:rsidRPr="00913892" w:rsidRDefault="00FA7820" w:rsidP="00EC0EDD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5AA54060" wp14:editId="10A3906C">
                <wp:extent cx="468000" cy="234000"/>
                <wp:effectExtent l="0" t="0" r="8255" b="0"/>
                <wp:docPr id="7" name="Grafi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14:paraId="12DF63EC" w14:textId="6915DCE0" w:rsidR="00FA7820" w:rsidRPr="00913892" w:rsidRDefault="00FA7820" w:rsidP="00EC0EDD">
          <w:pPr>
            <w:pStyle w:val="ekvpagina"/>
          </w:pPr>
          <w:r w:rsidRPr="00D048CA">
            <w:t>© Ernst Klett Verlag GmbH, Stuttgart 201</w:t>
          </w:r>
          <w:r>
            <w:t>9</w:t>
          </w:r>
          <w:r w:rsidRPr="00D048CA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4706" w:type="dxa"/>
          <w:noWrap/>
        </w:tcPr>
        <w:p w14:paraId="73ECE639" w14:textId="6DF15174" w:rsidR="00FA7820" w:rsidRDefault="00FA7820" w:rsidP="00EC0EDD">
          <w:pPr>
            <w:pStyle w:val="ekvquelle"/>
          </w:pPr>
          <w:r w:rsidRPr="00D048CA">
            <w:t>Textquellen</w:t>
          </w:r>
          <w:r w:rsidR="00C16F93">
            <w:t>: Klett-Archiv</w:t>
          </w:r>
        </w:p>
        <w:p w14:paraId="27AE517D" w14:textId="77777777" w:rsidR="005172E5" w:rsidRDefault="005172E5" w:rsidP="005172E5">
          <w:pPr>
            <w:pStyle w:val="ekvquelle"/>
          </w:pPr>
        </w:p>
        <w:p w14:paraId="28CDC0F5" w14:textId="6E25115D" w:rsidR="00C16F93" w:rsidRDefault="00BD1781" w:rsidP="00EC0EDD">
          <w:pPr>
            <w:pStyle w:val="ekvquelle"/>
          </w:pPr>
          <w:r>
            <w:t xml:space="preserve">KV </w:t>
          </w:r>
          <w:r w:rsidR="000F433A">
            <w:t>3</w:t>
          </w:r>
          <w:r>
            <w:t>: Additionstabelle zu Schülerbuch, Seite 79</w:t>
          </w:r>
          <w:r w:rsidR="00D2320E">
            <w:tab/>
          </w:r>
        </w:p>
        <w:p w14:paraId="08FBA0B8" w14:textId="638135AB" w:rsidR="00BD1781" w:rsidRPr="00025140" w:rsidRDefault="00BD1781" w:rsidP="00EC0EDD">
          <w:pPr>
            <w:pStyle w:val="ekvquelle"/>
          </w:pPr>
        </w:p>
      </w:tc>
      <w:tc>
        <w:tcPr>
          <w:tcW w:w="1162" w:type="dxa"/>
        </w:tcPr>
        <w:p w14:paraId="38517AC7" w14:textId="6EF4BE7B" w:rsidR="00FA7820" w:rsidRPr="00D2320E" w:rsidRDefault="00FA7820" w:rsidP="00D2320E">
          <w:pPr>
            <w:pStyle w:val="ekvue3arial"/>
            <w:jc w:val="right"/>
            <w:rPr>
              <w:b w:val="0"/>
              <w:sz w:val="29"/>
            </w:rPr>
          </w:pPr>
        </w:p>
      </w:tc>
    </w:tr>
  </w:tbl>
  <w:p w14:paraId="308D5969" w14:textId="77777777" w:rsidR="00FA7820" w:rsidRDefault="00FA7820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586658" w14:textId="77777777" w:rsidR="00A738AD" w:rsidRDefault="00A738AD" w:rsidP="003C599D">
      <w:pPr>
        <w:spacing w:line="240" w:lineRule="auto"/>
      </w:pPr>
      <w:r>
        <w:separator/>
      </w:r>
    </w:p>
  </w:footnote>
  <w:footnote w:type="continuationSeparator" w:id="0">
    <w:p w14:paraId="0F049E91" w14:textId="77777777" w:rsidR="00A738AD" w:rsidRDefault="00A738AD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4107E6"/>
    <w:multiLevelType w:val="hybridMultilevel"/>
    <w:tmpl w:val="F104A8D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7BC7CAA"/>
    <w:multiLevelType w:val="hybridMultilevel"/>
    <w:tmpl w:val="57FE05CE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AD04E86"/>
    <w:multiLevelType w:val="hybridMultilevel"/>
    <w:tmpl w:val="620E40C8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7AF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85D46"/>
    <w:rsid w:val="00090AB2"/>
    <w:rsid w:val="000928AA"/>
    <w:rsid w:val="00092E87"/>
    <w:rsid w:val="000939F5"/>
    <w:rsid w:val="00094F01"/>
    <w:rsid w:val="000968AA"/>
    <w:rsid w:val="000B098D"/>
    <w:rsid w:val="000B3D67"/>
    <w:rsid w:val="000B7BD3"/>
    <w:rsid w:val="000C11E0"/>
    <w:rsid w:val="000D40DE"/>
    <w:rsid w:val="000D4791"/>
    <w:rsid w:val="000E343E"/>
    <w:rsid w:val="000E657E"/>
    <w:rsid w:val="000F21E8"/>
    <w:rsid w:val="000F433A"/>
    <w:rsid w:val="000F7910"/>
    <w:rsid w:val="00103057"/>
    <w:rsid w:val="0010311A"/>
    <w:rsid w:val="00103FEB"/>
    <w:rsid w:val="00107D77"/>
    <w:rsid w:val="00124062"/>
    <w:rsid w:val="00127C41"/>
    <w:rsid w:val="0013113E"/>
    <w:rsid w:val="00131417"/>
    <w:rsid w:val="001524C9"/>
    <w:rsid w:val="00152EBC"/>
    <w:rsid w:val="00153B1C"/>
    <w:rsid w:val="00153C26"/>
    <w:rsid w:val="001546BF"/>
    <w:rsid w:val="001641FA"/>
    <w:rsid w:val="0016475A"/>
    <w:rsid w:val="00165ECC"/>
    <w:rsid w:val="001750C3"/>
    <w:rsid w:val="00182050"/>
    <w:rsid w:val="00182B7D"/>
    <w:rsid w:val="001845AC"/>
    <w:rsid w:val="0018570E"/>
    <w:rsid w:val="00185997"/>
    <w:rsid w:val="00186866"/>
    <w:rsid w:val="00190B65"/>
    <w:rsid w:val="00192AE5"/>
    <w:rsid w:val="00193A18"/>
    <w:rsid w:val="00193BBE"/>
    <w:rsid w:val="00195B09"/>
    <w:rsid w:val="001B5C57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71824"/>
    <w:rsid w:val="0028107C"/>
    <w:rsid w:val="00286767"/>
    <w:rsid w:val="00287B24"/>
    <w:rsid w:val="00287DC0"/>
    <w:rsid w:val="002933FB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16F7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E6A95"/>
    <w:rsid w:val="003E7BB9"/>
    <w:rsid w:val="003F362F"/>
    <w:rsid w:val="003F640D"/>
    <w:rsid w:val="00405D0B"/>
    <w:rsid w:val="00411B18"/>
    <w:rsid w:val="00414457"/>
    <w:rsid w:val="00415632"/>
    <w:rsid w:val="0042107E"/>
    <w:rsid w:val="00424375"/>
    <w:rsid w:val="00432B7A"/>
    <w:rsid w:val="004341AE"/>
    <w:rsid w:val="00436C24"/>
    <w:rsid w:val="004372DD"/>
    <w:rsid w:val="0044079F"/>
    <w:rsid w:val="00441088"/>
    <w:rsid w:val="00441724"/>
    <w:rsid w:val="004419A2"/>
    <w:rsid w:val="00451CC2"/>
    <w:rsid w:val="00453962"/>
    <w:rsid w:val="00454148"/>
    <w:rsid w:val="004621B3"/>
    <w:rsid w:val="0047471A"/>
    <w:rsid w:val="004763D2"/>
    <w:rsid w:val="00483A7A"/>
    <w:rsid w:val="00483D65"/>
    <w:rsid w:val="00486B3D"/>
    <w:rsid w:val="00490692"/>
    <w:rsid w:val="004924F1"/>
    <w:rsid w:val="004925F2"/>
    <w:rsid w:val="004A656C"/>
    <w:rsid w:val="004A66C3"/>
    <w:rsid w:val="004A66CF"/>
    <w:rsid w:val="004B4520"/>
    <w:rsid w:val="004C0384"/>
    <w:rsid w:val="004D3085"/>
    <w:rsid w:val="00501528"/>
    <w:rsid w:val="005069C1"/>
    <w:rsid w:val="00507C77"/>
    <w:rsid w:val="00514229"/>
    <w:rsid w:val="005156EC"/>
    <w:rsid w:val="00515DCA"/>
    <w:rsid w:val="005168A4"/>
    <w:rsid w:val="005172E5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3088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386D"/>
    <w:rsid w:val="00627765"/>
    <w:rsid w:val="00636173"/>
    <w:rsid w:val="0064692C"/>
    <w:rsid w:val="00653F68"/>
    <w:rsid w:val="0066479D"/>
    <w:rsid w:val="006802C4"/>
    <w:rsid w:val="006816BC"/>
    <w:rsid w:val="006834B0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54F43"/>
    <w:rsid w:val="00756B5E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3D6D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83DE5"/>
    <w:rsid w:val="00891508"/>
    <w:rsid w:val="0089395C"/>
    <w:rsid w:val="008942A2"/>
    <w:rsid w:val="00894390"/>
    <w:rsid w:val="0089534A"/>
    <w:rsid w:val="008A0923"/>
    <w:rsid w:val="008A0F4C"/>
    <w:rsid w:val="008A34CB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3A14"/>
    <w:rsid w:val="008E4B7A"/>
    <w:rsid w:val="008E6248"/>
    <w:rsid w:val="008F394A"/>
    <w:rsid w:val="008F6EDE"/>
    <w:rsid w:val="00902002"/>
    <w:rsid w:val="00902CEB"/>
    <w:rsid w:val="009046CC"/>
    <w:rsid w:val="00905BCF"/>
    <w:rsid w:val="009064C0"/>
    <w:rsid w:val="00907EC2"/>
    <w:rsid w:val="00912A0A"/>
    <w:rsid w:val="00913598"/>
    <w:rsid w:val="00913892"/>
    <w:rsid w:val="009215E3"/>
    <w:rsid w:val="00921A91"/>
    <w:rsid w:val="00936CF0"/>
    <w:rsid w:val="00942106"/>
    <w:rsid w:val="0094260D"/>
    <w:rsid w:val="009458DA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0EF9"/>
    <w:rsid w:val="009A17FC"/>
    <w:rsid w:val="009A50D4"/>
    <w:rsid w:val="009A7614"/>
    <w:rsid w:val="009B631A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6B9E"/>
    <w:rsid w:val="00A27593"/>
    <w:rsid w:val="00A35787"/>
    <w:rsid w:val="00A370D6"/>
    <w:rsid w:val="00A41DA3"/>
    <w:rsid w:val="00A43B4C"/>
    <w:rsid w:val="00A478DC"/>
    <w:rsid w:val="00A701AF"/>
    <w:rsid w:val="00A738AD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3EB6"/>
    <w:rsid w:val="00B65ABF"/>
    <w:rsid w:val="00B661D9"/>
    <w:rsid w:val="00B7242A"/>
    <w:rsid w:val="00B73B76"/>
    <w:rsid w:val="00B7553D"/>
    <w:rsid w:val="00B82B4E"/>
    <w:rsid w:val="00B8420E"/>
    <w:rsid w:val="00B84691"/>
    <w:rsid w:val="00B86605"/>
    <w:rsid w:val="00B90CE1"/>
    <w:rsid w:val="00BA1A23"/>
    <w:rsid w:val="00BA751F"/>
    <w:rsid w:val="00BB7A52"/>
    <w:rsid w:val="00BB7D77"/>
    <w:rsid w:val="00BC2CD2"/>
    <w:rsid w:val="00BC6483"/>
    <w:rsid w:val="00BC69E3"/>
    <w:rsid w:val="00BC7335"/>
    <w:rsid w:val="00BD1781"/>
    <w:rsid w:val="00BD542D"/>
    <w:rsid w:val="00BD6E66"/>
    <w:rsid w:val="00BE1267"/>
    <w:rsid w:val="00BE1620"/>
    <w:rsid w:val="00BE1962"/>
    <w:rsid w:val="00BE4821"/>
    <w:rsid w:val="00BF17F2"/>
    <w:rsid w:val="00C00404"/>
    <w:rsid w:val="00C011CE"/>
    <w:rsid w:val="00C107AF"/>
    <w:rsid w:val="00C16F93"/>
    <w:rsid w:val="00C172AE"/>
    <w:rsid w:val="00C2235A"/>
    <w:rsid w:val="00C226FA"/>
    <w:rsid w:val="00C24816"/>
    <w:rsid w:val="00C343F5"/>
    <w:rsid w:val="00C40555"/>
    <w:rsid w:val="00C40D51"/>
    <w:rsid w:val="00C429A6"/>
    <w:rsid w:val="00C504F8"/>
    <w:rsid w:val="00C52A99"/>
    <w:rsid w:val="00C54834"/>
    <w:rsid w:val="00C56CF0"/>
    <w:rsid w:val="00C64286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06DF0"/>
    <w:rsid w:val="00D12661"/>
    <w:rsid w:val="00D1582D"/>
    <w:rsid w:val="00D2320E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0C0A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161D"/>
    <w:rsid w:val="00DE287B"/>
    <w:rsid w:val="00DF129D"/>
    <w:rsid w:val="00DF4371"/>
    <w:rsid w:val="00DF625F"/>
    <w:rsid w:val="00DF74DB"/>
    <w:rsid w:val="00E01841"/>
    <w:rsid w:val="00E126C1"/>
    <w:rsid w:val="00E20688"/>
    <w:rsid w:val="00E21473"/>
    <w:rsid w:val="00E22935"/>
    <w:rsid w:val="00E22C67"/>
    <w:rsid w:val="00E24CC6"/>
    <w:rsid w:val="00E34F46"/>
    <w:rsid w:val="00E375D2"/>
    <w:rsid w:val="00E43E04"/>
    <w:rsid w:val="00E50799"/>
    <w:rsid w:val="00E62B87"/>
    <w:rsid w:val="00E63251"/>
    <w:rsid w:val="00E70C40"/>
    <w:rsid w:val="00E710C7"/>
    <w:rsid w:val="00E953A0"/>
    <w:rsid w:val="00E95ED3"/>
    <w:rsid w:val="00EA7542"/>
    <w:rsid w:val="00EB7DDA"/>
    <w:rsid w:val="00EC0EDD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462E1"/>
    <w:rsid w:val="00F52C9C"/>
    <w:rsid w:val="00F549B3"/>
    <w:rsid w:val="00F6336A"/>
    <w:rsid w:val="00F71E4C"/>
    <w:rsid w:val="00F72065"/>
    <w:rsid w:val="00F81CDB"/>
    <w:rsid w:val="00F84284"/>
    <w:rsid w:val="00F849BE"/>
    <w:rsid w:val="00F87551"/>
    <w:rsid w:val="00F94A4B"/>
    <w:rsid w:val="00F94FAE"/>
    <w:rsid w:val="00F97AD4"/>
    <w:rsid w:val="00FA7820"/>
    <w:rsid w:val="00FB0917"/>
    <w:rsid w:val="00FB3BCE"/>
    <w:rsid w:val="00FB59FB"/>
    <w:rsid w:val="00FB72A0"/>
    <w:rsid w:val="00FC35C5"/>
    <w:rsid w:val="00FC7DBF"/>
    <w:rsid w:val="00FD3414"/>
    <w:rsid w:val="00FD4406"/>
    <w:rsid w:val="00FE4FE6"/>
    <w:rsid w:val="00FE594D"/>
    <w:rsid w:val="00FE65FC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2A92F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uiPriority="39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F87551"/>
    <w:pPr>
      <w:ind w:left="720"/>
      <w:contextualSpacing/>
    </w:pPr>
  </w:style>
  <w:style w:type="paragraph" w:customStyle="1" w:styleId="Punkte">
    <w:name w:val="Punkte"/>
    <w:qFormat/>
    <w:rsid w:val="001546BF"/>
    <w:pPr>
      <w:spacing w:before="20" w:after="0" w:line="240" w:lineRule="auto"/>
      <w:jc w:val="right"/>
    </w:pPr>
    <w:rPr>
      <w:rFonts w:ascii="Arial" w:eastAsia="SimSun" w:hAnsi="Arial" w:cs="Times New Roman"/>
      <w:color w:val="5F5F5F"/>
      <w:sz w:val="24"/>
      <w:szCs w:val="13"/>
      <w:lang w:eastAsia="zh-CN"/>
    </w:rPr>
  </w:style>
  <w:style w:type="paragraph" w:customStyle="1" w:styleId="Default">
    <w:name w:val="Default"/>
    <w:rsid w:val="00FE65F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uiPriority="39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F87551"/>
    <w:pPr>
      <w:ind w:left="720"/>
      <w:contextualSpacing/>
    </w:pPr>
  </w:style>
  <w:style w:type="paragraph" w:customStyle="1" w:styleId="Punkte">
    <w:name w:val="Punkte"/>
    <w:qFormat/>
    <w:rsid w:val="001546BF"/>
    <w:pPr>
      <w:spacing w:before="20" w:after="0" w:line="240" w:lineRule="auto"/>
      <w:jc w:val="right"/>
    </w:pPr>
    <w:rPr>
      <w:rFonts w:ascii="Arial" w:eastAsia="SimSun" w:hAnsi="Arial" w:cs="Times New Roman"/>
      <w:color w:val="5F5F5F"/>
      <w:sz w:val="24"/>
      <w:szCs w:val="13"/>
      <w:lang w:eastAsia="zh-CN"/>
    </w:rPr>
  </w:style>
  <w:style w:type="paragraph" w:customStyle="1" w:styleId="Default">
    <w:name w:val="Default"/>
    <w:rsid w:val="00FE65F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UI/_rels/customUI.xml.rels><?xml version="1.0" encoding="UTF-8" standalone="yes"?>
<Relationships xmlns="http://schemas.openxmlformats.org/package/2006/relationships"><Relationship Id="ic_32_nummerieren" Type="http://schemas.openxmlformats.org/officeDocument/2006/relationships/image" Target="images/ic_32_nummerieren.png"/><Relationship Id="ic_32_aufzaehlung" Type="http://schemas.openxmlformats.org/officeDocument/2006/relationships/image" Target="images/ic_32_aufzaehlung.png"/><Relationship Id="ic_32_haecken" Type="http://schemas.openxmlformats.org/officeDocument/2006/relationships/image" Target="images/ic_32_haecken.png"/><Relationship Id="ic_32_hinsehen" Type="http://schemas.openxmlformats.org/officeDocument/2006/relationships/image" Target="images/ic_32_hinsehen.png"/><Relationship Id="ic_32_paeckchen" Type="http://schemas.openxmlformats.org/officeDocument/2006/relationships/image" Target="images/ic_32_paeckchen.png"/><Relationship Id="ic_32_smiley1" Type="http://schemas.openxmlformats.org/officeDocument/2006/relationships/image" Target="images/ic_32_smiley1.png"/><Relationship Id="ic_32_kreisgespraech" Type="http://schemas.openxmlformats.org/officeDocument/2006/relationships/image" Target="images/ic_32_kreisgespraech.png"/><Relationship Id="ic_32_schreibtabelle" Type="http://schemas.openxmlformats.org/officeDocument/2006/relationships/image" Target="images/ic_32_schreibtabelle.png"/><Relationship Id="ic_32_zwanzigerfeld" Type="http://schemas.openxmlformats.org/officeDocument/2006/relationships/image" Target="images/ic_32_zwanzigerfeld.png"/><Relationship Id="ic_32_mittelband_1225" Type="http://schemas.openxmlformats.org/officeDocument/2006/relationships/image" Target="images/ic_32_mittelband_1225.png"/><Relationship Id="ic_32_mittelband_375" Type="http://schemas.openxmlformats.org/officeDocument/2006/relationships/image" Target="images/ic_32_mittelband_375.png"/><Relationship Id="ic_32_silbenboegen" Type="http://schemas.openxmlformats.org/officeDocument/2006/relationships/image" Target="images/ic_32_silbenboegen.png"/><Relationship Id="ic_32_verlaengern" Type="http://schemas.openxmlformats.org/officeDocument/2006/relationships/image" Target="images/ic_32_verlaengern.png"/><Relationship Id="icpictos" Type="http://schemas.openxmlformats.org/officeDocument/2006/relationships/image" Target="images/icpictos.png"/><Relationship Id="ic_32_achte_auf" Type="http://schemas.openxmlformats.org/officeDocument/2006/relationships/image" Target="images/ic_32_achte_auf.png"/><Relationship Id="ic_32_einzelarbeit" Type="http://schemas.openxmlformats.org/officeDocument/2006/relationships/image" Target="images/ic_32_einzelarbeit.png"/><Relationship Id="ic_32_linie_1225" Type="http://schemas.openxmlformats.org/officeDocument/2006/relationships/image" Target="images/ic_32_linie_1225.png"/><Relationship Id="ic_32_nummerierung" Type="http://schemas.openxmlformats.org/officeDocument/2006/relationships/image" Target="images/ic_32_nummerierung.png"/><Relationship Id="ic_32_schwingen" Type="http://schemas.openxmlformats.org/officeDocument/2006/relationships/image" Target="images/ic_32_schwingen.png"/><Relationship Id="ic_32_uhr" Type="http://schemas.openxmlformats.org/officeDocument/2006/relationships/image" Target="images/ic_32_uhr.png"/><Relationship Id="ic_32_zahlenmauer_dreistoeckig" Type="http://schemas.openxmlformats.org/officeDocument/2006/relationships/image" Target="images/ic_32_zahlenmauer_dreistoeckig.png"/><Relationship Id="ic_32_ankreuzkaestchenmithaeckchen" Type="http://schemas.openxmlformats.org/officeDocument/2006/relationships/image" Target="images/ic_32_ankreuzkaestchenmithaeckchen.png"/><Relationship Id="ic_32_differenzierung" Type="http://schemas.openxmlformats.org/officeDocument/2006/relationships/image" Target="images/ic_32_differenzierung.png"/><Relationship Id="ic_32_hoeren" Type="http://schemas.openxmlformats.org/officeDocument/2006/relationships/image" Target="images/ic_32_hoeren.png"/><Relationship Id="ic_32_kleber" Type="http://schemas.openxmlformats.org/officeDocument/2006/relationships/image" Target="images/ic_32_kleber.png"/><Relationship Id="ic_32_leicht" Type="http://schemas.openxmlformats.org/officeDocument/2006/relationships/image" Target="images/ic_32_leicht.png"/><Relationship Id="ic_32_merkwoerter" Type="http://schemas.openxmlformats.org/officeDocument/2006/relationships/image" Target="images/ic_32_merkwoerter.png"/><Relationship Id="ic_32_schere" Type="http://schemas.openxmlformats.org/officeDocument/2006/relationships/image" Target="images/ic_32_schere.png"/><Relationship Id="ic_32_smiley3" Type="http://schemas.openxmlformats.org/officeDocument/2006/relationships/image" Target="images/ic_32_smiley3.png"/><Relationship Id="ic_32_sprechblase" Type="http://schemas.openxmlformats.org/officeDocument/2006/relationships/image" Target="images/ic_32_sprechblase.png"/><Relationship Id="ic_32_geben_nehmen" Type="http://schemas.openxmlformats.org/officeDocument/2006/relationships/image" Target="images/ic_32_geben_nehmen.png"/><Relationship Id="ic_32_nachspuren" Type="http://schemas.openxmlformats.org/officeDocument/2006/relationships/image" Target="images/ic_32_nachspuren.png"/><Relationship Id="ic_32_achtung" Type="http://schemas.openxmlformats.org/officeDocument/2006/relationships/image" Target="images/ic_32_achtung.png"/><Relationship Id="ic_32_aufgabenkarte" Type="http://schemas.openxmlformats.org/officeDocument/2006/relationships/image" Target="images/ic_32_aufgabenkarte.png"/><Relationship Id="ic_32_koenige_markieren" Type="http://schemas.openxmlformats.org/officeDocument/2006/relationships/image" Target="images/ic_32_koenige_markieren.png"/><Relationship Id="ic_32_lesen" Type="http://schemas.openxmlformats.org/officeDocument/2006/relationships/image" Target="images/ic_32_lesen.png"/><Relationship Id="ic_32_schwer" Type="http://schemas.openxmlformats.org/officeDocument/2006/relationships/image" Target="images/ic_32_schwer.png"/><Relationship Id="ic_32_sprechen" Type="http://schemas.openxmlformats.org/officeDocument/2006/relationships/image" Target="images/ic_32_sprechen.png"/><Relationship Id="ic_32_ableiten" Type="http://schemas.openxmlformats.org/officeDocument/2006/relationships/image" Target="images/ic_32_ableiten.png"/><Relationship Id="ic_32_einkreisen" Type="http://schemas.openxmlformats.org/officeDocument/2006/relationships/image" Target="images/ic_32_einkreisen.png"/><Relationship Id="ic_32_gross_oder_klein" Type="http://schemas.openxmlformats.org/officeDocument/2006/relationships/image" Target="images/ic_32_gross_oder_klein.png"/><Relationship Id="ic_32_gruppenarbeit" Type="http://schemas.openxmlformats.org/officeDocument/2006/relationships/image" Target="images/ic_32_gruppenarbeit.png"/><Relationship Id="ic_32_internet" Type="http://schemas.openxmlformats.org/officeDocument/2006/relationships/image" Target="images/ic_32_internet.png"/><Relationship Id="ic_32_mittel" Type="http://schemas.openxmlformats.org/officeDocument/2006/relationships/image" Target="images/ic_32_mittel.png"/><Relationship Id="ic_32_smiley2" Type="http://schemas.openxmlformats.org/officeDocument/2006/relationships/image" Target="images/ic_32_smiley2.png"/><Relationship Id="ic_32_zahlenmauer_zweistoeckig" Type="http://schemas.openxmlformats.org/officeDocument/2006/relationships/image" Target="images/ic_32_zahlenmauer_zweistoeckig.png"/><Relationship Id="idschriften" Type="http://schemas.openxmlformats.org/officeDocument/2006/relationships/image" Target="images/idschriften.png"/><Relationship Id="ic_32_mittelband_165" Type="http://schemas.openxmlformats.org/officeDocument/2006/relationships/image" Target="images/ic_32_mittelband_165.png"/><Relationship Id="ic_32_klatschen" Type="http://schemas.openxmlformats.org/officeDocument/2006/relationships/image" Target="images/ic_32_klatschen.png"/><Relationship Id="ic_32_kreuzwortraetsel" Type="http://schemas.openxmlformats.org/officeDocument/2006/relationships/image" Target="images/ic_32_kreuzwortraetsel.png"/><Relationship Id="ic_32_linie_80" Type="http://schemas.openxmlformats.org/officeDocument/2006/relationships/image" Target="images/ic_32_linie_80.png"/><Relationship Id="ic_32_linie_165" Type="http://schemas.openxmlformats.org/officeDocument/2006/relationships/image" Target="images/ic_32_linie_165.png"/><Relationship Id="ic_32_markieren" Type="http://schemas.openxmlformats.org/officeDocument/2006/relationships/image" Target="images/ic_32_markieren.png"/><Relationship Id="ic_32_partnerarbeit" Type="http://schemas.openxmlformats.org/officeDocument/2006/relationships/image" Target="images/ic_32_partnerarbeit.png"/><Relationship Id="ic_32_pfeil" Type="http://schemas.openxmlformats.org/officeDocument/2006/relationships/image" Target="images/ic_32_pfeil.png"/><Relationship Id="ic_32_raster" Type="http://schemas.openxmlformats.org/officeDocument/2006/relationships/image" Target="images/ic_32_raster.png"/><Relationship Id="ic_32_textbox" Type="http://schemas.openxmlformats.org/officeDocument/2006/relationships/image" Target="images/ic_32_textbox.png"/><Relationship Id="ic_32_verbinden" Type="http://schemas.openxmlformats.org/officeDocument/2006/relationships/image" Target="images/ic_32_verbinden.png"/><Relationship Id="ic_32_zerlegungshaus" Type="http://schemas.openxmlformats.org/officeDocument/2006/relationships/image" Target="images/ic_32_zerlegungshaus.png"/><Relationship Id="ic_32_zahlenmauer_vierstoeckig" Type="http://schemas.openxmlformats.org/officeDocument/2006/relationships/image" Target="images/ic_32_zahlenmauer_vierstoeckig.png"/><Relationship Id="ic_32_ankreuzkaestchen" Type="http://schemas.openxmlformats.org/officeDocument/2006/relationships/image" Target="images/ic_32_ankreuzkaestchen.png"/><Relationship Id="icsymbole" Type="http://schemas.openxmlformats.org/officeDocument/2006/relationships/image" Target="images/icsymbole.png"/><Relationship Id="ic_32_grafik_einfuegen" Type="http://schemas.openxmlformats.org/officeDocument/2006/relationships/image" Target="images/ic_32_grafik_einfuegen.png"/><Relationship Id="ic_32_rechendreieck" Type="http://schemas.openxmlformats.org/officeDocument/2006/relationships/image" Target="images/ic_32_rechendreieck.png"/><Relationship Id="icelemente" Type="http://schemas.openxmlformats.org/officeDocument/2006/relationships/image" Target="images/icelemente.png"/><Relationship Id="icplatzhalter" Type="http://schemas.openxmlformats.org/officeDocument/2006/relationships/image" Target="images/icplatzhalter.png"/><Relationship Id="ic_32_ankreuzen" Type="http://schemas.openxmlformats.org/officeDocument/2006/relationships/image" Target="images/ic_32_ankreuzen.png"/><Relationship Id="ic_32_linie_375" Type="http://schemas.openxmlformats.org/officeDocument/2006/relationships/image" Target="images/ic_32_linie_375.png"/><Relationship Id="ic_32_malen" Type="http://schemas.openxmlformats.org/officeDocument/2006/relationships/image" Target="images/ic_32_malen.png"/><Relationship Id="ic_32_schnittbox" Type="http://schemas.openxmlformats.org/officeDocument/2006/relationships/image" Target="images/ic_32_schnittbox.png"/><Relationship Id="ic_32_schreiben" Type="http://schemas.openxmlformats.org/officeDocument/2006/relationships/image" Target="images/ic_32_schreiben.png"/><Relationship Id="ic_32_mittelband_80" Type="http://schemas.openxmlformats.org/officeDocument/2006/relationships/image" Target="images/ic_32_mittelband_80.png"/></Relationships>
</file>

<file path=customUI/customUI.xml><?xml version="1.0" encoding="utf-8"?>
<!--
Word 2010/2013/2016-Dokumentvorlage für Ernst Klett Verlag GmbH
-->
<customUI xmlns="http://schemas.microsoft.com/office/2006/01/customui">
  <ribbon>
    <tabs>
      <tab id="idWDKVKL2" label="WD KV KL2" insertBeforeMso="TabHome">
        <group id="idColumns" label="Spalten">
          <button id="idColumn1" label="1 Spaltig" onAction="pSetColumns"/>
          <button id="idColumn2" label="2 Spaltig" onAction="pSetColumns"/>
          <button id="idColumn3" label="3 Spaltig" onAction="pSetColumns"/>
          <separator id="idSeparator1"/>
          <button id="idInserColumnBreak" label="Umbruch" screentip="Fügt einen Spaltenumbruch ein" supertip="An der aktuellen Stelle wird ein Spaltenumbruch eingefügt, der nachfolgende Text beginnt dann am Anfang der nächsten Spalte." onAction="pInserColumnBreak"/>
          <button id="idNavigation" label="Navigation" screentip="Kopfzeile wird eingefügt" supertip="Fügt eine Kopfzeile auf der nächsten Seite ein" onAction="pInsertBB"/>
        </group>
        <group id="idBBTabellen" label="Tabellen">
          <button id="idTabelle1.1" label="1 - 1" screentip="Tabelle einspaltiger Textbereich" supertip="Fügt eine 1 Spaltige Tabelle in den einspaltigen Textbereich ein" onAction="pInsertBB"/>
          <button id="idTabelle1.2" label="1 - 2" screentip="Tabelle einspaltiger Textbereich" supertip="Fügt eine 2 Spaltige Tabelle in den einspaltigen Textbereich ein" onAction="pInsertBB"/>
          <button id="idTabelle1.3" label="1 - 3" screentip="Tabelle einspaltiger Textbereich" supertip="Fügt eine 3 Spaltige Tabelle in den einspaltigen Textbereich ein" onAction="pInsertBB"/>
          <separator id="idSeparator2"/>
          <button id="idTabelle2.1" label="2 - 1" screentip="Tabelle zweispaltiger Textbereich" supertip="Fügt eine 1 Spaltige Tabelle in den zweispaltigen Textbereich ein" onAction="pInsertBB"/>
          <button id="idTabelle2.2" label="2 - 2" screentip="Tabelle zweispaltiger Textbereich" supertip="Fügt eine 2 Spaltige Tabelle in den zweispaltigen Textbereich ein" onAction="pInsertBB"/>
          <button id="idTabelle2.3" label="2 - 3" screentip="Tabelle zweispaltiger Textbereich" supertip="Fügt eine 3 Spaltige Tabelle in den zweispaltigen Textbereich ein" onAction="pInsertBB"/>
          <separator id="idSeparator3"/>
          <button id="idTabelle3.1" label="3 - 1" screentip="Tabelle dreispaltiger Textbereich" supertip="Fügt eine 1 Spaltige Tabelle in den dreispaltigen Textbereich ein" onAction="pInsertBB"/>
          <button id="idTabelle3.2" label="3 - 2" screentip="Tabelle dreispaltiger Textbereich" supertip="Fügt eine 2 Spaltige Tabelle in den dreispaltigen Textbereich ein" onAction="pInsertBB"/>
          <button id="idTabelle3.3" label="3 - 3" screentip="Tabelle dreispaltiger Textbereich" supertip="Fügt eine 3 Spaltige Tabelle in den dreispaltigen Textbereich ein" onAction="pInsertBB"/>
        </group>
        <group id="idMenu1" label="Symbole">
          <menu id="idMenue1" size="large" itemSize="normal" image="icsymbole" label="Symbole">
            <button id="idAufzählung" label="Aufzählung" image="ic_32_aufzaehlung" onAction="pInsertBB"/>
            <button id="idAnkreuzkästchen" label="Ankreuzkästchen" image="ic_32_ankreuzkaestchen" onAction="pInsertBB"/>
            <button id="idAnkreuzkästchenmitHäkchen" label="Ankreuzkästchen mit Häkchen " image="ic_32_ankreuzkaestchenmithaeckchen" onAction="pInsertBB"/>
            <button id="idHäkchen" label="Häkchen" image="ic_32_haecken" onAction="pInsertBB"/>
            <button id="idPfeil" label="Pfeil" image="ic_32_pfeil" onAction="pInsertBB"/>
          </menu>
        </group>
        <group id="idMenu2" label="Elemente">
          <menu id="idMenue2" size="large" itemSize="normal" image="icelemente" label="Elemente">
            <button id="id20erFeld" label="20 er - Feld" image="ic_32_zwanzigerfeld" onAction="pInsertBB"/>
            <button id="idAufgaben-Wortkarte" label="Aufgaben-Wortkarte" image="ic_32_aufgabenkarte" onAction="pInsertBB"/>
            <button id="idInternetLink" label="Internet Link" image="ic_32_internet" onAction="pInsertBB"/>
            <button id="idKreuzworträtsel" label="Kreuzworträtsel" image="ic_32_kreuzwortraetsel" onAction="pInsertBB"/>
            <button id="idLinie375" label="Linie 37,5 mm" image="ic_32_linie_375" onAction="pInsertBB"/>
            <button id="idLinie80" label="Linie 80 mm" image="ic_32_linie_80" onAction="pInsertBB"/>
            <button id="idLinie1225" label="Linie 122,5 mm" image="ic_32_linie_1225" onAction="pInsertBB"/>
            <button id="idLinie165" label="Linie 165 mm" image="ic_32_linie_165" onAction="pInsertBB"/>
            <button id="idMittelband375" label="Mittelband 37,5 mm" image="ic_32_mittelband_375" onAction="pInsertBB"/>
            <button id="idMittelband80" label="Mittelband 80 mm" image="ic_32_mittelband_80" onAction="pInsertBB"/>
            <button id="idMittelband1225" label="Mittelband 122,5 mm" image="ic_32_mittelband_1225" onAction="pInsertBB"/>
            <button id="idMittelband165" label="Mittelband 165 mm" image="ic_32_mittelband_165" onAction="pInsertBB"/>
            <button id="idNummerierung" label="Nummerierung" image="ic_32_nummerierung" onAction="pInsertBB"/>
            <button id="idPäckchen" label="Päckchen" image="ic_32_paeckchen" onAction="pInsertBB"/>
            <button id="idRaster" label="Raster 5x5" image="ic_32_raster" onAction="pInsertBB"/>
            <button id="idRechendreieck" label="Rechendreieck" image="ic_32_rechendreieck" onAction="pInsertTriangle"/>
            <button id="idSchnittbox" label="Schnittbox" image="ic_32_schnittbox" onAction="pInsertBB"/>
            <button id="idSprechblase" label="Sprechblase" image="ic_32_sprechblase" onAction="pInsertBB"/>
            <button id="idTextbox" label="Textbox" image="ic_32_textbox" onAction="pInsertBB"/>
            <button id="idUhr" label="Uhr" image="ic_32_uhr" onAction="pInsertBB"/>
            <button id="idZahlenmauer2stöckig" label="Zahlenmauer 2 - stöckig " image="ic_32_zahlenmauer_zweistoeckig" onAction="pInsertBB"/>
            <button id="idZahlenmauer3stöckig" label="Zahlenmauer 3 - stöckig " image="ic_32_zahlenmauer_dreistoeckig" onAction="pInsertBB"/>
            <button id="idZahlenmauer4stöckig" label="Zahlenmauer 4 - stöckig " image="ic_32_zahlenmauer_vierstoeckig" onAction="pInsertBB"/>
            <button id="idZerlegungshaus" label="Zerlegungshäuser" image="ic_32_zerlegungshaus" onAction="pInsertBB"/>
          </menu>
        </group>
        <group id="idMenu3" label="Pictos">
          <menu id="idMenue3" size="large" itemSize="normal" image="icpictos" label="Pictos">
            <button id="idLeicht" label="Leicht" image="ic_32_leicht" onAction="pInsertBB"/>
            <button id="idMittel" label="Mittel" image="ic_32_mittel" onAction="pInsertBB"/>
            <button id="idSchwer" label="Schwer" image="ic_32_schwer" onAction="pInsertBB"/>
            <button id="idEinzelarbeit" label="Einzelarbeit" image="ic_32_einzelarbeit" onAction="pInsertBB"/>
            <button id="idPartnerarbeit" label="Partnerarbeit" image="ic_32_partnerarbeit" onAction="pInsertBB"/>
            <button id="idGruppenarbeit" label="Gruppenarbeit" image="ic_32_gruppenarbeit" onAction="pInsertBB"/>
            <button id="idKreisgespräch" label="Kreisgespräch" image="ic_32_kreisgespraech" onAction="pInsertBB"/>
            <button id="idSmilie1" label="Smilie 1" image="ic_32_smiley1" onAction="pInsertBB"/>
            <button id="idSmilie2" label="Smilie 2" image="ic_32_smiley2" onAction="pInsertBB"/>
            <button id="idSmilie3" label="Smilie 3" image="ic_32_smiley3" onAction="pInsertBB"/>
            <button id="idAchtauf" label="Achte auf" image="ic_32_achte_auf" onAction="pInsertBB"/>
            <button id="idAchtung" label="Achtung" image="ic_32_achtung" onAction="pInsertBB"/>
            <button id="idAnkreuzen" label="Ankreuzen" image="ic_32_ankreuzen" onAction="pInsertBB"/>
            <button id="idDifferenzierung" label="Differenzierung" image="ic_32_differenzierung" onAction="pInsertBB"/>
            <button id="idEinkreisen" label="Einkreisen" image="ic_32_einkreisen" onAction="pInsertBB"/>
            <button id="idGebenNehmen" label="Geben - Nehmen" image="ic_32_geben_nehmen" onAction="pInsertBB"/>
            <button id="idHinsehen" label="Hinsehen" image="ic_32_hinsehen" onAction="pInsertBB"/>
            <button id="idHören" label="Hören" image="ic_32_hoeren" onAction="pInsertBB"/>
            <button id="idKlatschen" label="Klatschen" image="ic_32_klatschen" onAction="pInsertBB"/>
            <button id="idKleber" label="Kleben" image="ic_32_kleber" onAction="pInsertBB"/>
            <button id="idKönigemarkieren" label="Könige markieren" image="ic_32_koenige_markieren" onAction="pInsertBB"/>
            <button id="idLesen" label="Lesen" image="ic_32_lesen" onAction="pInsertBB"/>
            <button id="idMalen" label="Malen" image="ic_32_malen" onAction="pInsertBB"/>
            <button id="idMarkieren" label="Markieren" image="ic_32_markieren" onAction="pInsertBB"/>
            <button id="idNachspuren" label="Nachspuren" image="ic_32_nachspuren" onAction="pInsertBB"/>
            <button id="idNummerieren" label="Nummerieren" image="ic_32_nummerieren" onAction="pInsertBB"/>
            <button id="idSchere" label="Schneiden" image="ic_32_schere" onAction="pInsertBB"/>
            <button id="idSchreiben" label="Schreiben" image="ic_32_schreiben" onAction="pInsertBB"/>
            <button id="idSchreibtabelle" label="Schreibtabelle" image="ic_32_schreibtabelle" onAction="pInsertBB"/>
            <button id="idSilbenbögen" label="Silbenbögen" image="ic_32_silbenboegen" onAction="pInsertBB"/>
            <button id="idSprechen" label="Sprechen" image="ic_32_sprechen" onAction="pInsertBB"/>
            <button id="idVerbinden" label="Verbinden" image="ic_32_verbinden" onAction="pInsertBB"/>
            <button id="idAbleiten" label="Ableiten" image="ic_32_ableiten" onAction="pInsertBB"/>
            <button id="idGrossklein" label="Gross - klein" image="ic_32_gross_oder_klein" onAction="pInsertBB"/>
            <button id="idMerkwörter" label="Merkwörter" image="ic_32_merkwoerter" onAction="pInsertBB"/>
            <button id="idSchwingen" label="Schwingen" image="ic_32_schwingen" onAction="pInsertBB"/>
            <button id="idVerlängern" label="Verlängern" image="ic_32_verlaengern" onAction="pInsertBB"/>
          </menu>
        </group>
        <group id="idMenu4" label="Schriften">
          <menu id="idMenue4" size="large" itemSize="normal" image="idschriften" label="Schriften">
            <menu id="idAusblenden" label="Ausblenden">
              <button id="idHandschriftausblenden" label="Handschrift unterstrichen" onAction="pInsertHandwritinghide"/>
              <button id="idLösungsschriftausblenden" label="Lösungsschrift unterstrichen" onAction="pInsertSolutionFonthide"/>
              <button id="idLückentextausblenden" label="Lückentext unterstrichen" onAction="pInsertTextgapshide"/>
            </menu>
            <menu id="idEinblenden" label="Einblenden">
              <button id="idHandschrifteinblenden" label="Handschrift unterstrichen" onAction="pInsertHandwritingUnhide"/>
              <button id="idLösungsschrifteinblenden" label="Lösungsschrift unterstrichen" onAction="pInsertSolutionFontUnhide"/>
              <button id="idLückentexteinblenden" label="Lückentext unterstrichen" onAction="pInsertTextgapsUnhide"/>
            </menu>
          </menu>
          <separator id="idSeparatorSchriften1"/>
          <button id="idFormatPlaceholder" label="Platzhalter Lösungen" screentip="Platzhalter Lösungen" size="large" image="icplatzhalter" onAction="pFormatPlaceholder"/>
          <dialogBoxLauncher>
            <button idMso="StylesPane"/>
          </dialogBoxLauncher>
        </group>
        <group id="idTools" label="Tools">
          <button id="idNurText" label="Nur Text einf." screentip="Inhalt der Zwischenablage als nur Text" supertip="Fügt den Inhalt der Zwischenablage an der aktuellen Cursorposition als 'Nur Text' ohne Formatierungen ein." imageMso="PageOrientationGallery" onAction="pInserTextOnly"/>
          <button id="idAktuelleSeiteDrucken" label="Seite drucken" size="normal" screentip="Druckt die aktuelle Seite" supertip="Druckt die aktuelle Seite auf der sich der Cursor befindet auf dem Standarddrucker aus." imageMso="PrintAreaMenu" onAction="pPrintActualPage"/>
          <toggleButton idMso="Underline" screentip="Unterstreichen" size="normal"/>
          <separator id="idSeparatorTool1"/>
          <button id="idGrafik" label="Grafik einfügen " image="ic_32_grafik_einfuegen" screentip="Ein Bild aus einer Datei einfügen " supertip=" " onAction="pInsertPicture"/>
          <button idMso="FileSave" screentip="Speichern (Strg + S)" size="normal"/>
          <toggleButton idMso="ParagraphMarks" screentip="Absatzmarken und sonstige ausgeblendete Formatierungssymbole anzeigen." size="normal"/>
          <separator id="idSeparatorTool2"/>
          <button idMso="EquationInsertNew" size="large"/>
          <dialogBoxLauncher>
            <button id="idDBL1" label="Version" screentip="Dokumentvorlagen-Version" onAction="pVersion"/>
          </dialogBoxLauncher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43FF1-61BC-4428-A745-A1ED0F2AE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WD_KV_KL2.dotm</Template>
  <TotalTime>0</TotalTime>
  <Pages>1</Pages>
  <Words>41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Lüken</dc:creator>
  <cp:lastModifiedBy>Münstermann, Iris</cp:lastModifiedBy>
  <cp:revision>4</cp:revision>
  <cp:lastPrinted>2018-10-22T14:34:00Z</cp:lastPrinted>
  <dcterms:created xsi:type="dcterms:W3CDTF">2019-05-09T09:38:00Z</dcterms:created>
  <dcterms:modified xsi:type="dcterms:W3CDTF">2019-05-10T11:05:00Z</dcterms:modified>
</cp:coreProperties>
</file>