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647489" w:rsidP="00647489">
            <w:pPr>
              <w:pStyle w:val="ekvkvnummer"/>
            </w:pPr>
            <w:r>
              <w:t>LF 5 a</w:t>
            </w:r>
          </w:p>
        </w:tc>
      </w:tr>
      <w:tr w:rsidR="00BF17F2" w:rsidRPr="00BF17F2" w:rsidTr="0064748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BF17F2" w:rsidRDefault="00647489" w:rsidP="00647489">
            <w:pPr>
              <w:pStyle w:val="ekvue1arial"/>
              <w:rPr>
                <w:color w:val="FFFFFF" w:themeColor="background1"/>
              </w:rPr>
            </w:pPr>
            <w:r w:rsidRPr="00972B6F">
              <w:t>Zehnerfelder (</w:t>
            </w:r>
            <w:r>
              <w:t>quer</w:t>
            </w:r>
            <w:r w:rsidRPr="00972B6F">
              <w:t>)</w:t>
            </w:r>
          </w:p>
        </w:tc>
      </w:tr>
    </w:tbl>
    <w:p w:rsidR="008E2194" w:rsidRDefault="008E2194" w:rsidP="00D60378">
      <w:bookmarkStart w:id="0" w:name="bmStart"/>
      <w:bookmarkEnd w:id="0"/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542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647489" w:rsidRPr="005C0FBD" w:rsidTr="00647489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5F5C8303" wp14:editId="7B1AEB32">
                  <wp:extent cx="241300" cy="232410"/>
                  <wp:effectExtent l="0" t="0" r="6350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52BDC696" wp14:editId="55785836">
                  <wp:extent cx="241300" cy="232410"/>
                  <wp:effectExtent l="0" t="0" r="6350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04DCE2CB" wp14:editId="28F52AB0">
                  <wp:extent cx="241300" cy="232410"/>
                  <wp:effectExtent l="0" t="0" r="6350" b="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60736A77" wp14:editId="46C850D7">
                  <wp:extent cx="241300" cy="232410"/>
                  <wp:effectExtent l="0" t="0" r="6350" b="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0DD21A61" wp14:editId="504ABFA6">
                  <wp:extent cx="241300" cy="232410"/>
                  <wp:effectExtent l="0" t="0" r="6350" b="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5EA716EC" wp14:editId="4B2750D9">
                  <wp:extent cx="241300" cy="232410"/>
                  <wp:effectExtent l="0" t="0" r="6350" b="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3E556B00" wp14:editId="6DF6B47E">
                  <wp:extent cx="241300" cy="232410"/>
                  <wp:effectExtent l="0" t="0" r="6350" b="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2C772948" wp14:editId="72776B05">
                  <wp:extent cx="241300" cy="232410"/>
                  <wp:effectExtent l="0" t="0" r="6350" b="0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6A51A409" wp14:editId="590EEBD2">
                  <wp:extent cx="241300" cy="232410"/>
                  <wp:effectExtent l="0" t="0" r="6350" b="0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2C79CF7A" wp14:editId="58193C48">
                  <wp:extent cx="241300" cy="232410"/>
                  <wp:effectExtent l="0" t="0" r="6350" b="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>
              <w:t xml:space="preserve">    </w:t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5B2A8280" wp14:editId="08DD5B5E">
                  <wp:extent cx="237490" cy="23241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2F06EA15" wp14:editId="374F05AA">
                  <wp:extent cx="237490" cy="23241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6D992305" wp14:editId="26E175F9">
                  <wp:extent cx="237490" cy="23241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32778E60" wp14:editId="2F9DC634">
                  <wp:extent cx="237490" cy="23241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52C97DC0" wp14:editId="16EA05D2">
                  <wp:extent cx="237490" cy="23241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2AEDFF50" wp14:editId="0768787B">
                  <wp:extent cx="237490" cy="23241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4DE2C70C" wp14:editId="0FFAF253">
                  <wp:extent cx="237490" cy="23241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292F2143" wp14:editId="101BC948">
                  <wp:extent cx="237490" cy="23241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15057CA4" wp14:editId="0E8B5CDF">
                  <wp:extent cx="237490" cy="23241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AC4074">
            <w:pPr>
              <w:pStyle w:val="ekvzwanzigerfeld"/>
            </w:pPr>
            <w:r w:rsidRPr="005C0FBD">
              <w:drawing>
                <wp:inline distT="0" distB="0" distL="0" distR="0" wp14:anchorId="1376A0D2" wp14:editId="4904488B">
                  <wp:extent cx="237490" cy="23241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647489" w:rsidTr="005302D3">
        <w:trPr>
          <w:trHeight w:val="529"/>
        </w:trPr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647489" w:rsidRDefault="00647489" w:rsidP="00D60378">
      <w:bookmarkStart w:id="1" w:name="_GoBack"/>
      <w:bookmarkEnd w:id="1"/>
    </w:p>
    <w:p w:rsidR="00647489" w:rsidRDefault="00647489" w:rsidP="00D60378"/>
    <w:p w:rsidR="00647489" w:rsidRDefault="00647489" w:rsidP="00D60378"/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542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647489" w:rsidRPr="005C0FBD" w:rsidTr="005302D3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881A8B1" wp14:editId="51317F38">
                  <wp:extent cx="241300" cy="232410"/>
                  <wp:effectExtent l="0" t="0" r="635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2EA56EA" wp14:editId="23154B77">
                  <wp:extent cx="241300" cy="232410"/>
                  <wp:effectExtent l="0" t="0" r="635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2FCE2D6" wp14:editId="3A96CD9C">
                  <wp:extent cx="241300" cy="232410"/>
                  <wp:effectExtent l="0" t="0" r="635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65AB769" wp14:editId="213B0A8B">
                  <wp:extent cx="241300" cy="232410"/>
                  <wp:effectExtent l="0" t="0" r="635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1103057" wp14:editId="151B5C24">
                  <wp:extent cx="241300" cy="232410"/>
                  <wp:effectExtent l="0" t="0" r="635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55AA7F28" wp14:editId="08DD1693">
                  <wp:extent cx="241300" cy="232410"/>
                  <wp:effectExtent l="0" t="0" r="635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4B7AE3E" wp14:editId="35A433C6">
                  <wp:extent cx="241300" cy="232410"/>
                  <wp:effectExtent l="0" t="0" r="635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763160F" wp14:editId="2F522334">
                  <wp:extent cx="241300" cy="232410"/>
                  <wp:effectExtent l="0" t="0" r="635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D1D4EFD" wp14:editId="686C3C97">
                  <wp:extent cx="241300" cy="232410"/>
                  <wp:effectExtent l="0" t="0" r="635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1B5D504A" wp14:editId="65DDDBC8">
                  <wp:extent cx="241300" cy="232410"/>
                  <wp:effectExtent l="0" t="0" r="6350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>
              <w:t xml:space="preserve">    </w:t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B456AA4" wp14:editId="0118C709">
                  <wp:extent cx="237490" cy="23241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E985340" wp14:editId="24BE93D2">
                  <wp:extent cx="237490" cy="23241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3E39AEE7" wp14:editId="45F79A50">
                  <wp:extent cx="237490" cy="232410"/>
                  <wp:effectExtent l="0" t="0" r="0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6E7CEBF" wp14:editId="45F34D81">
                  <wp:extent cx="237490" cy="23241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1F118B8" wp14:editId="394E0FEE">
                  <wp:extent cx="237490" cy="23241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2C5E313" wp14:editId="7CA4F98F">
                  <wp:extent cx="237490" cy="23241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006E2DA" wp14:editId="0339B85D">
                  <wp:extent cx="237490" cy="23241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5862823A" wp14:editId="562ADEFC">
                  <wp:extent cx="237490" cy="232410"/>
                  <wp:effectExtent l="0" t="0" r="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5B95A50" wp14:editId="72CA970F">
                  <wp:extent cx="237490" cy="23241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1121F25" wp14:editId="0F41C2A9">
                  <wp:extent cx="237490" cy="232410"/>
                  <wp:effectExtent l="0" t="0" r="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647489" w:rsidTr="005302D3">
        <w:trPr>
          <w:trHeight w:val="529"/>
        </w:trPr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647489" w:rsidRDefault="00647489" w:rsidP="00D60378"/>
    <w:p w:rsidR="00647489" w:rsidRDefault="00647489" w:rsidP="00D60378"/>
    <w:p w:rsidR="00647489" w:rsidRDefault="00647489" w:rsidP="00D60378"/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542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647489" w:rsidRPr="005C0FBD" w:rsidTr="005302D3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881A8B1" wp14:editId="51317F38">
                  <wp:extent cx="241300" cy="232410"/>
                  <wp:effectExtent l="0" t="0" r="6350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2EA56EA" wp14:editId="23154B77">
                  <wp:extent cx="241300" cy="232410"/>
                  <wp:effectExtent l="0" t="0" r="635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2FCE2D6" wp14:editId="3A96CD9C">
                  <wp:extent cx="241300" cy="232410"/>
                  <wp:effectExtent l="0" t="0" r="6350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65AB769" wp14:editId="213B0A8B">
                  <wp:extent cx="241300" cy="232410"/>
                  <wp:effectExtent l="0" t="0" r="635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1103057" wp14:editId="151B5C24">
                  <wp:extent cx="241300" cy="232410"/>
                  <wp:effectExtent l="0" t="0" r="6350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55AA7F28" wp14:editId="08DD1693">
                  <wp:extent cx="241300" cy="232410"/>
                  <wp:effectExtent l="0" t="0" r="6350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4B7AE3E" wp14:editId="35A433C6">
                  <wp:extent cx="241300" cy="232410"/>
                  <wp:effectExtent l="0" t="0" r="635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763160F" wp14:editId="2F522334">
                  <wp:extent cx="241300" cy="232410"/>
                  <wp:effectExtent l="0" t="0" r="6350" b="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D1D4EFD" wp14:editId="686C3C97">
                  <wp:extent cx="241300" cy="232410"/>
                  <wp:effectExtent l="0" t="0" r="6350" b="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1B5D504A" wp14:editId="65DDDBC8">
                  <wp:extent cx="241300" cy="232410"/>
                  <wp:effectExtent l="0" t="0" r="6350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>
              <w:t xml:space="preserve">    </w:t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B456AA4" wp14:editId="0118C709">
                  <wp:extent cx="237490" cy="232410"/>
                  <wp:effectExtent l="0" t="0" r="0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E985340" wp14:editId="24BE93D2">
                  <wp:extent cx="237490" cy="232410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3E39AEE7" wp14:editId="45F79A50">
                  <wp:extent cx="237490" cy="232410"/>
                  <wp:effectExtent l="0" t="0" r="0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6E7CEBF" wp14:editId="45F34D81">
                  <wp:extent cx="237490" cy="232410"/>
                  <wp:effectExtent l="0" t="0" r="0" b="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1F118B8" wp14:editId="394E0FEE">
                  <wp:extent cx="237490" cy="232410"/>
                  <wp:effectExtent l="0" t="0" r="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2C5E313" wp14:editId="7CA4F98F">
                  <wp:extent cx="237490" cy="232410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006E2DA" wp14:editId="0339B85D">
                  <wp:extent cx="237490" cy="232410"/>
                  <wp:effectExtent l="0" t="0" r="0" b="0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5862823A" wp14:editId="562ADEFC">
                  <wp:extent cx="237490" cy="232410"/>
                  <wp:effectExtent l="0" t="0" r="0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5B95A50" wp14:editId="72CA970F">
                  <wp:extent cx="237490" cy="232410"/>
                  <wp:effectExtent l="0" t="0" r="0" b="0"/>
                  <wp:docPr id="96" name="Grafi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1121F25" wp14:editId="0F41C2A9">
                  <wp:extent cx="237490" cy="232410"/>
                  <wp:effectExtent l="0" t="0" r="0" b="0"/>
                  <wp:docPr id="97" name="Grafik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647489" w:rsidTr="005302D3">
        <w:trPr>
          <w:trHeight w:val="529"/>
        </w:trPr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647489" w:rsidRDefault="00647489" w:rsidP="00647489"/>
    <w:p w:rsidR="00647489" w:rsidRDefault="00647489" w:rsidP="00647489"/>
    <w:p w:rsidR="00647489" w:rsidRDefault="00647489" w:rsidP="00647489"/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542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647489" w:rsidRPr="005C0FBD" w:rsidTr="005302D3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881A8B1" wp14:editId="51317F38">
                  <wp:extent cx="241300" cy="232410"/>
                  <wp:effectExtent l="0" t="0" r="6350" b="0"/>
                  <wp:docPr id="98" name="Grafik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2EA56EA" wp14:editId="23154B77">
                  <wp:extent cx="241300" cy="232410"/>
                  <wp:effectExtent l="0" t="0" r="6350" b="0"/>
                  <wp:docPr id="99" name="Grafik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2FCE2D6" wp14:editId="3A96CD9C">
                  <wp:extent cx="241300" cy="232410"/>
                  <wp:effectExtent l="0" t="0" r="6350" b="0"/>
                  <wp:docPr id="100" name="Grafik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65AB769" wp14:editId="213B0A8B">
                  <wp:extent cx="241300" cy="232410"/>
                  <wp:effectExtent l="0" t="0" r="6350" b="0"/>
                  <wp:docPr id="127" name="Grafik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1103057" wp14:editId="151B5C24">
                  <wp:extent cx="241300" cy="232410"/>
                  <wp:effectExtent l="0" t="0" r="6350" b="0"/>
                  <wp:docPr id="128" name="Grafi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55AA7F28" wp14:editId="08DD1693">
                  <wp:extent cx="241300" cy="232410"/>
                  <wp:effectExtent l="0" t="0" r="6350" b="0"/>
                  <wp:docPr id="129" name="Grafik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4B7AE3E" wp14:editId="35A433C6">
                  <wp:extent cx="241300" cy="232410"/>
                  <wp:effectExtent l="0" t="0" r="6350" b="0"/>
                  <wp:docPr id="130" name="Grafik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763160F" wp14:editId="2F522334">
                  <wp:extent cx="241300" cy="232410"/>
                  <wp:effectExtent l="0" t="0" r="6350" b="0"/>
                  <wp:docPr id="131" name="Grafik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D1D4EFD" wp14:editId="686C3C97">
                  <wp:extent cx="241300" cy="232410"/>
                  <wp:effectExtent l="0" t="0" r="6350" b="0"/>
                  <wp:docPr id="132" name="Grafik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1B5D504A" wp14:editId="65DDDBC8">
                  <wp:extent cx="241300" cy="232410"/>
                  <wp:effectExtent l="0" t="0" r="6350" b="0"/>
                  <wp:docPr id="133" name="Grafik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>
              <w:t xml:space="preserve">    </w:t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B456AA4" wp14:editId="0118C709">
                  <wp:extent cx="237490" cy="232410"/>
                  <wp:effectExtent l="0" t="0" r="0" b="0"/>
                  <wp:docPr id="134" name="Grafik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E985340" wp14:editId="24BE93D2">
                  <wp:extent cx="237490" cy="232410"/>
                  <wp:effectExtent l="0" t="0" r="0" b="0"/>
                  <wp:docPr id="135" name="Grafik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3E39AEE7" wp14:editId="45F79A50">
                  <wp:extent cx="237490" cy="232410"/>
                  <wp:effectExtent l="0" t="0" r="0" b="0"/>
                  <wp:docPr id="136" name="Grafik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6E7CEBF" wp14:editId="45F34D81">
                  <wp:extent cx="237490" cy="232410"/>
                  <wp:effectExtent l="0" t="0" r="0" b="0"/>
                  <wp:docPr id="137" name="Grafik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1F118B8" wp14:editId="394E0FEE">
                  <wp:extent cx="237490" cy="232410"/>
                  <wp:effectExtent l="0" t="0" r="0" b="0"/>
                  <wp:docPr id="138" name="Grafik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2C5E313" wp14:editId="7CA4F98F">
                  <wp:extent cx="237490" cy="232410"/>
                  <wp:effectExtent l="0" t="0" r="0" b="0"/>
                  <wp:docPr id="139" name="Grafik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006E2DA" wp14:editId="0339B85D">
                  <wp:extent cx="237490" cy="232410"/>
                  <wp:effectExtent l="0" t="0" r="0" b="0"/>
                  <wp:docPr id="140" name="Grafik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5862823A" wp14:editId="562ADEFC">
                  <wp:extent cx="237490" cy="232410"/>
                  <wp:effectExtent l="0" t="0" r="0" b="0"/>
                  <wp:docPr id="141" name="Grafik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5B95A50" wp14:editId="72CA970F">
                  <wp:extent cx="237490" cy="232410"/>
                  <wp:effectExtent l="0" t="0" r="0" b="0"/>
                  <wp:docPr id="142" name="Grafik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1121F25" wp14:editId="0F41C2A9">
                  <wp:extent cx="237490" cy="232410"/>
                  <wp:effectExtent l="0" t="0" r="0" b="0"/>
                  <wp:docPr id="143" name="Grafik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647489" w:rsidTr="005302D3">
        <w:trPr>
          <w:trHeight w:val="529"/>
        </w:trPr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647489" w:rsidRDefault="00647489" w:rsidP="00647489"/>
    <w:p w:rsidR="00647489" w:rsidRDefault="00647489" w:rsidP="00647489"/>
    <w:p w:rsidR="00647489" w:rsidRDefault="00647489" w:rsidP="00647489"/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542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647489" w:rsidRPr="005C0FBD" w:rsidTr="005302D3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881A8B1" wp14:editId="51317F38">
                  <wp:extent cx="241300" cy="232410"/>
                  <wp:effectExtent l="0" t="0" r="6350" b="0"/>
                  <wp:docPr id="144" name="Grafik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2EA56EA" wp14:editId="23154B77">
                  <wp:extent cx="241300" cy="232410"/>
                  <wp:effectExtent l="0" t="0" r="6350" b="0"/>
                  <wp:docPr id="145" name="Grafik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2FCE2D6" wp14:editId="3A96CD9C">
                  <wp:extent cx="241300" cy="232410"/>
                  <wp:effectExtent l="0" t="0" r="6350" b="0"/>
                  <wp:docPr id="146" name="Grafik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65AB769" wp14:editId="213B0A8B">
                  <wp:extent cx="241300" cy="232410"/>
                  <wp:effectExtent l="0" t="0" r="6350" b="0"/>
                  <wp:docPr id="147" name="Grafik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1103057" wp14:editId="151B5C24">
                  <wp:extent cx="241300" cy="232410"/>
                  <wp:effectExtent l="0" t="0" r="6350" b="0"/>
                  <wp:docPr id="148" name="Grafik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55AA7F28" wp14:editId="08DD1693">
                  <wp:extent cx="241300" cy="232410"/>
                  <wp:effectExtent l="0" t="0" r="6350" b="0"/>
                  <wp:docPr id="149" name="Grafik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4B7AE3E" wp14:editId="35A433C6">
                  <wp:extent cx="241300" cy="232410"/>
                  <wp:effectExtent l="0" t="0" r="6350" b="0"/>
                  <wp:docPr id="150" name="Grafik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763160F" wp14:editId="2F522334">
                  <wp:extent cx="241300" cy="232410"/>
                  <wp:effectExtent l="0" t="0" r="6350" b="0"/>
                  <wp:docPr id="151" name="Grafik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D1D4EFD" wp14:editId="686C3C97">
                  <wp:extent cx="241300" cy="232410"/>
                  <wp:effectExtent l="0" t="0" r="6350" b="0"/>
                  <wp:docPr id="152" name="Grafik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1B5D504A" wp14:editId="65DDDBC8">
                  <wp:extent cx="241300" cy="232410"/>
                  <wp:effectExtent l="0" t="0" r="6350" b="0"/>
                  <wp:docPr id="153" name="Grafik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>
              <w:t xml:space="preserve">    </w:t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B456AA4" wp14:editId="0118C709">
                  <wp:extent cx="237490" cy="232410"/>
                  <wp:effectExtent l="0" t="0" r="0" b="0"/>
                  <wp:docPr id="154" name="Grafik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E985340" wp14:editId="24BE93D2">
                  <wp:extent cx="237490" cy="232410"/>
                  <wp:effectExtent l="0" t="0" r="0" b="0"/>
                  <wp:docPr id="155" name="Grafik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3E39AEE7" wp14:editId="45F79A50">
                  <wp:extent cx="237490" cy="232410"/>
                  <wp:effectExtent l="0" t="0" r="0" b="0"/>
                  <wp:docPr id="156" name="Grafik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6E7CEBF" wp14:editId="45F34D81">
                  <wp:extent cx="237490" cy="232410"/>
                  <wp:effectExtent l="0" t="0" r="0" b="0"/>
                  <wp:docPr id="157" name="Grafi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1F118B8" wp14:editId="394E0FEE">
                  <wp:extent cx="237490" cy="232410"/>
                  <wp:effectExtent l="0" t="0" r="0" b="0"/>
                  <wp:docPr id="158" name="Grafik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2C5E313" wp14:editId="7CA4F98F">
                  <wp:extent cx="237490" cy="232410"/>
                  <wp:effectExtent l="0" t="0" r="0" b="0"/>
                  <wp:docPr id="159" name="Grafik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006E2DA" wp14:editId="0339B85D">
                  <wp:extent cx="237490" cy="232410"/>
                  <wp:effectExtent l="0" t="0" r="0" b="0"/>
                  <wp:docPr id="160" name="Grafik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5862823A" wp14:editId="562ADEFC">
                  <wp:extent cx="237490" cy="232410"/>
                  <wp:effectExtent l="0" t="0" r="0" b="0"/>
                  <wp:docPr id="161" name="Grafik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5B95A50" wp14:editId="72CA970F">
                  <wp:extent cx="237490" cy="232410"/>
                  <wp:effectExtent l="0" t="0" r="0" b="0"/>
                  <wp:docPr id="162" name="Grafik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1121F25" wp14:editId="0F41C2A9">
                  <wp:extent cx="237490" cy="232410"/>
                  <wp:effectExtent l="0" t="0" r="0" b="0"/>
                  <wp:docPr id="163" name="Grafik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647489" w:rsidTr="005302D3">
        <w:trPr>
          <w:trHeight w:val="529"/>
        </w:trPr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647489" w:rsidRDefault="00647489" w:rsidP="00647489"/>
    <w:p w:rsidR="00647489" w:rsidRDefault="00647489" w:rsidP="00647489"/>
    <w:p w:rsidR="00647489" w:rsidRDefault="00647489" w:rsidP="00647489"/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542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647489" w:rsidRPr="005C0FBD" w:rsidTr="005302D3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881A8B1" wp14:editId="51317F38">
                  <wp:extent cx="241300" cy="232410"/>
                  <wp:effectExtent l="0" t="0" r="6350" b="0"/>
                  <wp:docPr id="164" name="Grafi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2EA56EA" wp14:editId="23154B77">
                  <wp:extent cx="241300" cy="232410"/>
                  <wp:effectExtent l="0" t="0" r="6350" b="0"/>
                  <wp:docPr id="165" name="Grafik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2FCE2D6" wp14:editId="3A96CD9C">
                  <wp:extent cx="241300" cy="232410"/>
                  <wp:effectExtent l="0" t="0" r="6350" b="0"/>
                  <wp:docPr id="166" name="Grafik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65AB769" wp14:editId="213B0A8B">
                  <wp:extent cx="241300" cy="232410"/>
                  <wp:effectExtent l="0" t="0" r="6350" b="0"/>
                  <wp:docPr id="167" name="Grafik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1103057" wp14:editId="151B5C24">
                  <wp:extent cx="241300" cy="232410"/>
                  <wp:effectExtent l="0" t="0" r="6350" b="0"/>
                  <wp:docPr id="168" name="Grafik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55AA7F28" wp14:editId="08DD1693">
                  <wp:extent cx="241300" cy="232410"/>
                  <wp:effectExtent l="0" t="0" r="6350" b="0"/>
                  <wp:docPr id="169" name="Grafik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4B7AE3E" wp14:editId="35A433C6">
                  <wp:extent cx="241300" cy="232410"/>
                  <wp:effectExtent l="0" t="0" r="6350" b="0"/>
                  <wp:docPr id="170" name="Grafik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763160F" wp14:editId="2F522334">
                  <wp:extent cx="241300" cy="232410"/>
                  <wp:effectExtent l="0" t="0" r="6350" b="0"/>
                  <wp:docPr id="171" name="Grafik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7D1D4EFD" wp14:editId="686C3C97">
                  <wp:extent cx="241300" cy="232410"/>
                  <wp:effectExtent l="0" t="0" r="6350" b="0"/>
                  <wp:docPr id="172" name="Grafik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1B5D504A" wp14:editId="65DDDBC8">
                  <wp:extent cx="241300" cy="232410"/>
                  <wp:effectExtent l="0" t="0" r="6350" b="0"/>
                  <wp:docPr id="173" name="Grafik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9" t="5186" r="10425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>
              <w:t xml:space="preserve">    </w:t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B456AA4" wp14:editId="0118C709">
                  <wp:extent cx="237490" cy="232410"/>
                  <wp:effectExtent l="0" t="0" r="0" b="0"/>
                  <wp:docPr id="174" name="Grafik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E985340" wp14:editId="24BE93D2">
                  <wp:extent cx="237490" cy="232410"/>
                  <wp:effectExtent l="0" t="0" r="0" b="0"/>
                  <wp:docPr id="175" name="Grafik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3E39AEE7" wp14:editId="45F79A50">
                  <wp:extent cx="237490" cy="232410"/>
                  <wp:effectExtent l="0" t="0" r="0" b="0"/>
                  <wp:docPr id="176" name="Grafik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6E7CEBF" wp14:editId="45F34D81">
                  <wp:extent cx="237490" cy="232410"/>
                  <wp:effectExtent l="0" t="0" r="0" b="0"/>
                  <wp:docPr id="177" name="Grafik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21F118B8" wp14:editId="394E0FEE">
                  <wp:extent cx="237490" cy="232410"/>
                  <wp:effectExtent l="0" t="0" r="0" b="0"/>
                  <wp:docPr id="178" name="Grafik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02C5E313" wp14:editId="7CA4F98F">
                  <wp:extent cx="237490" cy="232410"/>
                  <wp:effectExtent l="0" t="0" r="0" b="0"/>
                  <wp:docPr id="179" name="Grafik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006E2DA" wp14:editId="0339B85D">
                  <wp:extent cx="237490" cy="232410"/>
                  <wp:effectExtent l="0" t="0" r="0" b="0"/>
                  <wp:docPr id="180" name="Grafik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5862823A" wp14:editId="562ADEFC">
                  <wp:extent cx="237490" cy="232410"/>
                  <wp:effectExtent l="0" t="0" r="0" b="0"/>
                  <wp:docPr id="181" name="Grafik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45B95A50" wp14:editId="72CA970F">
                  <wp:extent cx="237490" cy="232410"/>
                  <wp:effectExtent l="0" t="0" r="0" b="0"/>
                  <wp:docPr id="182" name="Grafik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47489" w:rsidRPr="005C0FBD" w:rsidRDefault="00647489" w:rsidP="005302D3">
            <w:pPr>
              <w:pStyle w:val="ekvzwanzigerfeld"/>
            </w:pPr>
            <w:r w:rsidRPr="005C0FBD">
              <w:drawing>
                <wp:inline distT="0" distB="0" distL="0" distR="0" wp14:anchorId="61121F25" wp14:editId="0F41C2A9">
                  <wp:extent cx="237490" cy="232410"/>
                  <wp:effectExtent l="0" t="0" r="0" b="0"/>
                  <wp:docPr id="183" name="Grafik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647489" w:rsidTr="005302D3">
        <w:trPr>
          <w:trHeight w:val="529"/>
        </w:trPr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  <w:tc>
          <w:tcPr>
            <w:tcW w:w="4747" w:type="dxa"/>
            <w:vAlign w:val="center"/>
          </w:tcPr>
          <w:p w:rsidR="00647489" w:rsidRDefault="00647489" w:rsidP="005302D3">
            <w:pPr>
              <w:spacing w:line="240" w:lineRule="auto"/>
            </w:pPr>
            <w:r w:rsidRPr="005972E4">
              <w:t>________________</w:t>
            </w:r>
            <w:r>
              <w:t>__</w:t>
            </w:r>
            <w:r w:rsidRPr="005972E4">
              <w:t>_</w:t>
            </w:r>
            <w:r>
              <w:t>_________</w:t>
            </w:r>
          </w:p>
        </w:tc>
      </w:tr>
    </w:tbl>
    <w:p w:rsidR="00647489" w:rsidRDefault="00647489" w:rsidP="00D60378"/>
    <w:sectPr w:rsidR="00647489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489" w:rsidRDefault="00647489" w:rsidP="003C599D">
      <w:pPr>
        <w:spacing w:line="240" w:lineRule="auto"/>
      </w:pPr>
      <w:r>
        <w:separator/>
      </w:r>
    </w:p>
  </w:endnote>
  <w:endnote w:type="continuationSeparator" w:id="0">
    <w:p w:rsidR="00647489" w:rsidRDefault="0064748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647489" w:rsidRPr="00F42294" w:rsidTr="00647489">
      <w:trPr>
        <w:trHeight w:hRule="exact" w:val="680"/>
      </w:trPr>
      <w:tc>
        <w:tcPr>
          <w:tcW w:w="1138" w:type="dxa"/>
          <w:noWrap/>
        </w:tcPr>
        <w:p w:rsidR="00647489" w:rsidRPr="00913892" w:rsidRDefault="00647489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F43B5B9" wp14:editId="339F369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647489" w:rsidRPr="00913892" w:rsidRDefault="00647489" w:rsidP="005302D3">
          <w:pPr>
            <w:pStyle w:val="ekvpagina"/>
          </w:pPr>
          <w:r w:rsidRPr="00913892">
            <w:t>© Ernst Klett Verlag GmbH, Stuttgart 201</w:t>
          </w:r>
          <w:r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647489" w:rsidRPr="00913892" w:rsidRDefault="00647489" w:rsidP="005302D3">
          <w:pPr>
            <w:pStyle w:val="ekvquelle"/>
          </w:pPr>
          <w:r w:rsidRPr="00F5248B">
            <w:t xml:space="preserve">Textquellen: </w:t>
          </w:r>
          <w:r>
            <w:t>Klett-Archiv</w:t>
          </w:r>
        </w:p>
      </w:tc>
      <w:tc>
        <w:tcPr>
          <w:tcW w:w="399" w:type="dxa"/>
        </w:tcPr>
        <w:p w:rsidR="00647489" w:rsidRPr="00913892" w:rsidRDefault="00647489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489" w:rsidRDefault="00647489" w:rsidP="003C599D">
      <w:pPr>
        <w:spacing w:line="240" w:lineRule="auto"/>
      </w:pPr>
      <w:r>
        <w:separator/>
      </w:r>
    </w:p>
  </w:footnote>
  <w:footnote w:type="continuationSeparator" w:id="0">
    <w:p w:rsidR="00647489" w:rsidRDefault="0064748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89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47489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</cp:revision>
  <cp:lastPrinted>2016-12-08T14:25:00Z</cp:lastPrinted>
  <dcterms:created xsi:type="dcterms:W3CDTF">2019-05-20T13:13:00Z</dcterms:created>
  <dcterms:modified xsi:type="dcterms:W3CDTF">2019-05-20T13:20:00Z</dcterms:modified>
</cp:coreProperties>
</file>