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4763CC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654F87" w:rsidP="006320A6">
            <w:pPr>
              <w:pStyle w:val="ekvue2arial"/>
            </w:pPr>
            <w:r>
              <w:t>Von einfachen zu schwierigen Plusaufgaben</w:t>
            </w:r>
          </w:p>
        </w:tc>
      </w:tr>
    </w:tbl>
    <w:p w:rsidR="006320A6" w:rsidRDefault="006320A6" w:rsidP="00D60378">
      <w:bookmarkStart w:id="1" w:name="bmStart"/>
      <w:bookmarkEnd w:id="1"/>
    </w:p>
    <w:p w:rsidR="00654F87" w:rsidRDefault="00863409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2D53DA5" wp14:editId="79AAE5FD">
                <wp:simplePos x="0" y="0"/>
                <wp:positionH relativeFrom="column">
                  <wp:posOffset>1354307</wp:posOffset>
                </wp:positionH>
                <wp:positionV relativeFrom="paragraph">
                  <wp:posOffset>208899</wp:posOffset>
                </wp:positionV>
                <wp:extent cx="2019935" cy="934720"/>
                <wp:effectExtent l="0" t="19050" r="0" b="36830"/>
                <wp:wrapNone/>
                <wp:docPr id="7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9935" cy="934720"/>
                          <a:chOff x="0" y="0"/>
                          <a:chExt cx="1148080" cy="531628"/>
                        </a:xfrm>
                      </wpg:grpSpPr>
                      <wps:wsp>
                        <wps:cNvPr id="8" name="Raute 8"/>
                        <wps:cNvSpPr/>
                        <wps:spPr>
                          <a:xfrm>
                            <a:off x="116958" y="0"/>
                            <a:ext cx="893135" cy="531628"/>
                          </a:xfrm>
                          <a:prstGeom prst="diamond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63409" w:rsidRPr="001B4E8E" w:rsidRDefault="00863409" w:rsidP="00863409">
                              <w:pPr>
                                <w:jc w:val="center"/>
                              </w:pPr>
                              <w:r w:rsidRPr="001B4E8E">
                                <w:t>verdoppeln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feld 9"/>
                        <wps:cNvSpPr txBox="1"/>
                        <wps:spPr>
                          <a:xfrm>
                            <a:off x="0" y="159518"/>
                            <a:ext cx="1148080" cy="3721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63409" w:rsidRPr="00863409" w:rsidRDefault="004763CC" w:rsidP="00863409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verdoppeln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7" o:spid="_x0000_s1026" style="position:absolute;margin-left:106.65pt;margin-top:16.45pt;width:159.05pt;height:73.6pt;z-index:251659264;mso-width-relative:margin;mso-height-relative:margin" coordsize="11480,5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Raute 8" o:spid="_x0000_s1027" type="#_x0000_t4" style="position:absolute;left:1169;width:8931;height:53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3iScIA&#10;AADaAAAADwAAAGRycy9kb3ducmV2LnhtbERPu27CMBTdkfoP1q3UBRWHDiUKGFTxUFomSBG021V8&#10;m0TE15HtQvh7PFTqeHTes0VvWnEh5xvLCsajBARxaXXDlYLD5+Y5BeEDssbWMim4kYfF/GEww0zb&#10;K+/pUoRKxBD2GSqoQ+gyKX1Zk0E/sh1x5H6sMxgidJXUDq8x3LTyJUlepcGGY0ONHS1rKs/Fr1GQ&#10;byfrr2F+qlbWm/3Hd7rLw3Gn1NNj/zYFEagP/+I/97tWELfGK/EG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/eJJwgAAANoAAAAPAAAAAAAAAAAAAAAAAJgCAABkcnMvZG93&#10;bnJldi54bWxQSwUGAAAAAAQABAD1AAAAhwMAAAAA&#10;" filled="f" strokecolor="black [3213]" strokeweight="1pt">
                  <v:textbox>
                    <w:txbxContent>
                      <w:p w:rsidR="00863409" w:rsidRPr="001B4E8E" w:rsidRDefault="00863409" w:rsidP="00863409">
                        <w:pPr>
                          <w:jc w:val="center"/>
                        </w:pPr>
                        <w:r w:rsidRPr="001B4E8E">
                          <w:t>verdoppeln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9" o:spid="_x0000_s1028" type="#_x0000_t202" style="position:absolute;top:1595;width:11480;height:37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/pSsMA&#10;AADaAAAADwAAAGRycy9kb3ducmV2LnhtbESPT4vCMBTE7wt+h/CEva2pgqLVKFKQlUUP/rl4ezbP&#10;tti81Car1U9vBMHjMDO/YSazxpTiSrUrLCvodiIQxKnVBWcK9rvFzxCE88gaS8uk4E4OZtPW1wRj&#10;bW+8oevWZyJA2MWoIPe+iqV0aU4GXcdWxME72dqgD7LOpK7xFuCmlL0oGkiDBYeFHCtKckrP23+j&#10;4C9ZrHFz7Jnho0x+V6d5ddkf+kp9t5v5GISnxn/C7/ZS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/pSsMAAADaAAAADwAAAAAAAAAAAAAAAACYAgAAZHJzL2Rv&#10;d25yZXYueG1sUEsFBgAAAAAEAAQA9QAAAIgDAAAAAA==&#10;" filled="f" stroked="f" strokeweight=".5pt">
                  <v:textbox>
                    <w:txbxContent>
                      <w:p w:rsidR="00863409" w:rsidRPr="00863409" w:rsidRDefault="004763CC" w:rsidP="0086340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verdoppeln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54F87" w:rsidRDefault="00654F87" w:rsidP="00D60378"/>
    <w:p w:rsidR="00654F87" w:rsidRDefault="00654F87" w:rsidP="00D60378"/>
    <w:p w:rsidR="00654F87" w:rsidRDefault="00654F87" w:rsidP="00D60378"/>
    <w:p w:rsidR="00863409" w:rsidRDefault="00863409" w:rsidP="00D60378"/>
    <w:p w:rsidR="00863409" w:rsidRDefault="00863409" w:rsidP="00D60378"/>
    <w:p w:rsidR="00654F87" w:rsidRDefault="00654F87" w:rsidP="00D60378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"/>
        <w:gridCol w:w="567"/>
        <w:gridCol w:w="142"/>
        <w:gridCol w:w="283"/>
        <w:gridCol w:w="710"/>
        <w:gridCol w:w="283"/>
        <w:gridCol w:w="284"/>
        <w:gridCol w:w="283"/>
        <w:gridCol w:w="284"/>
        <w:gridCol w:w="283"/>
        <w:gridCol w:w="426"/>
        <w:gridCol w:w="283"/>
        <w:gridCol w:w="567"/>
        <w:gridCol w:w="425"/>
        <w:gridCol w:w="567"/>
        <w:gridCol w:w="425"/>
        <w:gridCol w:w="683"/>
        <w:gridCol w:w="451"/>
      </w:tblGrid>
      <w:tr w:rsidR="00654F87" w:rsidTr="00654F87">
        <w:trPr>
          <w:gridAfter w:val="1"/>
          <w:wAfter w:w="451" w:type="dxa"/>
          <w:trHeight w:val="567"/>
        </w:trPr>
        <w:tc>
          <w:tcPr>
            <w:tcW w:w="1809" w:type="dxa"/>
            <w:gridSpan w:val="4"/>
          </w:tcPr>
          <w:p w:rsidR="00654F87" w:rsidRDefault="00654F87" w:rsidP="00654F87">
            <w:pPr>
              <w:jc w:val="center"/>
            </w:pPr>
            <w:r>
              <w:t>Aus…</w:t>
            </w:r>
          </w:p>
        </w:tc>
        <w:tc>
          <w:tcPr>
            <w:tcW w:w="993" w:type="dxa"/>
            <w:gridSpan w:val="2"/>
          </w:tcPr>
          <w:p w:rsidR="00654F87" w:rsidRDefault="00654F87" w:rsidP="00D60378"/>
        </w:tc>
        <w:tc>
          <w:tcPr>
            <w:tcW w:w="567" w:type="dxa"/>
            <w:gridSpan w:val="2"/>
          </w:tcPr>
          <w:p w:rsidR="00654F87" w:rsidRDefault="00654F87" w:rsidP="00D60378"/>
        </w:tc>
        <w:tc>
          <w:tcPr>
            <w:tcW w:w="567" w:type="dxa"/>
            <w:gridSpan w:val="2"/>
          </w:tcPr>
          <w:p w:rsidR="00654F87" w:rsidRDefault="00654F87" w:rsidP="00D60378"/>
        </w:tc>
        <w:tc>
          <w:tcPr>
            <w:tcW w:w="709" w:type="dxa"/>
            <w:gridSpan w:val="2"/>
          </w:tcPr>
          <w:p w:rsidR="00654F87" w:rsidRDefault="00654F87" w:rsidP="00D60378"/>
        </w:tc>
        <w:tc>
          <w:tcPr>
            <w:tcW w:w="2950" w:type="dxa"/>
            <w:gridSpan w:val="6"/>
          </w:tcPr>
          <w:p w:rsidR="00654F87" w:rsidRDefault="00654F87" w:rsidP="00654F87">
            <w:pPr>
              <w:jc w:val="center"/>
            </w:pPr>
            <w:r>
              <w:t>Mache…</w:t>
            </w:r>
          </w:p>
        </w:tc>
      </w:tr>
      <w:tr w:rsidR="004763CC" w:rsidTr="004763CC">
        <w:trPr>
          <w:trHeight w:val="794"/>
        </w:trPr>
        <w:tc>
          <w:tcPr>
            <w:tcW w:w="675" w:type="dxa"/>
            <w:vAlign w:val="bottom"/>
          </w:tcPr>
          <w:p w:rsidR="004763CC" w:rsidRDefault="004763CC" w:rsidP="004763CC">
            <w:pPr>
              <w:jc w:val="right"/>
            </w:pPr>
            <w:r>
              <w:t>7</w:t>
            </w:r>
          </w:p>
        </w:tc>
        <w:tc>
          <w:tcPr>
            <w:tcW w:w="425" w:type="dxa"/>
            <w:vAlign w:val="bottom"/>
          </w:tcPr>
          <w:p w:rsidR="004763CC" w:rsidRDefault="004763CC" w:rsidP="00654F87">
            <w:r>
              <w:t>+</w:t>
            </w:r>
          </w:p>
        </w:tc>
        <w:tc>
          <w:tcPr>
            <w:tcW w:w="567" w:type="dxa"/>
            <w:vAlign w:val="bottom"/>
          </w:tcPr>
          <w:p w:rsidR="004763CC" w:rsidRDefault="004763CC" w:rsidP="004262FF">
            <w:pPr>
              <w:jc w:val="right"/>
            </w:pPr>
            <w:r>
              <w:t>7</w:t>
            </w:r>
          </w:p>
        </w:tc>
        <w:tc>
          <w:tcPr>
            <w:tcW w:w="425" w:type="dxa"/>
            <w:gridSpan w:val="2"/>
            <w:vAlign w:val="bottom"/>
          </w:tcPr>
          <w:p w:rsidR="004763CC" w:rsidRDefault="004763CC" w:rsidP="00654F87">
            <w:r>
              <w:t>=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bottom"/>
          </w:tcPr>
          <w:p w:rsidR="004763CC" w:rsidRDefault="004763CC" w:rsidP="00654F87"/>
        </w:tc>
        <w:tc>
          <w:tcPr>
            <w:tcW w:w="567" w:type="dxa"/>
            <w:gridSpan w:val="2"/>
            <w:vAlign w:val="bottom"/>
          </w:tcPr>
          <w:p w:rsidR="004763CC" w:rsidRDefault="004763CC" w:rsidP="00654F87"/>
        </w:tc>
        <w:tc>
          <w:tcPr>
            <w:tcW w:w="567" w:type="dxa"/>
            <w:gridSpan w:val="2"/>
            <w:vAlign w:val="bottom"/>
          </w:tcPr>
          <w:p w:rsidR="004763CC" w:rsidRDefault="004763CC" w:rsidP="00654F87">
            <w:r>
              <w:sym w:font="Wingdings" w:char="F0E0"/>
            </w:r>
          </w:p>
        </w:tc>
        <w:tc>
          <w:tcPr>
            <w:tcW w:w="709" w:type="dxa"/>
            <w:gridSpan w:val="2"/>
            <w:vAlign w:val="bottom"/>
          </w:tcPr>
          <w:p w:rsidR="004763CC" w:rsidRDefault="004763CC" w:rsidP="004262FF">
            <w:pPr>
              <w:jc w:val="right"/>
            </w:pPr>
          </w:p>
        </w:tc>
        <w:tc>
          <w:tcPr>
            <w:tcW w:w="567" w:type="dxa"/>
            <w:vAlign w:val="bottom"/>
          </w:tcPr>
          <w:p w:rsidR="004763CC" w:rsidRDefault="004763CC" w:rsidP="004262FF">
            <w:pPr>
              <w:jc w:val="right"/>
            </w:pPr>
            <w:r>
              <w:t>7</w:t>
            </w:r>
          </w:p>
        </w:tc>
        <w:tc>
          <w:tcPr>
            <w:tcW w:w="425" w:type="dxa"/>
            <w:vAlign w:val="bottom"/>
          </w:tcPr>
          <w:p w:rsidR="004763CC" w:rsidRDefault="004763CC" w:rsidP="00654F87">
            <w:r w:rsidRPr="006F5C36">
              <w:t>+</w:t>
            </w:r>
          </w:p>
        </w:tc>
        <w:tc>
          <w:tcPr>
            <w:tcW w:w="567" w:type="dxa"/>
            <w:vAlign w:val="bottom"/>
          </w:tcPr>
          <w:p w:rsidR="004763CC" w:rsidRDefault="004763CC" w:rsidP="004763CC">
            <w:pPr>
              <w:jc w:val="right"/>
            </w:pPr>
            <w:r>
              <w:t>8</w:t>
            </w:r>
          </w:p>
        </w:tc>
        <w:tc>
          <w:tcPr>
            <w:tcW w:w="425" w:type="dxa"/>
            <w:vAlign w:val="bottom"/>
          </w:tcPr>
          <w:p w:rsidR="004763CC" w:rsidRDefault="004763CC" w:rsidP="00654F87">
            <w:r>
              <w:t>=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bottom"/>
          </w:tcPr>
          <w:p w:rsidR="004763CC" w:rsidRDefault="004763CC" w:rsidP="00654F87"/>
        </w:tc>
      </w:tr>
      <w:tr w:rsidR="004763CC" w:rsidTr="004763CC">
        <w:trPr>
          <w:trHeight w:val="794"/>
        </w:trPr>
        <w:tc>
          <w:tcPr>
            <w:tcW w:w="675" w:type="dxa"/>
            <w:vAlign w:val="bottom"/>
          </w:tcPr>
          <w:p w:rsidR="004763CC" w:rsidRDefault="004763CC" w:rsidP="004763CC">
            <w:pPr>
              <w:jc w:val="right"/>
            </w:pPr>
            <w:r>
              <w:t>5</w:t>
            </w:r>
          </w:p>
        </w:tc>
        <w:tc>
          <w:tcPr>
            <w:tcW w:w="425" w:type="dxa"/>
            <w:vAlign w:val="bottom"/>
          </w:tcPr>
          <w:p w:rsidR="004763CC" w:rsidRDefault="004763CC" w:rsidP="00654F87">
            <w:r w:rsidRPr="00A52A37">
              <w:t>+</w:t>
            </w:r>
          </w:p>
        </w:tc>
        <w:tc>
          <w:tcPr>
            <w:tcW w:w="567" w:type="dxa"/>
            <w:vAlign w:val="bottom"/>
          </w:tcPr>
          <w:p w:rsidR="004763CC" w:rsidRDefault="004763CC" w:rsidP="004262FF">
            <w:pPr>
              <w:jc w:val="right"/>
            </w:pPr>
            <w:r>
              <w:t>5</w:t>
            </w:r>
          </w:p>
        </w:tc>
        <w:tc>
          <w:tcPr>
            <w:tcW w:w="425" w:type="dxa"/>
            <w:gridSpan w:val="2"/>
            <w:vAlign w:val="bottom"/>
          </w:tcPr>
          <w:p w:rsidR="004763CC" w:rsidRDefault="004763CC" w:rsidP="00654F87">
            <w:r>
              <w:t>=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3CC" w:rsidRDefault="004763CC" w:rsidP="00654F87"/>
        </w:tc>
        <w:tc>
          <w:tcPr>
            <w:tcW w:w="567" w:type="dxa"/>
            <w:gridSpan w:val="2"/>
            <w:vAlign w:val="bottom"/>
          </w:tcPr>
          <w:p w:rsidR="004763CC" w:rsidRPr="00D22B62" w:rsidRDefault="004763CC" w:rsidP="00654F87"/>
        </w:tc>
        <w:tc>
          <w:tcPr>
            <w:tcW w:w="567" w:type="dxa"/>
            <w:gridSpan w:val="2"/>
            <w:vAlign w:val="bottom"/>
          </w:tcPr>
          <w:p w:rsidR="004763CC" w:rsidRDefault="004763CC" w:rsidP="00654F87">
            <w:r w:rsidRPr="00D22B62">
              <w:sym w:font="Wingdings" w:char="F0E0"/>
            </w:r>
          </w:p>
        </w:tc>
        <w:tc>
          <w:tcPr>
            <w:tcW w:w="709" w:type="dxa"/>
            <w:gridSpan w:val="2"/>
            <w:vAlign w:val="bottom"/>
          </w:tcPr>
          <w:p w:rsidR="004763CC" w:rsidRDefault="004763CC" w:rsidP="004262FF">
            <w:pPr>
              <w:jc w:val="right"/>
            </w:pPr>
          </w:p>
        </w:tc>
        <w:tc>
          <w:tcPr>
            <w:tcW w:w="567" w:type="dxa"/>
            <w:vAlign w:val="bottom"/>
          </w:tcPr>
          <w:p w:rsidR="004763CC" w:rsidRDefault="004763CC" w:rsidP="004262FF">
            <w:pPr>
              <w:jc w:val="right"/>
            </w:pPr>
            <w:r>
              <w:t>5</w:t>
            </w:r>
          </w:p>
        </w:tc>
        <w:tc>
          <w:tcPr>
            <w:tcW w:w="425" w:type="dxa"/>
            <w:vAlign w:val="bottom"/>
          </w:tcPr>
          <w:p w:rsidR="004763CC" w:rsidRDefault="004763CC" w:rsidP="00654F87">
            <w:r w:rsidRPr="006F5C36">
              <w:t>+</w:t>
            </w:r>
          </w:p>
        </w:tc>
        <w:tc>
          <w:tcPr>
            <w:tcW w:w="567" w:type="dxa"/>
            <w:vAlign w:val="bottom"/>
          </w:tcPr>
          <w:p w:rsidR="004763CC" w:rsidRDefault="004763CC" w:rsidP="004763CC">
            <w:pPr>
              <w:jc w:val="right"/>
            </w:pPr>
            <w:r>
              <w:t>6</w:t>
            </w:r>
          </w:p>
        </w:tc>
        <w:tc>
          <w:tcPr>
            <w:tcW w:w="425" w:type="dxa"/>
            <w:vAlign w:val="bottom"/>
          </w:tcPr>
          <w:p w:rsidR="004763CC" w:rsidRDefault="004763CC" w:rsidP="00654F87">
            <w:r>
              <w:t>=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3CC" w:rsidRDefault="004763CC" w:rsidP="00654F87"/>
        </w:tc>
      </w:tr>
      <w:tr w:rsidR="004763CC" w:rsidTr="004763CC">
        <w:trPr>
          <w:trHeight w:val="794"/>
        </w:trPr>
        <w:tc>
          <w:tcPr>
            <w:tcW w:w="675" w:type="dxa"/>
            <w:vAlign w:val="bottom"/>
          </w:tcPr>
          <w:p w:rsidR="004763CC" w:rsidRDefault="004763CC" w:rsidP="004763CC">
            <w:pPr>
              <w:jc w:val="right"/>
            </w:pPr>
            <w:r>
              <w:t>2</w:t>
            </w:r>
          </w:p>
        </w:tc>
        <w:tc>
          <w:tcPr>
            <w:tcW w:w="425" w:type="dxa"/>
            <w:vAlign w:val="bottom"/>
          </w:tcPr>
          <w:p w:rsidR="004763CC" w:rsidRDefault="004763CC" w:rsidP="00654F87">
            <w:r w:rsidRPr="00A52A37">
              <w:t>+</w:t>
            </w:r>
          </w:p>
        </w:tc>
        <w:tc>
          <w:tcPr>
            <w:tcW w:w="567" w:type="dxa"/>
            <w:vAlign w:val="bottom"/>
          </w:tcPr>
          <w:p w:rsidR="004763CC" w:rsidRDefault="004763CC" w:rsidP="004262FF">
            <w:pPr>
              <w:jc w:val="right"/>
            </w:pPr>
            <w:r>
              <w:t>2</w:t>
            </w:r>
          </w:p>
        </w:tc>
        <w:tc>
          <w:tcPr>
            <w:tcW w:w="425" w:type="dxa"/>
            <w:gridSpan w:val="2"/>
            <w:vAlign w:val="bottom"/>
          </w:tcPr>
          <w:p w:rsidR="004763CC" w:rsidRDefault="004763CC" w:rsidP="00654F87">
            <w:r>
              <w:t>=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3CC" w:rsidRDefault="004763CC" w:rsidP="00654F87"/>
        </w:tc>
        <w:tc>
          <w:tcPr>
            <w:tcW w:w="567" w:type="dxa"/>
            <w:gridSpan w:val="2"/>
            <w:vAlign w:val="bottom"/>
          </w:tcPr>
          <w:p w:rsidR="004763CC" w:rsidRPr="00D22B62" w:rsidRDefault="004763CC" w:rsidP="00654F87"/>
        </w:tc>
        <w:tc>
          <w:tcPr>
            <w:tcW w:w="567" w:type="dxa"/>
            <w:gridSpan w:val="2"/>
            <w:vAlign w:val="bottom"/>
          </w:tcPr>
          <w:p w:rsidR="004763CC" w:rsidRDefault="004763CC" w:rsidP="00654F87">
            <w:r w:rsidRPr="00D22B62">
              <w:sym w:font="Wingdings" w:char="F0E0"/>
            </w:r>
          </w:p>
        </w:tc>
        <w:tc>
          <w:tcPr>
            <w:tcW w:w="709" w:type="dxa"/>
            <w:gridSpan w:val="2"/>
            <w:vAlign w:val="bottom"/>
          </w:tcPr>
          <w:p w:rsidR="004763CC" w:rsidRDefault="004763CC" w:rsidP="004262FF">
            <w:pPr>
              <w:jc w:val="right"/>
            </w:pPr>
          </w:p>
        </w:tc>
        <w:tc>
          <w:tcPr>
            <w:tcW w:w="567" w:type="dxa"/>
            <w:vAlign w:val="bottom"/>
          </w:tcPr>
          <w:p w:rsidR="004763CC" w:rsidRDefault="004763CC" w:rsidP="004262FF">
            <w:pPr>
              <w:jc w:val="right"/>
            </w:pPr>
            <w:r>
              <w:t>2</w:t>
            </w:r>
          </w:p>
        </w:tc>
        <w:tc>
          <w:tcPr>
            <w:tcW w:w="425" w:type="dxa"/>
            <w:vAlign w:val="bottom"/>
          </w:tcPr>
          <w:p w:rsidR="004763CC" w:rsidRDefault="004763CC" w:rsidP="00654F87">
            <w:r w:rsidRPr="006F5C36">
              <w:t>+</w:t>
            </w:r>
          </w:p>
        </w:tc>
        <w:tc>
          <w:tcPr>
            <w:tcW w:w="567" w:type="dxa"/>
            <w:vAlign w:val="bottom"/>
          </w:tcPr>
          <w:p w:rsidR="004763CC" w:rsidRDefault="004763CC" w:rsidP="004763CC">
            <w:pPr>
              <w:jc w:val="right"/>
            </w:pPr>
            <w:r>
              <w:t>3</w:t>
            </w:r>
          </w:p>
        </w:tc>
        <w:tc>
          <w:tcPr>
            <w:tcW w:w="425" w:type="dxa"/>
            <w:vAlign w:val="bottom"/>
          </w:tcPr>
          <w:p w:rsidR="004763CC" w:rsidRDefault="004763CC" w:rsidP="00654F87">
            <w:r>
              <w:t>=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3CC" w:rsidRDefault="004763CC" w:rsidP="00654F87"/>
        </w:tc>
      </w:tr>
      <w:tr w:rsidR="004763CC" w:rsidTr="004763CC">
        <w:trPr>
          <w:trHeight w:val="794"/>
        </w:trPr>
        <w:tc>
          <w:tcPr>
            <w:tcW w:w="675" w:type="dxa"/>
            <w:vAlign w:val="bottom"/>
          </w:tcPr>
          <w:p w:rsidR="004763CC" w:rsidRDefault="004763CC" w:rsidP="004763CC">
            <w:pPr>
              <w:jc w:val="right"/>
            </w:pPr>
            <w:r>
              <w:t>3</w:t>
            </w:r>
          </w:p>
        </w:tc>
        <w:tc>
          <w:tcPr>
            <w:tcW w:w="425" w:type="dxa"/>
            <w:vAlign w:val="bottom"/>
          </w:tcPr>
          <w:p w:rsidR="004763CC" w:rsidRDefault="004763CC" w:rsidP="00654F87">
            <w:r w:rsidRPr="00A52A37">
              <w:t>+</w:t>
            </w:r>
          </w:p>
        </w:tc>
        <w:tc>
          <w:tcPr>
            <w:tcW w:w="567" w:type="dxa"/>
            <w:vAlign w:val="bottom"/>
          </w:tcPr>
          <w:p w:rsidR="004763CC" w:rsidRDefault="004763CC" w:rsidP="004262FF">
            <w:pPr>
              <w:jc w:val="right"/>
            </w:pPr>
            <w:r>
              <w:t>3</w:t>
            </w:r>
          </w:p>
        </w:tc>
        <w:tc>
          <w:tcPr>
            <w:tcW w:w="425" w:type="dxa"/>
            <w:gridSpan w:val="2"/>
            <w:vAlign w:val="bottom"/>
          </w:tcPr>
          <w:p w:rsidR="004763CC" w:rsidRDefault="004763CC" w:rsidP="00654F87">
            <w:r>
              <w:t>=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3CC" w:rsidRDefault="004763CC" w:rsidP="00654F87"/>
        </w:tc>
        <w:tc>
          <w:tcPr>
            <w:tcW w:w="567" w:type="dxa"/>
            <w:gridSpan w:val="2"/>
            <w:vAlign w:val="bottom"/>
          </w:tcPr>
          <w:p w:rsidR="004763CC" w:rsidRPr="00D22B62" w:rsidRDefault="004763CC" w:rsidP="00654F87"/>
        </w:tc>
        <w:tc>
          <w:tcPr>
            <w:tcW w:w="567" w:type="dxa"/>
            <w:gridSpan w:val="2"/>
            <w:vAlign w:val="bottom"/>
          </w:tcPr>
          <w:p w:rsidR="004763CC" w:rsidRDefault="004763CC" w:rsidP="00654F87">
            <w:r w:rsidRPr="00D22B62">
              <w:sym w:font="Wingdings" w:char="F0E0"/>
            </w:r>
          </w:p>
        </w:tc>
        <w:tc>
          <w:tcPr>
            <w:tcW w:w="709" w:type="dxa"/>
            <w:gridSpan w:val="2"/>
            <w:vAlign w:val="bottom"/>
          </w:tcPr>
          <w:p w:rsidR="004763CC" w:rsidRDefault="004763CC" w:rsidP="004262FF">
            <w:pPr>
              <w:jc w:val="right"/>
            </w:pPr>
          </w:p>
        </w:tc>
        <w:tc>
          <w:tcPr>
            <w:tcW w:w="567" w:type="dxa"/>
            <w:vAlign w:val="bottom"/>
          </w:tcPr>
          <w:p w:rsidR="004763CC" w:rsidRDefault="004763CC" w:rsidP="004262FF">
            <w:pPr>
              <w:jc w:val="right"/>
            </w:pPr>
            <w:r>
              <w:t>3</w:t>
            </w:r>
          </w:p>
        </w:tc>
        <w:tc>
          <w:tcPr>
            <w:tcW w:w="425" w:type="dxa"/>
            <w:vAlign w:val="bottom"/>
          </w:tcPr>
          <w:p w:rsidR="004763CC" w:rsidRDefault="004763CC" w:rsidP="00654F87">
            <w:r w:rsidRPr="006F5C36">
              <w:t>+</w:t>
            </w:r>
          </w:p>
        </w:tc>
        <w:tc>
          <w:tcPr>
            <w:tcW w:w="567" w:type="dxa"/>
            <w:vAlign w:val="bottom"/>
          </w:tcPr>
          <w:p w:rsidR="004763CC" w:rsidRDefault="004763CC" w:rsidP="004763CC">
            <w:pPr>
              <w:jc w:val="right"/>
            </w:pPr>
            <w:r>
              <w:t>4</w:t>
            </w:r>
          </w:p>
        </w:tc>
        <w:tc>
          <w:tcPr>
            <w:tcW w:w="425" w:type="dxa"/>
            <w:vAlign w:val="bottom"/>
          </w:tcPr>
          <w:p w:rsidR="004763CC" w:rsidRDefault="004763CC" w:rsidP="00654F87">
            <w:r>
              <w:t>=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3CC" w:rsidRDefault="004763CC" w:rsidP="00654F87"/>
        </w:tc>
      </w:tr>
      <w:tr w:rsidR="004763CC" w:rsidTr="004763CC">
        <w:trPr>
          <w:trHeight w:val="794"/>
        </w:trPr>
        <w:tc>
          <w:tcPr>
            <w:tcW w:w="675" w:type="dxa"/>
            <w:vAlign w:val="bottom"/>
          </w:tcPr>
          <w:p w:rsidR="004763CC" w:rsidRDefault="004763CC" w:rsidP="004763CC">
            <w:pPr>
              <w:jc w:val="right"/>
            </w:pPr>
            <w:r>
              <w:t>4</w:t>
            </w:r>
          </w:p>
        </w:tc>
        <w:tc>
          <w:tcPr>
            <w:tcW w:w="425" w:type="dxa"/>
            <w:vAlign w:val="bottom"/>
          </w:tcPr>
          <w:p w:rsidR="004763CC" w:rsidRDefault="004763CC" w:rsidP="00654F87">
            <w:r w:rsidRPr="00A52A37">
              <w:t>+</w:t>
            </w:r>
          </w:p>
        </w:tc>
        <w:tc>
          <w:tcPr>
            <w:tcW w:w="567" w:type="dxa"/>
            <w:vAlign w:val="bottom"/>
          </w:tcPr>
          <w:p w:rsidR="004763CC" w:rsidRDefault="004763CC" w:rsidP="004262FF">
            <w:pPr>
              <w:jc w:val="right"/>
            </w:pPr>
            <w:r>
              <w:t>4</w:t>
            </w:r>
          </w:p>
        </w:tc>
        <w:tc>
          <w:tcPr>
            <w:tcW w:w="425" w:type="dxa"/>
            <w:gridSpan w:val="2"/>
            <w:vAlign w:val="bottom"/>
          </w:tcPr>
          <w:p w:rsidR="004763CC" w:rsidRDefault="004763CC" w:rsidP="00654F87">
            <w:r>
              <w:t>=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3CC" w:rsidRDefault="004763CC" w:rsidP="00654F87"/>
        </w:tc>
        <w:tc>
          <w:tcPr>
            <w:tcW w:w="567" w:type="dxa"/>
            <w:gridSpan w:val="2"/>
            <w:vAlign w:val="bottom"/>
          </w:tcPr>
          <w:p w:rsidR="004763CC" w:rsidRPr="00D22B62" w:rsidRDefault="004763CC" w:rsidP="00654F87"/>
        </w:tc>
        <w:tc>
          <w:tcPr>
            <w:tcW w:w="567" w:type="dxa"/>
            <w:gridSpan w:val="2"/>
            <w:vAlign w:val="bottom"/>
          </w:tcPr>
          <w:p w:rsidR="004763CC" w:rsidRDefault="004763CC" w:rsidP="00654F87">
            <w:r w:rsidRPr="00D22B62">
              <w:sym w:font="Wingdings" w:char="F0E0"/>
            </w:r>
          </w:p>
        </w:tc>
        <w:tc>
          <w:tcPr>
            <w:tcW w:w="709" w:type="dxa"/>
            <w:gridSpan w:val="2"/>
            <w:vAlign w:val="bottom"/>
          </w:tcPr>
          <w:p w:rsidR="004763CC" w:rsidRDefault="004763CC" w:rsidP="004262FF">
            <w:pPr>
              <w:jc w:val="right"/>
            </w:pPr>
          </w:p>
        </w:tc>
        <w:tc>
          <w:tcPr>
            <w:tcW w:w="567" w:type="dxa"/>
            <w:vAlign w:val="bottom"/>
          </w:tcPr>
          <w:p w:rsidR="004763CC" w:rsidRDefault="004763CC" w:rsidP="004262FF">
            <w:pPr>
              <w:jc w:val="right"/>
            </w:pPr>
            <w:r>
              <w:t>4</w:t>
            </w:r>
          </w:p>
        </w:tc>
        <w:tc>
          <w:tcPr>
            <w:tcW w:w="425" w:type="dxa"/>
            <w:vAlign w:val="bottom"/>
          </w:tcPr>
          <w:p w:rsidR="004763CC" w:rsidRDefault="004763CC" w:rsidP="00654F87">
            <w:r w:rsidRPr="006F5C36">
              <w:t>+</w:t>
            </w:r>
          </w:p>
        </w:tc>
        <w:tc>
          <w:tcPr>
            <w:tcW w:w="567" w:type="dxa"/>
            <w:vAlign w:val="bottom"/>
          </w:tcPr>
          <w:p w:rsidR="004763CC" w:rsidRDefault="004763CC" w:rsidP="004763CC">
            <w:pPr>
              <w:jc w:val="right"/>
            </w:pPr>
            <w:r>
              <w:t>5</w:t>
            </w:r>
          </w:p>
        </w:tc>
        <w:tc>
          <w:tcPr>
            <w:tcW w:w="425" w:type="dxa"/>
            <w:vAlign w:val="bottom"/>
          </w:tcPr>
          <w:p w:rsidR="004763CC" w:rsidRDefault="004763CC" w:rsidP="00654F87">
            <w:r>
              <w:t>=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3CC" w:rsidRDefault="004763CC" w:rsidP="00654F87"/>
        </w:tc>
      </w:tr>
      <w:tr w:rsidR="004763CC" w:rsidTr="004763CC">
        <w:trPr>
          <w:trHeight w:val="794"/>
        </w:trPr>
        <w:tc>
          <w:tcPr>
            <w:tcW w:w="675" w:type="dxa"/>
            <w:vAlign w:val="bottom"/>
          </w:tcPr>
          <w:p w:rsidR="004763CC" w:rsidRDefault="004763CC" w:rsidP="004763CC">
            <w:pPr>
              <w:jc w:val="right"/>
            </w:pPr>
            <w:r>
              <w:t>8</w:t>
            </w:r>
          </w:p>
        </w:tc>
        <w:tc>
          <w:tcPr>
            <w:tcW w:w="425" w:type="dxa"/>
            <w:vAlign w:val="bottom"/>
          </w:tcPr>
          <w:p w:rsidR="004763CC" w:rsidRDefault="004763CC" w:rsidP="00654F87">
            <w:r w:rsidRPr="00A52A37">
              <w:t>+</w:t>
            </w:r>
          </w:p>
        </w:tc>
        <w:tc>
          <w:tcPr>
            <w:tcW w:w="567" w:type="dxa"/>
            <w:vAlign w:val="bottom"/>
          </w:tcPr>
          <w:p w:rsidR="004763CC" w:rsidRDefault="004763CC" w:rsidP="004262FF">
            <w:pPr>
              <w:jc w:val="right"/>
            </w:pPr>
            <w:r>
              <w:t>8</w:t>
            </w:r>
          </w:p>
        </w:tc>
        <w:tc>
          <w:tcPr>
            <w:tcW w:w="425" w:type="dxa"/>
            <w:gridSpan w:val="2"/>
            <w:vAlign w:val="bottom"/>
          </w:tcPr>
          <w:p w:rsidR="004763CC" w:rsidRDefault="004763CC" w:rsidP="00654F87">
            <w:r>
              <w:t>=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3CC" w:rsidRDefault="004763CC" w:rsidP="00654F87"/>
        </w:tc>
        <w:tc>
          <w:tcPr>
            <w:tcW w:w="567" w:type="dxa"/>
            <w:gridSpan w:val="2"/>
            <w:vAlign w:val="bottom"/>
          </w:tcPr>
          <w:p w:rsidR="004763CC" w:rsidRPr="00D22B62" w:rsidRDefault="004763CC" w:rsidP="00654F87"/>
        </w:tc>
        <w:tc>
          <w:tcPr>
            <w:tcW w:w="567" w:type="dxa"/>
            <w:gridSpan w:val="2"/>
            <w:vAlign w:val="bottom"/>
          </w:tcPr>
          <w:p w:rsidR="004763CC" w:rsidRDefault="004763CC" w:rsidP="00654F87">
            <w:r w:rsidRPr="00D22B62">
              <w:sym w:font="Wingdings" w:char="F0E0"/>
            </w:r>
          </w:p>
        </w:tc>
        <w:tc>
          <w:tcPr>
            <w:tcW w:w="709" w:type="dxa"/>
            <w:gridSpan w:val="2"/>
            <w:vAlign w:val="bottom"/>
          </w:tcPr>
          <w:p w:rsidR="004763CC" w:rsidRDefault="004763CC" w:rsidP="004262FF">
            <w:pPr>
              <w:jc w:val="right"/>
            </w:pPr>
          </w:p>
        </w:tc>
        <w:tc>
          <w:tcPr>
            <w:tcW w:w="567" w:type="dxa"/>
            <w:vAlign w:val="bottom"/>
          </w:tcPr>
          <w:p w:rsidR="004763CC" w:rsidRDefault="004763CC" w:rsidP="004262FF">
            <w:pPr>
              <w:jc w:val="right"/>
            </w:pPr>
            <w:r>
              <w:t>8</w:t>
            </w:r>
          </w:p>
        </w:tc>
        <w:tc>
          <w:tcPr>
            <w:tcW w:w="425" w:type="dxa"/>
            <w:vAlign w:val="bottom"/>
          </w:tcPr>
          <w:p w:rsidR="004763CC" w:rsidRDefault="004763CC" w:rsidP="00654F87">
            <w:r w:rsidRPr="006F5C36">
              <w:t>+</w:t>
            </w:r>
          </w:p>
        </w:tc>
        <w:tc>
          <w:tcPr>
            <w:tcW w:w="567" w:type="dxa"/>
            <w:vAlign w:val="bottom"/>
          </w:tcPr>
          <w:p w:rsidR="004763CC" w:rsidRDefault="004763CC" w:rsidP="004763CC">
            <w:pPr>
              <w:jc w:val="right"/>
            </w:pPr>
            <w:r>
              <w:t>9</w:t>
            </w:r>
          </w:p>
        </w:tc>
        <w:tc>
          <w:tcPr>
            <w:tcW w:w="425" w:type="dxa"/>
            <w:vAlign w:val="bottom"/>
          </w:tcPr>
          <w:p w:rsidR="004763CC" w:rsidRDefault="004763CC" w:rsidP="00654F87">
            <w:r>
              <w:t>=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3CC" w:rsidRDefault="004763CC" w:rsidP="00654F87"/>
        </w:tc>
      </w:tr>
      <w:tr w:rsidR="004763CC" w:rsidTr="004763CC">
        <w:trPr>
          <w:trHeight w:val="794"/>
        </w:trPr>
        <w:tc>
          <w:tcPr>
            <w:tcW w:w="675" w:type="dxa"/>
            <w:vAlign w:val="bottom"/>
          </w:tcPr>
          <w:p w:rsidR="004763CC" w:rsidRDefault="004763CC" w:rsidP="004763CC">
            <w:pPr>
              <w:jc w:val="right"/>
            </w:pPr>
            <w:r>
              <w:t>9</w:t>
            </w:r>
          </w:p>
        </w:tc>
        <w:tc>
          <w:tcPr>
            <w:tcW w:w="425" w:type="dxa"/>
            <w:vAlign w:val="bottom"/>
          </w:tcPr>
          <w:p w:rsidR="004763CC" w:rsidRDefault="004763CC" w:rsidP="00654F87">
            <w:r w:rsidRPr="00A52A37">
              <w:t>+</w:t>
            </w:r>
          </w:p>
        </w:tc>
        <w:tc>
          <w:tcPr>
            <w:tcW w:w="567" w:type="dxa"/>
            <w:vAlign w:val="bottom"/>
          </w:tcPr>
          <w:p w:rsidR="004763CC" w:rsidRDefault="004763CC" w:rsidP="004262FF">
            <w:pPr>
              <w:jc w:val="right"/>
            </w:pPr>
            <w:r>
              <w:t>9</w:t>
            </w:r>
          </w:p>
        </w:tc>
        <w:tc>
          <w:tcPr>
            <w:tcW w:w="425" w:type="dxa"/>
            <w:gridSpan w:val="2"/>
            <w:vAlign w:val="bottom"/>
          </w:tcPr>
          <w:p w:rsidR="004763CC" w:rsidRDefault="004763CC" w:rsidP="00654F87">
            <w:r>
              <w:t>=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3CC" w:rsidRDefault="004763CC" w:rsidP="00654F87"/>
        </w:tc>
        <w:tc>
          <w:tcPr>
            <w:tcW w:w="567" w:type="dxa"/>
            <w:gridSpan w:val="2"/>
            <w:vAlign w:val="bottom"/>
          </w:tcPr>
          <w:p w:rsidR="004763CC" w:rsidRPr="00D22B62" w:rsidRDefault="004763CC" w:rsidP="00654F87"/>
        </w:tc>
        <w:tc>
          <w:tcPr>
            <w:tcW w:w="567" w:type="dxa"/>
            <w:gridSpan w:val="2"/>
            <w:vAlign w:val="bottom"/>
          </w:tcPr>
          <w:p w:rsidR="004763CC" w:rsidRDefault="004763CC" w:rsidP="00654F87">
            <w:r w:rsidRPr="00D22B62">
              <w:sym w:font="Wingdings" w:char="F0E0"/>
            </w:r>
          </w:p>
        </w:tc>
        <w:tc>
          <w:tcPr>
            <w:tcW w:w="709" w:type="dxa"/>
            <w:gridSpan w:val="2"/>
            <w:vAlign w:val="bottom"/>
          </w:tcPr>
          <w:p w:rsidR="004763CC" w:rsidRDefault="004763CC" w:rsidP="004262FF">
            <w:pPr>
              <w:jc w:val="right"/>
            </w:pPr>
          </w:p>
        </w:tc>
        <w:tc>
          <w:tcPr>
            <w:tcW w:w="567" w:type="dxa"/>
            <w:vAlign w:val="bottom"/>
          </w:tcPr>
          <w:p w:rsidR="004763CC" w:rsidRDefault="004763CC" w:rsidP="004262FF">
            <w:pPr>
              <w:jc w:val="right"/>
            </w:pPr>
            <w:r>
              <w:t>9</w:t>
            </w:r>
          </w:p>
        </w:tc>
        <w:tc>
          <w:tcPr>
            <w:tcW w:w="425" w:type="dxa"/>
            <w:vAlign w:val="bottom"/>
          </w:tcPr>
          <w:p w:rsidR="004763CC" w:rsidRDefault="004763CC" w:rsidP="00654F87">
            <w:r w:rsidRPr="006F5C36">
              <w:t>+</w:t>
            </w:r>
          </w:p>
        </w:tc>
        <w:tc>
          <w:tcPr>
            <w:tcW w:w="567" w:type="dxa"/>
            <w:vAlign w:val="bottom"/>
          </w:tcPr>
          <w:p w:rsidR="004763CC" w:rsidRDefault="004763CC" w:rsidP="004763CC">
            <w:pPr>
              <w:jc w:val="right"/>
            </w:pPr>
            <w:r>
              <w:t>10</w:t>
            </w:r>
          </w:p>
        </w:tc>
        <w:tc>
          <w:tcPr>
            <w:tcW w:w="425" w:type="dxa"/>
            <w:vAlign w:val="bottom"/>
          </w:tcPr>
          <w:p w:rsidR="004763CC" w:rsidRDefault="004763CC" w:rsidP="00654F87">
            <w:r>
              <w:t>=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3CC" w:rsidRDefault="004763CC" w:rsidP="00654F87"/>
        </w:tc>
      </w:tr>
      <w:tr w:rsidR="004763CC" w:rsidTr="004763CC">
        <w:trPr>
          <w:trHeight w:val="794"/>
        </w:trPr>
        <w:tc>
          <w:tcPr>
            <w:tcW w:w="675" w:type="dxa"/>
            <w:vAlign w:val="bottom"/>
          </w:tcPr>
          <w:p w:rsidR="004763CC" w:rsidRDefault="004763CC" w:rsidP="004763CC">
            <w:pPr>
              <w:jc w:val="right"/>
            </w:pPr>
            <w:r>
              <w:t>10</w:t>
            </w:r>
          </w:p>
        </w:tc>
        <w:tc>
          <w:tcPr>
            <w:tcW w:w="425" w:type="dxa"/>
            <w:vAlign w:val="bottom"/>
          </w:tcPr>
          <w:p w:rsidR="004763CC" w:rsidRDefault="004763CC" w:rsidP="00654F87">
            <w:r w:rsidRPr="00A52A37">
              <w:t>+</w:t>
            </w:r>
          </w:p>
        </w:tc>
        <w:tc>
          <w:tcPr>
            <w:tcW w:w="567" w:type="dxa"/>
            <w:vAlign w:val="bottom"/>
          </w:tcPr>
          <w:p w:rsidR="004763CC" w:rsidRDefault="004763CC" w:rsidP="004262FF">
            <w:pPr>
              <w:jc w:val="right"/>
            </w:pPr>
            <w:r>
              <w:t>10</w:t>
            </w:r>
          </w:p>
        </w:tc>
        <w:tc>
          <w:tcPr>
            <w:tcW w:w="425" w:type="dxa"/>
            <w:gridSpan w:val="2"/>
            <w:vAlign w:val="bottom"/>
          </w:tcPr>
          <w:p w:rsidR="004763CC" w:rsidRDefault="004763CC" w:rsidP="00654F87">
            <w:r>
              <w:t>=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3CC" w:rsidRDefault="004763CC" w:rsidP="00654F87"/>
        </w:tc>
        <w:tc>
          <w:tcPr>
            <w:tcW w:w="567" w:type="dxa"/>
            <w:gridSpan w:val="2"/>
            <w:vAlign w:val="bottom"/>
          </w:tcPr>
          <w:p w:rsidR="004763CC" w:rsidRPr="00D22B62" w:rsidRDefault="004763CC" w:rsidP="00654F87"/>
        </w:tc>
        <w:tc>
          <w:tcPr>
            <w:tcW w:w="567" w:type="dxa"/>
            <w:gridSpan w:val="2"/>
            <w:vAlign w:val="bottom"/>
          </w:tcPr>
          <w:p w:rsidR="004763CC" w:rsidRDefault="004763CC" w:rsidP="00654F87">
            <w:r w:rsidRPr="00D22B62">
              <w:sym w:font="Wingdings" w:char="F0E0"/>
            </w:r>
          </w:p>
        </w:tc>
        <w:tc>
          <w:tcPr>
            <w:tcW w:w="709" w:type="dxa"/>
            <w:gridSpan w:val="2"/>
            <w:vAlign w:val="bottom"/>
          </w:tcPr>
          <w:p w:rsidR="004763CC" w:rsidRDefault="004763CC" w:rsidP="004262FF">
            <w:pPr>
              <w:jc w:val="right"/>
            </w:pPr>
          </w:p>
        </w:tc>
        <w:tc>
          <w:tcPr>
            <w:tcW w:w="567" w:type="dxa"/>
            <w:vAlign w:val="bottom"/>
          </w:tcPr>
          <w:p w:rsidR="004763CC" w:rsidRDefault="004763CC" w:rsidP="004262FF">
            <w:pPr>
              <w:jc w:val="right"/>
            </w:pPr>
            <w:r>
              <w:t>10</w:t>
            </w:r>
          </w:p>
        </w:tc>
        <w:tc>
          <w:tcPr>
            <w:tcW w:w="425" w:type="dxa"/>
            <w:vAlign w:val="bottom"/>
          </w:tcPr>
          <w:p w:rsidR="004763CC" w:rsidRDefault="004763CC" w:rsidP="00654F87">
            <w:r w:rsidRPr="006F5C36">
              <w:t>+</w:t>
            </w:r>
          </w:p>
        </w:tc>
        <w:tc>
          <w:tcPr>
            <w:tcW w:w="567" w:type="dxa"/>
            <w:vAlign w:val="bottom"/>
          </w:tcPr>
          <w:p w:rsidR="004763CC" w:rsidRDefault="004763CC" w:rsidP="004763CC">
            <w:pPr>
              <w:jc w:val="right"/>
            </w:pPr>
            <w:r>
              <w:t>11</w:t>
            </w:r>
          </w:p>
        </w:tc>
        <w:tc>
          <w:tcPr>
            <w:tcW w:w="425" w:type="dxa"/>
            <w:vAlign w:val="bottom"/>
          </w:tcPr>
          <w:p w:rsidR="004763CC" w:rsidRDefault="004763CC" w:rsidP="00654F87">
            <w:r>
              <w:t>=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3CC" w:rsidRDefault="004763CC" w:rsidP="00654F87"/>
        </w:tc>
      </w:tr>
      <w:tr w:rsidR="004763CC" w:rsidTr="004763CC">
        <w:trPr>
          <w:trHeight w:val="794"/>
        </w:trPr>
        <w:tc>
          <w:tcPr>
            <w:tcW w:w="675" w:type="dxa"/>
            <w:vAlign w:val="bottom"/>
          </w:tcPr>
          <w:p w:rsidR="004763CC" w:rsidRDefault="004763CC" w:rsidP="004763CC">
            <w:pPr>
              <w:jc w:val="right"/>
            </w:pPr>
            <w:r>
              <w:t>6</w:t>
            </w:r>
          </w:p>
        </w:tc>
        <w:tc>
          <w:tcPr>
            <w:tcW w:w="425" w:type="dxa"/>
            <w:vAlign w:val="bottom"/>
          </w:tcPr>
          <w:p w:rsidR="004763CC" w:rsidRDefault="004763CC" w:rsidP="00654F87">
            <w:r w:rsidRPr="00A52A37">
              <w:t>+</w:t>
            </w:r>
          </w:p>
        </w:tc>
        <w:tc>
          <w:tcPr>
            <w:tcW w:w="567" w:type="dxa"/>
            <w:vAlign w:val="bottom"/>
          </w:tcPr>
          <w:p w:rsidR="004763CC" w:rsidRDefault="004763CC" w:rsidP="004262FF">
            <w:pPr>
              <w:jc w:val="right"/>
            </w:pPr>
            <w:r>
              <w:t>6</w:t>
            </w:r>
          </w:p>
        </w:tc>
        <w:tc>
          <w:tcPr>
            <w:tcW w:w="425" w:type="dxa"/>
            <w:gridSpan w:val="2"/>
            <w:vAlign w:val="bottom"/>
          </w:tcPr>
          <w:p w:rsidR="004763CC" w:rsidRDefault="004763CC" w:rsidP="00654F87">
            <w:r>
              <w:t>=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3CC" w:rsidRDefault="004763CC" w:rsidP="00654F87"/>
        </w:tc>
        <w:tc>
          <w:tcPr>
            <w:tcW w:w="567" w:type="dxa"/>
            <w:gridSpan w:val="2"/>
            <w:vAlign w:val="bottom"/>
          </w:tcPr>
          <w:p w:rsidR="004763CC" w:rsidRPr="00D22B62" w:rsidRDefault="004763CC" w:rsidP="00654F87"/>
        </w:tc>
        <w:tc>
          <w:tcPr>
            <w:tcW w:w="567" w:type="dxa"/>
            <w:gridSpan w:val="2"/>
            <w:vAlign w:val="bottom"/>
          </w:tcPr>
          <w:p w:rsidR="004763CC" w:rsidRDefault="004763CC" w:rsidP="00654F87">
            <w:r w:rsidRPr="00D22B62">
              <w:sym w:font="Wingdings" w:char="F0E0"/>
            </w:r>
          </w:p>
        </w:tc>
        <w:tc>
          <w:tcPr>
            <w:tcW w:w="709" w:type="dxa"/>
            <w:gridSpan w:val="2"/>
            <w:vAlign w:val="bottom"/>
          </w:tcPr>
          <w:p w:rsidR="004763CC" w:rsidRDefault="004763CC" w:rsidP="004262FF">
            <w:pPr>
              <w:jc w:val="right"/>
            </w:pPr>
          </w:p>
        </w:tc>
        <w:tc>
          <w:tcPr>
            <w:tcW w:w="567" w:type="dxa"/>
            <w:vAlign w:val="bottom"/>
          </w:tcPr>
          <w:p w:rsidR="004763CC" w:rsidRDefault="004763CC" w:rsidP="004262FF">
            <w:pPr>
              <w:jc w:val="right"/>
            </w:pPr>
            <w:r>
              <w:t>6</w:t>
            </w:r>
          </w:p>
        </w:tc>
        <w:tc>
          <w:tcPr>
            <w:tcW w:w="425" w:type="dxa"/>
            <w:vAlign w:val="bottom"/>
          </w:tcPr>
          <w:p w:rsidR="004763CC" w:rsidRDefault="004763CC" w:rsidP="00654F87">
            <w:r w:rsidRPr="006F5C36">
              <w:t>+</w:t>
            </w:r>
          </w:p>
        </w:tc>
        <w:tc>
          <w:tcPr>
            <w:tcW w:w="567" w:type="dxa"/>
            <w:vAlign w:val="bottom"/>
          </w:tcPr>
          <w:p w:rsidR="004763CC" w:rsidRDefault="004763CC" w:rsidP="004763CC">
            <w:pPr>
              <w:jc w:val="right"/>
            </w:pPr>
            <w:r>
              <w:t>7</w:t>
            </w:r>
          </w:p>
        </w:tc>
        <w:tc>
          <w:tcPr>
            <w:tcW w:w="425" w:type="dxa"/>
            <w:vAlign w:val="bottom"/>
          </w:tcPr>
          <w:p w:rsidR="004763CC" w:rsidRDefault="004763CC" w:rsidP="00654F87">
            <w:r>
              <w:t>=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3CC" w:rsidRDefault="004763CC" w:rsidP="00654F87"/>
        </w:tc>
      </w:tr>
    </w:tbl>
    <w:p w:rsidR="00654F87" w:rsidRDefault="00654F87" w:rsidP="00D60378"/>
    <w:p w:rsidR="00654F87" w:rsidRDefault="00654F87" w:rsidP="00D60378"/>
    <w:p w:rsidR="00654F87" w:rsidRDefault="00654F87" w:rsidP="00D60378"/>
    <w:p w:rsidR="006320A6" w:rsidRDefault="006320A6" w:rsidP="00D60378"/>
    <w:sectPr w:rsidR="006320A6" w:rsidSect="00054A93">
      <w:headerReference w:type="default" r:id="rId7"/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F87" w:rsidRDefault="00654F87" w:rsidP="003C599D">
      <w:pPr>
        <w:spacing w:line="240" w:lineRule="auto"/>
      </w:pPr>
      <w:r>
        <w:separator/>
      </w:r>
    </w:p>
  </w:endnote>
  <w:endnote w:type="continuationSeparator" w:id="0">
    <w:p w:rsidR="00654F87" w:rsidRDefault="00654F8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3BFB0B7" wp14:editId="0BEB2085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F25AEA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Pr="00913892" w:rsidRDefault="007F666E" w:rsidP="00863409">
          <w:pPr>
            <w:pStyle w:val="ekvquelle"/>
            <w:spacing w:line="240" w:lineRule="auto"/>
          </w:pPr>
          <w:r>
            <w:t xml:space="preserve">Textquellen: </w:t>
          </w:r>
          <w:r w:rsidRPr="00996214">
            <w:t>Katharina Riemer</w:t>
          </w:r>
          <w:r>
            <w:t>, Köln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F87" w:rsidRDefault="00654F87" w:rsidP="003C599D">
      <w:pPr>
        <w:spacing w:line="240" w:lineRule="auto"/>
      </w:pPr>
      <w:r>
        <w:separator/>
      </w:r>
    </w:p>
  </w:footnote>
  <w:footnote w:type="continuationSeparator" w:id="0">
    <w:p w:rsidR="00654F87" w:rsidRDefault="00654F8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CF" w:rsidRDefault="00823CAF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2D73DC" wp14:editId="29C29504">
              <wp:simplePos x="0" y="0"/>
              <wp:positionH relativeFrom="margin">
                <wp:posOffset>3874770</wp:posOffset>
              </wp:positionH>
              <wp:positionV relativeFrom="page">
                <wp:posOffset>1125855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58295C77" wp14:editId="45CD17FF">
                                <wp:extent cx="276860" cy="273685"/>
                                <wp:effectExtent l="0" t="0" r="8890" b="0"/>
                                <wp:docPr id="5" name="Grafik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="007B6C03">
                              <w:t>www.zahlenbuchfanclub</w:t>
                            </w:r>
                            <w:r w:rsidRPr="007964A3">
                              <w:t>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9" type="#_x0000_t202" style="position:absolute;margin-left:305.1pt;margin-top:88.65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" fillcolor="white [3201]" stroked="f" strokeweight=".5pt">
              <v:textbox>
                <w:txbxContent>
                  <w:p w:rsidR="00823CAF" w:rsidRDefault="00823CAF" w:rsidP="00823CAF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58295C77" wp14:editId="45CD17FF">
                          <wp:extent cx="276860" cy="273685"/>
                          <wp:effectExtent l="0" t="0" r="8890" b="0"/>
                          <wp:docPr id="5" name="Grafik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3" w:history="1">
                      <w:r w:rsidR="007B6C03">
                        <w:t>www.zahlenbuchfanclub</w:t>
                      </w:r>
                      <w:r w:rsidRPr="007964A3">
                        <w:t>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F87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763CC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4F87"/>
    <w:rsid w:val="0065576E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B6C03"/>
    <w:rsid w:val="007D186F"/>
    <w:rsid w:val="007E4DDC"/>
    <w:rsid w:val="007E5E71"/>
    <w:rsid w:val="007F666E"/>
    <w:rsid w:val="00802E02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63409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1C94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rundschul-blog.de" TargetMode="External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WD_KV_KL1_grundschul-blog.dotm</Template>
  <TotalTime>0</TotalTime>
  <Pages>1</Pages>
  <Words>42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Rothe, Sophie</cp:lastModifiedBy>
  <cp:revision>5</cp:revision>
  <cp:lastPrinted>2016-12-08T14:25:00Z</cp:lastPrinted>
  <dcterms:created xsi:type="dcterms:W3CDTF">2017-11-29T11:00:00Z</dcterms:created>
  <dcterms:modified xsi:type="dcterms:W3CDTF">2017-11-30T14:29:00Z</dcterms:modified>
</cp:coreProperties>
</file>