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54F87" w:rsidP="006320A6">
            <w:pPr>
              <w:pStyle w:val="ekvue2arial"/>
            </w:pPr>
            <w:r>
              <w:t>Von einfachen zu schwierigen Plusaufgaben</w:t>
            </w:r>
          </w:p>
        </w:tc>
      </w:tr>
    </w:tbl>
    <w:p w:rsidR="006320A6" w:rsidRDefault="006320A6" w:rsidP="00D60378">
      <w:bookmarkStart w:id="0" w:name="bmStart"/>
      <w:bookmarkStart w:id="1" w:name="_GoBack"/>
      <w:bookmarkEnd w:id="0"/>
    </w:p>
    <w:bookmarkEnd w:id="1"/>
    <w:p w:rsidR="00654F87" w:rsidRDefault="00863409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D53DA5" wp14:editId="79AAE5FD">
                <wp:simplePos x="0" y="0"/>
                <wp:positionH relativeFrom="column">
                  <wp:posOffset>1354307</wp:posOffset>
                </wp:positionH>
                <wp:positionV relativeFrom="paragraph">
                  <wp:posOffset>208899</wp:posOffset>
                </wp:positionV>
                <wp:extent cx="2019935" cy="934720"/>
                <wp:effectExtent l="0" t="19050" r="0" b="368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935" cy="934720"/>
                          <a:chOff x="0" y="0"/>
                          <a:chExt cx="1148080" cy="531628"/>
                        </a:xfrm>
                      </wpg:grpSpPr>
                      <wps:wsp>
                        <wps:cNvPr id="8" name="Raute 8"/>
                        <wps:cNvSpPr/>
                        <wps:spPr>
                          <a:xfrm>
                            <a:off x="116958" y="0"/>
                            <a:ext cx="893135" cy="531628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63409" w:rsidRPr="001B4E8E" w:rsidRDefault="00863409" w:rsidP="00863409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0" y="159518"/>
                            <a:ext cx="1148080" cy="372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3409" w:rsidRPr="00863409" w:rsidRDefault="00863409" w:rsidP="008634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63409">
                                <w:rPr>
                                  <w:sz w:val="28"/>
                                  <w:szCs w:val="28"/>
                                </w:rPr>
                                <w:t>mit 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" o:spid="_x0000_s1026" style="position:absolute;margin-left:106.65pt;margin-top:16.45pt;width:159.05pt;height:73.6pt;z-index:251659264;mso-width-relative:margin;mso-height-relative:margin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Raute 8" o:spid="_x0000_s1027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iScIA&#10;AADaAAAADwAAAGRycy9kb3ducmV2LnhtbERPu27CMBTdkfoP1q3UBRWHDiUKGFTxUFomSBG021V8&#10;m0TE15HtQvh7PFTqeHTes0VvWnEh5xvLCsajBARxaXXDlYLD5+Y5BeEDssbWMim4kYfF/GEww0zb&#10;K+/pUoRKxBD2GSqoQ+gyKX1Zk0E/sh1x5H6sMxgidJXUDq8x3LTyJUlepcGGY0ONHS1rKs/Fr1GQ&#10;byfrr2F+qlbWm/3Hd7rLw3Gn1NNj/zYFEagP/+I/97tWELfG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eJJwgAAANoAAAAPAAAAAAAAAAAAAAAAAJgCAABkcnMvZG93&#10;bnJldi54bWxQSwUGAAAAAAQABAD1AAAAhwMAAAAA&#10;" filled="f" strokecolor="black [3213]" strokeweight="1pt">
                  <v:textbox>
                    <w:txbxContent>
                      <w:p w:rsidR="00863409" w:rsidRPr="001B4E8E" w:rsidRDefault="00863409" w:rsidP="00863409">
                        <w:pPr>
                          <w:jc w:val="center"/>
                        </w:pPr>
                        <w:r w:rsidRPr="001B4E8E">
                          <w:t>verdoppeln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top:1595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863409" w:rsidRPr="00863409" w:rsidRDefault="00863409" w:rsidP="008634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63409">
                          <w:rPr>
                            <w:sz w:val="28"/>
                            <w:szCs w:val="28"/>
                          </w:rPr>
                          <w:t>mit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4F87" w:rsidRDefault="00654F87" w:rsidP="00D60378"/>
    <w:p w:rsidR="00654F87" w:rsidRDefault="00654F87" w:rsidP="00D60378"/>
    <w:p w:rsidR="00654F87" w:rsidRDefault="00654F87" w:rsidP="00D60378"/>
    <w:p w:rsidR="00863409" w:rsidRDefault="00863409" w:rsidP="00D60378"/>
    <w:p w:rsidR="00863409" w:rsidRDefault="00863409" w:rsidP="00D60378"/>
    <w:p w:rsidR="00654F87" w:rsidRDefault="00654F87" w:rsidP="00D6037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567"/>
        <w:gridCol w:w="425"/>
        <w:gridCol w:w="993"/>
        <w:gridCol w:w="567"/>
        <w:gridCol w:w="567"/>
        <w:gridCol w:w="709"/>
        <w:gridCol w:w="399"/>
        <w:gridCol w:w="425"/>
        <w:gridCol w:w="567"/>
        <w:gridCol w:w="425"/>
        <w:gridCol w:w="1134"/>
      </w:tblGrid>
      <w:tr w:rsidR="00654F87" w:rsidTr="00654F87">
        <w:trPr>
          <w:trHeight w:val="567"/>
        </w:trPr>
        <w:tc>
          <w:tcPr>
            <w:tcW w:w="1809" w:type="dxa"/>
            <w:gridSpan w:val="4"/>
          </w:tcPr>
          <w:p w:rsidR="00654F87" w:rsidRDefault="00654F87" w:rsidP="00654F87">
            <w:pPr>
              <w:jc w:val="center"/>
            </w:pPr>
            <w:r>
              <w:t>Aus…</w:t>
            </w:r>
          </w:p>
        </w:tc>
        <w:tc>
          <w:tcPr>
            <w:tcW w:w="993" w:type="dxa"/>
          </w:tcPr>
          <w:p w:rsidR="00654F87" w:rsidRDefault="00654F87" w:rsidP="00D60378"/>
        </w:tc>
        <w:tc>
          <w:tcPr>
            <w:tcW w:w="567" w:type="dxa"/>
          </w:tcPr>
          <w:p w:rsidR="00654F87" w:rsidRDefault="00654F87" w:rsidP="00D60378"/>
        </w:tc>
        <w:tc>
          <w:tcPr>
            <w:tcW w:w="567" w:type="dxa"/>
          </w:tcPr>
          <w:p w:rsidR="00654F87" w:rsidRDefault="00654F87" w:rsidP="00D60378"/>
        </w:tc>
        <w:tc>
          <w:tcPr>
            <w:tcW w:w="709" w:type="dxa"/>
          </w:tcPr>
          <w:p w:rsidR="00654F87" w:rsidRDefault="00654F87" w:rsidP="00D60378"/>
        </w:tc>
        <w:tc>
          <w:tcPr>
            <w:tcW w:w="2950" w:type="dxa"/>
            <w:gridSpan w:val="5"/>
          </w:tcPr>
          <w:p w:rsidR="00654F87" w:rsidRDefault="00654F87" w:rsidP="00654F87">
            <w:pPr>
              <w:jc w:val="center"/>
            </w:pPr>
            <w:r>
              <w:t>Mache…</w:t>
            </w:r>
          </w:p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2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2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3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3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4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4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5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5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6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6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7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7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8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8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  <w:tr w:rsidR="00654F87" w:rsidTr="00654F87">
        <w:trPr>
          <w:trHeight w:val="794"/>
        </w:trPr>
        <w:tc>
          <w:tcPr>
            <w:tcW w:w="392" w:type="dxa"/>
            <w:vAlign w:val="bottom"/>
          </w:tcPr>
          <w:p w:rsidR="00654F87" w:rsidRDefault="00654F87" w:rsidP="00654F87">
            <w:r>
              <w:t>9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10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  <w:tc>
          <w:tcPr>
            <w:tcW w:w="567" w:type="dxa"/>
            <w:vAlign w:val="bottom"/>
          </w:tcPr>
          <w:p w:rsidR="00654F87" w:rsidRPr="00D22B62" w:rsidRDefault="00654F87" w:rsidP="00654F87"/>
        </w:tc>
        <w:tc>
          <w:tcPr>
            <w:tcW w:w="567" w:type="dxa"/>
            <w:vAlign w:val="bottom"/>
          </w:tcPr>
          <w:p w:rsidR="00654F87" w:rsidRDefault="00654F87" w:rsidP="00654F87">
            <w:r w:rsidRPr="00D22B62">
              <w:sym w:font="Wingdings" w:char="F0E0"/>
            </w:r>
          </w:p>
        </w:tc>
        <w:tc>
          <w:tcPr>
            <w:tcW w:w="709" w:type="dxa"/>
            <w:vAlign w:val="bottom"/>
          </w:tcPr>
          <w:p w:rsidR="00654F87" w:rsidRDefault="00654F87" w:rsidP="00654F87"/>
        </w:tc>
        <w:tc>
          <w:tcPr>
            <w:tcW w:w="399" w:type="dxa"/>
            <w:vAlign w:val="bottom"/>
          </w:tcPr>
          <w:p w:rsidR="00654F87" w:rsidRDefault="00654F87" w:rsidP="00654F87">
            <w:r>
              <w:t>9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654F87" w:rsidRDefault="00654F87" w:rsidP="00654F87">
            <w:r>
              <w:t>11</w:t>
            </w:r>
          </w:p>
        </w:tc>
        <w:tc>
          <w:tcPr>
            <w:tcW w:w="425" w:type="dxa"/>
            <w:vAlign w:val="bottom"/>
          </w:tcPr>
          <w:p w:rsidR="00654F87" w:rsidRDefault="00654F87" w:rsidP="00654F87">
            <w:r>
              <w:t>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F87" w:rsidRDefault="00654F87" w:rsidP="00654F87"/>
        </w:tc>
      </w:tr>
    </w:tbl>
    <w:p w:rsidR="00654F87" w:rsidRDefault="00654F87" w:rsidP="00D60378"/>
    <w:p w:rsidR="00654F87" w:rsidRDefault="00654F87" w:rsidP="00D60378"/>
    <w:p w:rsidR="00654F87" w:rsidRDefault="00654F87" w:rsidP="00D60378"/>
    <w:p w:rsidR="006320A6" w:rsidRDefault="006320A6" w:rsidP="00D60378"/>
    <w:sectPr w:rsidR="006320A6" w:rsidSect="00054A93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87" w:rsidRDefault="00654F87" w:rsidP="003C599D">
      <w:pPr>
        <w:spacing w:line="240" w:lineRule="auto"/>
      </w:pPr>
      <w:r>
        <w:separator/>
      </w:r>
    </w:p>
  </w:endnote>
  <w:endnote w:type="continuationSeparator" w:id="0">
    <w:p w:rsidR="00654F87" w:rsidRDefault="00654F8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3C5894C" wp14:editId="3C31084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0B6A42" w:rsidP="00863409">
          <w:pPr>
            <w:pStyle w:val="ekvquelle"/>
            <w:spacing w:line="240" w:lineRule="auto"/>
          </w:pPr>
          <w:r>
            <w:t xml:space="preserve">Textquellen: </w:t>
          </w:r>
          <w:r w:rsidRPr="00996214">
            <w:t>Katharina Riemer</w:t>
          </w:r>
          <w:r>
            <w:t>, Köln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87" w:rsidRDefault="00654F87" w:rsidP="003C599D">
      <w:pPr>
        <w:spacing w:line="240" w:lineRule="auto"/>
      </w:pPr>
      <w:r>
        <w:separator/>
      </w:r>
    </w:p>
  </w:footnote>
  <w:footnote w:type="continuationSeparator" w:id="0">
    <w:p w:rsidR="00654F87" w:rsidRDefault="00654F8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2D73DC" wp14:editId="29C29504">
              <wp:simplePos x="0" y="0"/>
              <wp:positionH relativeFrom="margin">
                <wp:posOffset>3874770</wp:posOffset>
              </wp:positionH>
              <wp:positionV relativeFrom="page">
                <wp:posOffset>1125855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58295C77" wp14:editId="45CD17FF">
                                <wp:extent cx="276860" cy="273685"/>
                                <wp:effectExtent l="0" t="0" r="889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="00146A38">
                              <w:t>www.zahlenbuchfanclub</w:t>
                            </w:r>
                            <w:r w:rsidRPr="007964A3">
                              <w:t>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305.1pt;margin-top:88.65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58295C77" wp14:editId="45CD17FF">
                          <wp:extent cx="276860" cy="273685"/>
                          <wp:effectExtent l="0" t="0" r="889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="00146A38">
                        <w:t>www.zahlenbuchfanclub</w:t>
                      </w:r>
                      <w:r w:rsidRPr="007964A3">
                        <w:t>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8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6A42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46A38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4F87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3409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03D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44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Rothe, Sophie</cp:lastModifiedBy>
  <cp:revision>4</cp:revision>
  <cp:lastPrinted>2016-12-08T14:25:00Z</cp:lastPrinted>
  <dcterms:created xsi:type="dcterms:W3CDTF">2017-11-29T10:47:00Z</dcterms:created>
  <dcterms:modified xsi:type="dcterms:W3CDTF">2017-11-30T14:29:00Z</dcterms:modified>
</cp:coreProperties>
</file>