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763CC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54F87" w:rsidP="006320A6">
            <w:pPr>
              <w:pStyle w:val="ekvue2arial"/>
            </w:pPr>
            <w:r>
              <w:t>Von einfachen zu schwierigen Plusaufgaben</w:t>
            </w:r>
          </w:p>
        </w:tc>
      </w:tr>
    </w:tbl>
    <w:p w:rsidR="006320A6" w:rsidRDefault="006320A6" w:rsidP="00D60378">
      <w:bookmarkStart w:id="1" w:name="bmStart"/>
      <w:bookmarkEnd w:id="1"/>
    </w:p>
    <w:p w:rsidR="00654F87" w:rsidRDefault="0086340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D53DA5" wp14:editId="79AAE5FD">
                <wp:simplePos x="0" y="0"/>
                <wp:positionH relativeFrom="column">
                  <wp:posOffset>1354307</wp:posOffset>
                </wp:positionH>
                <wp:positionV relativeFrom="paragraph">
                  <wp:posOffset>208899</wp:posOffset>
                </wp:positionV>
                <wp:extent cx="2019935" cy="934720"/>
                <wp:effectExtent l="0" t="19050" r="0" b="368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935" cy="934720"/>
                          <a:chOff x="0" y="0"/>
                          <a:chExt cx="1148080" cy="531628"/>
                        </a:xfrm>
                      </wpg:grpSpPr>
                      <wps:wsp>
                        <wps:cNvPr id="8" name="Raute 8"/>
                        <wps:cNvSpPr/>
                        <wps:spPr>
                          <a:xfrm>
                            <a:off x="116958" y="0"/>
                            <a:ext cx="893135" cy="531628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63409" w:rsidRPr="001B4E8E" w:rsidRDefault="00863409" w:rsidP="00863409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0" y="159518"/>
                            <a:ext cx="1148080" cy="372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3409" w:rsidRPr="00863409" w:rsidRDefault="006F096C" w:rsidP="008634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mit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" o:spid="_x0000_s1026" style="position:absolute;margin-left:106.65pt;margin-top:16.45pt;width:159.05pt;height:73.6pt;z-index:251659264;mso-width-relative:margin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aute 8" o:spid="_x0000_s1027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iScIA&#10;AADaAAAADwAAAGRycy9kb3ducmV2LnhtbERPu27CMBTdkfoP1q3UBRWHDiUKGFTxUFomSBG021V8&#10;m0TE15HtQvh7PFTqeHTes0VvWnEh5xvLCsajBARxaXXDlYLD5+Y5BeEDssbWMim4kYfF/GEww0zb&#10;K+/pUoRKxBD2GSqoQ+gyKX1Zk0E/sh1x5H6sMxgidJXUDq8x3LTyJUlepcGGY0ONHS1rKs/Fr1GQ&#10;byfrr2F+qlbWm/3Hd7rLw3Gn1NNj/zYFEagP/+I/97tWELfG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eJJwgAAANoAAAAPAAAAAAAAAAAAAAAAAJgCAABkcnMvZG93&#10;bnJldi54bWxQSwUGAAAAAAQABAD1AAAAhwMAAAAA&#10;" filled="f" strokecolor="black [3213]" strokeweight="1pt">
                  <v:textbox>
                    <w:txbxContent>
                      <w:p w:rsidR="00863409" w:rsidRPr="001B4E8E" w:rsidRDefault="00863409" w:rsidP="00863409">
                        <w:pPr>
                          <w:jc w:val="center"/>
                        </w:pPr>
                        <w:r w:rsidRPr="001B4E8E">
                          <w:t>verdoppeln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top:1595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863409" w:rsidRPr="00863409" w:rsidRDefault="006F096C" w:rsidP="008634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mit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4F87" w:rsidRDefault="00654F87" w:rsidP="00D60378"/>
    <w:p w:rsidR="00654F87" w:rsidRDefault="00654F87" w:rsidP="00D60378"/>
    <w:p w:rsidR="00654F87" w:rsidRDefault="00654F87" w:rsidP="00D60378"/>
    <w:p w:rsidR="00863409" w:rsidRDefault="00863409" w:rsidP="00D60378"/>
    <w:p w:rsidR="00863409" w:rsidRDefault="00863409" w:rsidP="00D60378"/>
    <w:p w:rsidR="00654F87" w:rsidRDefault="00654F87" w:rsidP="00D6037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"/>
        <w:gridCol w:w="567"/>
        <w:gridCol w:w="142"/>
        <w:gridCol w:w="283"/>
        <w:gridCol w:w="710"/>
        <w:gridCol w:w="283"/>
        <w:gridCol w:w="284"/>
        <w:gridCol w:w="283"/>
        <w:gridCol w:w="284"/>
        <w:gridCol w:w="283"/>
        <w:gridCol w:w="426"/>
        <w:gridCol w:w="283"/>
        <w:gridCol w:w="567"/>
        <w:gridCol w:w="425"/>
        <w:gridCol w:w="567"/>
        <w:gridCol w:w="425"/>
        <w:gridCol w:w="683"/>
        <w:gridCol w:w="451"/>
      </w:tblGrid>
      <w:tr w:rsidR="00654F87" w:rsidTr="00654F87">
        <w:trPr>
          <w:gridAfter w:val="1"/>
          <w:wAfter w:w="451" w:type="dxa"/>
          <w:trHeight w:val="567"/>
        </w:trPr>
        <w:tc>
          <w:tcPr>
            <w:tcW w:w="1809" w:type="dxa"/>
            <w:gridSpan w:val="4"/>
          </w:tcPr>
          <w:p w:rsidR="00654F87" w:rsidRDefault="00654F87" w:rsidP="00654F87">
            <w:pPr>
              <w:jc w:val="center"/>
            </w:pPr>
            <w:r>
              <w:t>Aus…</w:t>
            </w:r>
          </w:p>
        </w:tc>
        <w:tc>
          <w:tcPr>
            <w:tcW w:w="993" w:type="dxa"/>
            <w:gridSpan w:val="2"/>
          </w:tcPr>
          <w:p w:rsidR="00654F87" w:rsidRDefault="00654F87" w:rsidP="00D60378"/>
        </w:tc>
        <w:tc>
          <w:tcPr>
            <w:tcW w:w="567" w:type="dxa"/>
            <w:gridSpan w:val="2"/>
          </w:tcPr>
          <w:p w:rsidR="00654F87" w:rsidRDefault="00654F87" w:rsidP="00D60378"/>
        </w:tc>
        <w:tc>
          <w:tcPr>
            <w:tcW w:w="567" w:type="dxa"/>
            <w:gridSpan w:val="2"/>
          </w:tcPr>
          <w:p w:rsidR="00654F87" w:rsidRDefault="00654F87" w:rsidP="00D60378"/>
        </w:tc>
        <w:tc>
          <w:tcPr>
            <w:tcW w:w="709" w:type="dxa"/>
            <w:gridSpan w:val="2"/>
          </w:tcPr>
          <w:p w:rsidR="00654F87" w:rsidRDefault="00654F87" w:rsidP="00D60378"/>
        </w:tc>
        <w:tc>
          <w:tcPr>
            <w:tcW w:w="2950" w:type="dxa"/>
            <w:gridSpan w:val="6"/>
          </w:tcPr>
          <w:p w:rsidR="00654F87" w:rsidRDefault="00654F87" w:rsidP="00654F87">
            <w:pPr>
              <w:jc w:val="center"/>
            </w:pPr>
            <w:r>
              <w:t>Mache…</w:t>
            </w:r>
          </w:p>
        </w:tc>
      </w:tr>
      <w:tr w:rsidR="006F096C" w:rsidTr="004763C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1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1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  <w:tr w:rsidR="006F096C" w:rsidTr="006F096C">
        <w:trPr>
          <w:trHeight w:val="794"/>
        </w:trPr>
        <w:tc>
          <w:tcPr>
            <w:tcW w:w="675" w:type="dxa"/>
            <w:vAlign w:val="bottom"/>
          </w:tcPr>
          <w:p w:rsidR="006F096C" w:rsidRDefault="006F096C" w:rsidP="004763CC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6F096C">
            <w:r w:rsidRPr="00FA32CF"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  <w:tc>
          <w:tcPr>
            <w:tcW w:w="567" w:type="dxa"/>
            <w:gridSpan w:val="2"/>
            <w:vAlign w:val="bottom"/>
          </w:tcPr>
          <w:p w:rsidR="006F096C" w:rsidRPr="00D22B62" w:rsidRDefault="006F096C" w:rsidP="00654F87"/>
        </w:tc>
        <w:tc>
          <w:tcPr>
            <w:tcW w:w="567" w:type="dxa"/>
            <w:gridSpan w:val="2"/>
            <w:vAlign w:val="bottom"/>
          </w:tcPr>
          <w:p w:rsidR="006F096C" w:rsidRDefault="006F096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6F096C" w:rsidRDefault="006F096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6F096C" w:rsidRDefault="006F096C" w:rsidP="004262FF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F096C" w:rsidRDefault="006F096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6F096C" w:rsidRDefault="006F096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096C" w:rsidRDefault="006F096C" w:rsidP="00654F87"/>
        </w:tc>
      </w:tr>
    </w:tbl>
    <w:p w:rsidR="00654F87" w:rsidRDefault="00654F87" w:rsidP="00D60378"/>
    <w:p w:rsidR="00654F87" w:rsidRDefault="00654F87" w:rsidP="00D60378"/>
    <w:p w:rsidR="00654F87" w:rsidRDefault="00654F87" w:rsidP="00D60378"/>
    <w:p w:rsidR="006320A6" w:rsidRDefault="006320A6" w:rsidP="00D60378"/>
    <w:sectPr w:rsidR="006320A6" w:rsidSect="00054A93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87" w:rsidRDefault="00654F87" w:rsidP="003C599D">
      <w:pPr>
        <w:spacing w:line="240" w:lineRule="auto"/>
      </w:pPr>
      <w:r>
        <w:separator/>
      </w:r>
    </w:p>
  </w:endnote>
  <w:endnote w:type="continuationSeparator" w:id="0">
    <w:p w:rsidR="00654F87" w:rsidRDefault="00654F8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1D72574" wp14:editId="05C48EA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0272B7" w:rsidP="00863409">
          <w:pPr>
            <w:pStyle w:val="ekvquelle"/>
            <w:spacing w:line="240" w:lineRule="auto"/>
          </w:pPr>
          <w:r>
            <w:t xml:space="preserve">Textquellen: </w:t>
          </w:r>
          <w:r w:rsidRPr="00996214">
            <w:t>Katharina Riemer</w:t>
          </w:r>
          <w:r>
            <w:t>, Köln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87" w:rsidRDefault="00654F87" w:rsidP="003C599D">
      <w:pPr>
        <w:spacing w:line="240" w:lineRule="auto"/>
      </w:pPr>
      <w:r>
        <w:separator/>
      </w:r>
    </w:p>
  </w:footnote>
  <w:footnote w:type="continuationSeparator" w:id="0">
    <w:p w:rsidR="00654F87" w:rsidRDefault="00654F8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2D73DC" wp14:editId="29C29504">
              <wp:simplePos x="0" y="0"/>
              <wp:positionH relativeFrom="margin">
                <wp:posOffset>3874770</wp:posOffset>
              </wp:positionH>
              <wp:positionV relativeFrom="page">
                <wp:posOffset>1125855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58295C77" wp14:editId="45CD17FF">
                                <wp:extent cx="276860" cy="273685"/>
                                <wp:effectExtent l="0" t="0" r="889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7F16F8">
                              <w:t>www.zahlenbuchfanclub</w:t>
                            </w:r>
                            <w:r w:rsidRPr="007964A3">
                              <w:t>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305.1pt;margin-top:88.65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58295C77" wp14:editId="45CD17FF">
                          <wp:extent cx="276860" cy="273685"/>
                          <wp:effectExtent l="0" t="0" r="889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="007F16F8">
                        <w:t>www.zahlenbuchfanclub</w:t>
                      </w:r>
                      <w:r w:rsidRPr="007964A3">
                        <w:t>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87"/>
    <w:rsid w:val="000040E2"/>
    <w:rsid w:val="00005913"/>
    <w:rsid w:val="00020440"/>
    <w:rsid w:val="000272B7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3CC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4F87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96C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F16F8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3409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1C94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0D96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42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Rothe, Sophie</cp:lastModifiedBy>
  <cp:revision>5</cp:revision>
  <cp:lastPrinted>2016-12-08T14:25:00Z</cp:lastPrinted>
  <dcterms:created xsi:type="dcterms:W3CDTF">2017-11-29T11:05:00Z</dcterms:created>
  <dcterms:modified xsi:type="dcterms:W3CDTF">2017-11-30T14:28:00Z</dcterms:modified>
</cp:coreProperties>
</file>