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E794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02081E" w:rsidP="006320A6">
            <w:pPr>
              <w:pStyle w:val="ekvue2arial"/>
            </w:pPr>
            <w:r>
              <w:t>Selbsteinsc</w:t>
            </w:r>
            <w:bookmarkStart w:id="0" w:name="_GoBack"/>
            <w:bookmarkEnd w:id="0"/>
            <w:r>
              <w:t>hätzungsbogen</w:t>
            </w:r>
          </w:p>
        </w:tc>
      </w:tr>
    </w:tbl>
    <w:p w:rsidR="008E2194" w:rsidRDefault="0002081E" w:rsidP="00D60378">
      <w:bookmarkStart w:id="1" w:name="bmStart"/>
      <w:bookmarkEnd w:id="1"/>
      <w:r>
        <w:t>1+1 Tafel: Erst sortieren, dann rechnen</w:t>
      </w:r>
    </w:p>
    <w:p w:rsidR="006320A6" w:rsidRDefault="006320A6" w:rsidP="00D6037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2946"/>
        <w:gridCol w:w="680"/>
        <w:gridCol w:w="680"/>
        <w:gridCol w:w="680"/>
        <w:gridCol w:w="680"/>
      </w:tblGrid>
      <w:tr w:rsidR="0002081E" w:rsidTr="00BE794B">
        <w:trPr>
          <w:trHeight w:val="444"/>
        </w:trPr>
        <w:tc>
          <w:tcPr>
            <w:tcW w:w="6173" w:type="dxa"/>
            <w:gridSpan w:val="2"/>
            <w:shd w:val="clear" w:color="auto" w:fill="EDEDED" w:themeFill="accent3" w:themeFillTint="33"/>
          </w:tcPr>
          <w:p w:rsidR="0002081E" w:rsidRDefault="0002081E" w:rsidP="004262FF">
            <w:r>
              <w:t>Lernziele</w:t>
            </w:r>
          </w:p>
        </w:tc>
        <w:tc>
          <w:tcPr>
            <w:tcW w:w="680" w:type="dxa"/>
            <w:shd w:val="clear" w:color="auto" w:fill="EDEDED" w:themeFill="accent3" w:themeFillTint="33"/>
            <w:vAlign w:val="center"/>
          </w:tcPr>
          <w:p w:rsidR="0002081E" w:rsidRDefault="0002081E" w:rsidP="0002081E">
            <w:pPr>
              <w:jc w:val="center"/>
            </w:pPr>
            <w:r>
              <w:sym w:font="ZapfDingbats" w:char="F0B5"/>
            </w:r>
          </w:p>
        </w:tc>
        <w:tc>
          <w:tcPr>
            <w:tcW w:w="680" w:type="dxa"/>
            <w:shd w:val="clear" w:color="auto" w:fill="EDEDED" w:themeFill="accent3" w:themeFillTint="33"/>
            <w:vAlign w:val="center"/>
          </w:tcPr>
          <w:p w:rsidR="0002081E" w:rsidRDefault="0002081E" w:rsidP="0002081E">
            <w:pPr>
              <w:jc w:val="center"/>
            </w:pPr>
            <w:r>
              <w:sym w:font="ZapfDingbats" w:char="F04A"/>
            </w:r>
          </w:p>
        </w:tc>
        <w:tc>
          <w:tcPr>
            <w:tcW w:w="680" w:type="dxa"/>
            <w:shd w:val="clear" w:color="auto" w:fill="EDEDED" w:themeFill="accent3" w:themeFillTint="33"/>
            <w:vAlign w:val="center"/>
          </w:tcPr>
          <w:p w:rsidR="0002081E" w:rsidRDefault="0002081E" w:rsidP="0002081E">
            <w:pPr>
              <w:jc w:val="center"/>
            </w:pPr>
            <w:r>
              <w:sym w:font="ZapfDingbats" w:char="F04B"/>
            </w:r>
          </w:p>
        </w:tc>
        <w:tc>
          <w:tcPr>
            <w:tcW w:w="680" w:type="dxa"/>
            <w:shd w:val="clear" w:color="auto" w:fill="EDEDED" w:themeFill="accent3" w:themeFillTint="33"/>
            <w:vAlign w:val="center"/>
          </w:tcPr>
          <w:p w:rsidR="0002081E" w:rsidRDefault="0002081E" w:rsidP="0002081E">
            <w:pPr>
              <w:jc w:val="center"/>
            </w:pPr>
            <w:r>
              <w:sym w:font="ZapfDingbats" w:char="F04C"/>
            </w:r>
          </w:p>
        </w:tc>
      </w:tr>
      <w:tr w:rsidR="00BE794B" w:rsidTr="001B4E8E">
        <w:trPr>
          <w:trHeight w:val="1134"/>
        </w:trPr>
        <w:tc>
          <w:tcPr>
            <w:tcW w:w="3227" w:type="dxa"/>
            <w:tcBorders>
              <w:right w:val="nil"/>
            </w:tcBorders>
          </w:tcPr>
          <w:p w:rsidR="00BE794B" w:rsidRDefault="00BE794B" w:rsidP="00BE794B">
            <w:r>
              <w:t>Ich sortiere Aufgaben nach Merkmalen.</w:t>
            </w:r>
          </w:p>
        </w:tc>
        <w:tc>
          <w:tcPr>
            <w:tcW w:w="2946" w:type="dxa"/>
            <w:tcBorders>
              <w:left w:val="nil"/>
            </w:tcBorders>
          </w:tcPr>
          <w:p w:rsidR="00BE794B" w:rsidRDefault="00BE794B" w:rsidP="00D60378">
            <w:r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0C5EF3FA" wp14:editId="31C277D1">
                  <wp:simplePos x="0" y="0"/>
                  <wp:positionH relativeFrom="column">
                    <wp:posOffset>47636</wp:posOffset>
                  </wp:positionH>
                  <wp:positionV relativeFrom="paragraph">
                    <wp:posOffset>72109</wp:posOffset>
                  </wp:positionV>
                  <wp:extent cx="1654175" cy="440055"/>
                  <wp:effectExtent l="0" t="0" r="3175" b="0"/>
                  <wp:wrapNone/>
                  <wp:docPr id="14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188" t="57943" r="10833" b="26432"/>
                          <a:stretch/>
                        </pic:blipFill>
                        <pic:spPr>
                          <a:xfrm>
                            <a:off x="0" y="0"/>
                            <a:ext cx="165417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" w:type="dxa"/>
          </w:tcPr>
          <w:p w:rsidR="00BE794B" w:rsidRDefault="00BE794B" w:rsidP="00D60378"/>
        </w:tc>
        <w:tc>
          <w:tcPr>
            <w:tcW w:w="680" w:type="dxa"/>
          </w:tcPr>
          <w:p w:rsidR="00BE794B" w:rsidRDefault="00BE794B" w:rsidP="00D60378"/>
        </w:tc>
        <w:tc>
          <w:tcPr>
            <w:tcW w:w="680" w:type="dxa"/>
          </w:tcPr>
          <w:p w:rsidR="00BE794B" w:rsidRDefault="00BE794B" w:rsidP="00D60378"/>
        </w:tc>
        <w:tc>
          <w:tcPr>
            <w:tcW w:w="680" w:type="dxa"/>
          </w:tcPr>
          <w:p w:rsidR="00BE794B" w:rsidRDefault="00BE794B" w:rsidP="00D60378"/>
        </w:tc>
      </w:tr>
      <w:tr w:rsidR="00BE794B" w:rsidTr="001B4E8E">
        <w:trPr>
          <w:trHeight w:val="1134"/>
        </w:trPr>
        <w:tc>
          <w:tcPr>
            <w:tcW w:w="3227" w:type="dxa"/>
            <w:tcBorders>
              <w:right w:val="nil"/>
            </w:tcBorders>
          </w:tcPr>
          <w:p w:rsidR="00BE794B" w:rsidRDefault="00BE794B" w:rsidP="008619A8">
            <w:r>
              <w:t>Ich kenne Aufgaben auswendig</w:t>
            </w:r>
          </w:p>
        </w:tc>
        <w:tc>
          <w:tcPr>
            <w:tcW w:w="2946" w:type="dxa"/>
            <w:tcBorders>
              <w:left w:val="nil"/>
            </w:tcBorders>
          </w:tcPr>
          <w:p w:rsidR="00BE794B" w:rsidRDefault="001B4E8E" w:rsidP="00D60378">
            <w:r>
              <w:rPr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C7B5709" wp14:editId="72C69A08">
                      <wp:simplePos x="0" y="0"/>
                      <wp:positionH relativeFrom="column">
                        <wp:posOffset>273139</wp:posOffset>
                      </wp:positionH>
                      <wp:positionV relativeFrom="paragraph">
                        <wp:posOffset>36786</wp:posOffset>
                      </wp:positionV>
                      <wp:extent cx="1148080" cy="531628"/>
                      <wp:effectExtent l="0" t="19050" r="0" b="40005"/>
                      <wp:wrapNone/>
                      <wp:docPr id="6" name="Gruppieren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8080" cy="531628"/>
                                <a:chOff x="0" y="0"/>
                                <a:chExt cx="1148080" cy="531628"/>
                              </a:xfrm>
                            </wpg:grpSpPr>
                            <wps:wsp>
                              <wps:cNvPr id="2" name="Raute 2"/>
                              <wps:cNvSpPr/>
                              <wps:spPr>
                                <a:xfrm>
                                  <a:off x="116958" y="0"/>
                                  <a:ext cx="893135" cy="531628"/>
                                </a:xfrm>
                                <a:prstGeom prst="diamond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B4E8E" w:rsidRPr="001B4E8E" w:rsidRDefault="001B4E8E" w:rsidP="001B4E8E">
                                    <w:pPr>
                                      <w:jc w:val="center"/>
                                    </w:pPr>
                                    <w:r w:rsidRPr="001B4E8E">
                                      <w:t>verdoppeln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Textfeld 4"/>
                              <wps:cNvSpPr txBox="1"/>
                              <wps:spPr>
                                <a:xfrm>
                                  <a:off x="0" y="53162"/>
                                  <a:ext cx="1148080" cy="372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B4E8E" w:rsidRPr="001B4E8E" w:rsidRDefault="001B4E8E" w:rsidP="001B4E8E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B4E8E">
                                      <w:rPr>
                                        <w:sz w:val="20"/>
                                        <w:szCs w:val="20"/>
                                      </w:rPr>
                                      <w:t>verdoppeln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6" o:spid="_x0000_s1026" style="position:absolute;margin-left:21.5pt;margin-top:2.9pt;width:90.4pt;height:41.85pt;z-index:251661312" coordsize="11480,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"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Raute 2" o:spid="_x0000_s1027" type="#_x0000_t4" style="position:absolute;left:1169;width:8931;height:5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XVo8QA&#10;AADaAAAADwAAAGRycy9kb3ducmV2LnhtbESPzWvCQBTE7wX/h+UJXopu6qFKdBXRSlpPfuHH7ZF9&#10;JsHs25Ddavzv3ULB4zAzv2HG08aU4ka1Kywr+OhFIIhTqwvOFOx3y+4QhPPIGkvLpOBBDqaT1tsY&#10;Y23vvKHb1mciQNjFqCD3voqldGlOBl3PVsTBu9jaoA+yzqSu8R7gppT9KPqUBgsOCzlWNM8pvW5/&#10;jYJkNfg6vSfHbGGd2fych+vEH9ZKddrNbATCU+Nf4f/2t1bQh78r4Qb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V1aPEAAAA2gAAAA8AAAAAAAAAAAAAAAAAmAIAAGRycy9k&#10;b3ducmV2LnhtbFBLBQYAAAAABAAEAPUAAACJAwAAAAA=&#10;" filled="f" strokecolor="black [3213]" strokeweight="1pt">
                        <v:textbox>
                          <w:txbxContent>
                            <w:p w:rsidR="001B4E8E" w:rsidRPr="001B4E8E" w:rsidRDefault="001B4E8E" w:rsidP="001B4E8E">
                              <w:pPr>
                                <w:jc w:val="center"/>
                              </w:pPr>
                              <w:r w:rsidRPr="001B4E8E">
                                <w:t>verdoppeln</w:t>
                              </w: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4" o:spid="_x0000_s1028" type="#_x0000_t202" style="position:absolute;top:531;width:11480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1B4E8E" w:rsidRPr="001B4E8E" w:rsidRDefault="001B4E8E" w:rsidP="001B4E8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B4E8E">
                                <w:rPr>
                                  <w:sz w:val="20"/>
                                  <w:szCs w:val="20"/>
                                </w:rPr>
                                <w:t>verdoppeln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80" w:type="dxa"/>
          </w:tcPr>
          <w:p w:rsidR="00BE794B" w:rsidRDefault="00BE794B" w:rsidP="00D60378"/>
        </w:tc>
        <w:tc>
          <w:tcPr>
            <w:tcW w:w="680" w:type="dxa"/>
          </w:tcPr>
          <w:p w:rsidR="00BE794B" w:rsidRDefault="00BE794B" w:rsidP="00D60378"/>
        </w:tc>
        <w:tc>
          <w:tcPr>
            <w:tcW w:w="680" w:type="dxa"/>
          </w:tcPr>
          <w:p w:rsidR="00BE794B" w:rsidRDefault="00BE794B" w:rsidP="00D60378"/>
        </w:tc>
        <w:tc>
          <w:tcPr>
            <w:tcW w:w="680" w:type="dxa"/>
          </w:tcPr>
          <w:p w:rsidR="00BE794B" w:rsidRDefault="00BE794B" w:rsidP="00D60378"/>
        </w:tc>
      </w:tr>
      <w:tr w:rsidR="001B4E8E" w:rsidTr="001B4E8E">
        <w:trPr>
          <w:trHeight w:val="1134"/>
        </w:trPr>
        <w:tc>
          <w:tcPr>
            <w:tcW w:w="3227" w:type="dxa"/>
            <w:tcBorders>
              <w:right w:val="nil"/>
            </w:tcBorders>
          </w:tcPr>
          <w:p w:rsidR="001B4E8E" w:rsidRDefault="001B4E8E">
            <w:r w:rsidRPr="00686E53">
              <w:t>Ich kenne Aufgaben auswendig</w:t>
            </w:r>
          </w:p>
        </w:tc>
        <w:tc>
          <w:tcPr>
            <w:tcW w:w="2946" w:type="dxa"/>
            <w:tcBorders>
              <w:left w:val="nil"/>
            </w:tcBorders>
          </w:tcPr>
          <w:p w:rsidR="001B4E8E" w:rsidRDefault="001B4E8E" w:rsidP="00D60378">
            <w:r>
              <w:rPr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81013BA" wp14:editId="2BD192EC">
                      <wp:simplePos x="0" y="0"/>
                      <wp:positionH relativeFrom="column">
                        <wp:posOffset>273139</wp:posOffset>
                      </wp:positionH>
                      <wp:positionV relativeFrom="paragraph">
                        <wp:posOffset>73852</wp:posOffset>
                      </wp:positionV>
                      <wp:extent cx="1148080" cy="531628"/>
                      <wp:effectExtent l="0" t="19050" r="0" b="40005"/>
                      <wp:wrapNone/>
                      <wp:docPr id="7" name="Gruppieren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8080" cy="531628"/>
                                <a:chOff x="0" y="0"/>
                                <a:chExt cx="1148080" cy="531628"/>
                              </a:xfrm>
                            </wpg:grpSpPr>
                            <wps:wsp>
                              <wps:cNvPr id="8" name="Raute 8"/>
                              <wps:cNvSpPr/>
                              <wps:spPr>
                                <a:xfrm>
                                  <a:off x="116958" y="0"/>
                                  <a:ext cx="893135" cy="531628"/>
                                </a:xfrm>
                                <a:prstGeom prst="diamond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B4E8E" w:rsidRPr="001B4E8E" w:rsidRDefault="001B4E8E" w:rsidP="001B4E8E">
                                    <w:pPr>
                                      <w:jc w:val="center"/>
                                    </w:pPr>
                                    <w:r w:rsidRPr="001B4E8E">
                                      <w:t>verdoppeln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Textfeld 9"/>
                              <wps:cNvSpPr txBox="1"/>
                              <wps:spPr>
                                <a:xfrm>
                                  <a:off x="0" y="53162"/>
                                  <a:ext cx="1148080" cy="372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B4E8E" w:rsidRPr="001B4E8E" w:rsidRDefault="001B4E8E" w:rsidP="001B4E8E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mit 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7" o:spid="_x0000_s1029" style="position:absolute;margin-left:21.5pt;margin-top:5.8pt;width:90.4pt;height:41.85pt;z-index:251669504;mso-height-relative:margin" coordsize="11480,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">
                      <v:shape id="Raute 8" o:spid="_x0000_s1030" type="#_x0000_t4" style="position:absolute;left:1169;width:8931;height:5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iScIA&#10;AADaAAAADwAAAGRycy9kb3ducmV2LnhtbERPu27CMBTdkfoP1q3UBRWHDiUKGFTxUFomSBG021V8&#10;m0TE15HtQvh7PFTqeHTes0VvWnEh5xvLCsajBARxaXXDlYLD5+Y5BeEDssbWMim4kYfF/GEww0zb&#10;K+/pUoRKxBD2GSqoQ+gyKX1Zk0E/sh1x5H6sMxgidJXUDq8x3LTyJUlepcGGY0ONHS1rKs/Fr1GQ&#10;byfrr2F+qlbWm/3Hd7rLw3Gn1NNj/zYFEagP/+I/97tWELfG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eJJwgAAANoAAAAPAAAAAAAAAAAAAAAAAJgCAABkcnMvZG93&#10;bnJldi54bWxQSwUGAAAAAAQABAD1AAAAhwMAAAAA&#10;" filled="f" strokecolor="black [3213]" strokeweight="1pt">
                        <v:textbox>
                          <w:txbxContent>
                            <w:p w:rsidR="001B4E8E" w:rsidRPr="001B4E8E" w:rsidRDefault="001B4E8E" w:rsidP="001B4E8E">
                              <w:pPr>
                                <w:jc w:val="center"/>
                              </w:pPr>
                              <w:r w:rsidRPr="001B4E8E">
                                <w:t>verdoppeln</w:t>
                              </w:r>
                            </w:p>
                          </w:txbxContent>
                        </v:textbox>
                      </v:shape>
                      <v:shape id="Textfeld 9" o:spid="_x0000_s1031" type="#_x0000_t202" style="position:absolute;top:531;width:11480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      <v:textbox>
                          <w:txbxContent>
                            <w:p w:rsidR="001B4E8E" w:rsidRPr="001B4E8E" w:rsidRDefault="001B4E8E" w:rsidP="001B4E8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mit 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</w:tr>
      <w:tr w:rsidR="001B4E8E" w:rsidTr="001B4E8E">
        <w:trPr>
          <w:trHeight w:val="1134"/>
        </w:trPr>
        <w:tc>
          <w:tcPr>
            <w:tcW w:w="3227" w:type="dxa"/>
            <w:tcBorders>
              <w:right w:val="nil"/>
            </w:tcBorders>
          </w:tcPr>
          <w:p w:rsidR="001B4E8E" w:rsidRDefault="001B4E8E">
            <w:r w:rsidRPr="00686E53">
              <w:t>Ich kenne Aufgaben auswendig</w:t>
            </w:r>
          </w:p>
        </w:tc>
        <w:tc>
          <w:tcPr>
            <w:tcW w:w="2946" w:type="dxa"/>
            <w:tcBorders>
              <w:left w:val="nil"/>
            </w:tcBorders>
          </w:tcPr>
          <w:p w:rsidR="001B4E8E" w:rsidRDefault="001B4E8E" w:rsidP="00D60378">
            <w:r>
              <w:rPr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21FE4519" wp14:editId="32AD8FFF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78829</wp:posOffset>
                      </wp:positionV>
                      <wp:extent cx="1148080" cy="531628"/>
                      <wp:effectExtent l="0" t="19050" r="0" b="40005"/>
                      <wp:wrapNone/>
                      <wp:docPr id="10" name="Gruppieren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8080" cy="531628"/>
                                <a:chOff x="0" y="0"/>
                                <a:chExt cx="1148080" cy="531628"/>
                              </a:xfrm>
                            </wpg:grpSpPr>
                            <wps:wsp>
                              <wps:cNvPr id="11" name="Raute 11"/>
                              <wps:cNvSpPr/>
                              <wps:spPr>
                                <a:xfrm>
                                  <a:off x="116958" y="0"/>
                                  <a:ext cx="893135" cy="531628"/>
                                </a:xfrm>
                                <a:prstGeom prst="diamond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B4E8E" w:rsidRPr="001B4E8E" w:rsidRDefault="001B4E8E" w:rsidP="001B4E8E">
                                    <w:pPr>
                                      <w:jc w:val="center"/>
                                    </w:pPr>
                                    <w:r w:rsidRPr="001B4E8E">
                                      <w:t>verdoppeln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Textfeld 15"/>
                              <wps:cNvSpPr txBox="1"/>
                              <wps:spPr>
                                <a:xfrm>
                                  <a:off x="0" y="53162"/>
                                  <a:ext cx="1148080" cy="372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B4E8E" w:rsidRPr="001B4E8E" w:rsidRDefault="001B4E8E" w:rsidP="001B4E8E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mit 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10" o:spid="_x0000_s1032" style="position:absolute;margin-left:21.5pt;margin-top:6.2pt;width:90.4pt;height:41.85pt;z-index:251670528;mso-height-relative:margin" coordsize="11480,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">
                      <v:shape id="Raute 11" o:spid="_x0000_s1033" type="#_x0000_t4" style="position:absolute;left:1169;width:8931;height:5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qsMA&#10;AADbAAAADwAAAGRycy9kb3ducmV2LnhtbERPS2vCQBC+F/wPywheim70UCW6imhLWk++8HEbsmMS&#10;zM6G7Fbjv3cLBW/z8T1nMmtMKW5Uu8Kygn4vAkGcWl1wpmC/++qOQDiPrLG0TAoe5GA2bb1NMNb2&#10;zhu6bX0mQgi7GBXk3lexlC7NyaDr2Yo4cBdbG/QB1pnUNd5DuCnlIIo+pMGCQ0OOFS1ySq/bX6Mg&#10;WQ0/T+/JMVtaZzY/59E68Ye1Up12Mx+D8NT4l/jf/a3D/D78/RIO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UsqsMAAADbAAAADwAAAAAAAAAAAAAAAACYAgAAZHJzL2Rv&#10;d25yZXYueG1sUEsFBgAAAAAEAAQA9QAAAIgDAAAAAA==&#10;" filled="f" strokecolor="black [3213]" strokeweight="1pt">
                        <v:textbox>
                          <w:txbxContent>
                            <w:p w:rsidR="001B4E8E" w:rsidRPr="001B4E8E" w:rsidRDefault="001B4E8E" w:rsidP="001B4E8E">
                              <w:pPr>
                                <w:jc w:val="center"/>
                              </w:pPr>
                              <w:r w:rsidRPr="001B4E8E">
                                <w:t>verdoppeln</w:t>
                              </w:r>
                            </w:p>
                          </w:txbxContent>
                        </v:textbox>
                      </v:shape>
                      <v:shape id="Textfeld 15" o:spid="_x0000_s1034" type="#_x0000_t202" style="position:absolute;top:531;width:11480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      <v:textbox>
                          <w:txbxContent>
                            <w:p w:rsidR="001B4E8E" w:rsidRPr="001B4E8E" w:rsidRDefault="001B4E8E" w:rsidP="001B4E8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mit 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</w:tr>
      <w:tr w:rsidR="001B4E8E" w:rsidTr="001B4E8E">
        <w:trPr>
          <w:trHeight w:val="1134"/>
        </w:trPr>
        <w:tc>
          <w:tcPr>
            <w:tcW w:w="3227" w:type="dxa"/>
            <w:tcBorders>
              <w:right w:val="nil"/>
            </w:tcBorders>
          </w:tcPr>
          <w:p w:rsidR="001B4E8E" w:rsidRDefault="001B4E8E">
            <w:r w:rsidRPr="00686E53">
              <w:t>Ich kenne Aufgaben auswendig</w:t>
            </w:r>
          </w:p>
        </w:tc>
        <w:tc>
          <w:tcPr>
            <w:tcW w:w="2946" w:type="dxa"/>
            <w:tcBorders>
              <w:left w:val="nil"/>
            </w:tcBorders>
          </w:tcPr>
          <w:p w:rsidR="001B4E8E" w:rsidRDefault="001B4E8E" w:rsidP="00D60378">
            <w:r>
              <w:rPr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477A0127" wp14:editId="2E8B1501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62039</wp:posOffset>
                      </wp:positionV>
                      <wp:extent cx="1148080" cy="531495"/>
                      <wp:effectExtent l="0" t="19050" r="0" b="40005"/>
                      <wp:wrapNone/>
                      <wp:docPr id="16" name="Gruppieren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8080" cy="531495"/>
                                <a:chOff x="0" y="0"/>
                                <a:chExt cx="1148080" cy="531628"/>
                              </a:xfrm>
                            </wpg:grpSpPr>
                            <wps:wsp>
                              <wps:cNvPr id="17" name="Raute 17"/>
                              <wps:cNvSpPr/>
                              <wps:spPr>
                                <a:xfrm>
                                  <a:off x="116958" y="0"/>
                                  <a:ext cx="893135" cy="531628"/>
                                </a:xfrm>
                                <a:prstGeom prst="diamond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B4E8E" w:rsidRPr="001B4E8E" w:rsidRDefault="001B4E8E" w:rsidP="001B4E8E">
                                    <w:pPr>
                                      <w:jc w:val="center"/>
                                    </w:pPr>
                                    <w:r w:rsidRPr="001B4E8E">
                                      <w:t>verdoppeln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Textfeld 18"/>
                              <wps:cNvSpPr txBox="1"/>
                              <wps:spPr>
                                <a:xfrm>
                                  <a:off x="0" y="53162"/>
                                  <a:ext cx="1148080" cy="372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B4E8E" w:rsidRPr="001B4E8E" w:rsidRDefault="001B4E8E" w:rsidP="001B4E8E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szCs w:val="20"/>
                                      </w:rPr>
                                      <w:t>= 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16" o:spid="_x0000_s1035" style="position:absolute;margin-left:21.5pt;margin-top:4.9pt;width:90.4pt;height:41.85pt;z-index:251671552;mso-height-relative:margin" coordsize="11480,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">
                      <v:shape id="Raute 17" o:spid="_x0000_s1036" type="#_x0000_t4" style="position:absolute;left:1169;width:8931;height:5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ARRcIA&#10;AADbAAAADwAAAGRycy9kb3ducmV2LnhtbERPS4vCMBC+C/sfwix4EU13DyrVKMs+qHryhY/b0Ixt&#10;2WZSmqj13xtB8DYf33PG08aU4kK1Kywr+OhFIIhTqwvOFGw3f90hCOeRNZaWScGNHEwnb60xxtpe&#10;eUWXtc9ECGEXo4Lc+yqW0qU5GXQ9WxEH7mRrgz7AOpO6xmsIN6X8jKK+NFhwaMixou+c0v/12ShI&#10;FoPfQyfZZz/WmdX8OFwmfrdUqv3efI1AeGr8S/x0z3SYP4DHL+EA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BFFwgAAANsAAAAPAAAAAAAAAAAAAAAAAJgCAABkcnMvZG93&#10;bnJldi54bWxQSwUGAAAAAAQABAD1AAAAhwMAAAAA&#10;" filled="f" strokecolor="black [3213]" strokeweight="1pt">
                        <v:textbox>
                          <w:txbxContent>
                            <w:p w:rsidR="001B4E8E" w:rsidRPr="001B4E8E" w:rsidRDefault="001B4E8E" w:rsidP="001B4E8E">
                              <w:pPr>
                                <w:jc w:val="center"/>
                              </w:pPr>
                              <w:r w:rsidRPr="001B4E8E">
                                <w:t>verdoppeln</w:t>
                              </w:r>
                            </w:p>
                          </w:txbxContent>
                        </v:textbox>
                      </v:shape>
                      <v:shape id="Textfeld 18" o:spid="_x0000_s1037" type="#_x0000_t202" style="position:absolute;top:531;width:11480;height:37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      <v:textbox>
                          <w:txbxContent>
                            <w:p w:rsidR="001B4E8E" w:rsidRPr="001B4E8E" w:rsidRDefault="001B4E8E" w:rsidP="001B4E8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= 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</w:tr>
      <w:tr w:rsidR="00BE794B" w:rsidTr="001B4E8E">
        <w:trPr>
          <w:trHeight w:val="1134"/>
        </w:trPr>
        <w:tc>
          <w:tcPr>
            <w:tcW w:w="3227" w:type="dxa"/>
            <w:tcBorders>
              <w:right w:val="nil"/>
            </w:tcBorders>
          </w:tcPr>
          <w:p w:rsidR="00BE794B" w:rsidRDefault="001B4E8E" w:rsidP="001B4E8E">
            <w:r>
              <w:t>Ich setze schöne Päckchen fort.</w:t>
            </w:r>
          </w:p>
        </w:tc>
        <w:tc>
          <w:tcPr>
            <w:tcW w:w="2946" w:type="dxa"/>
            <w:tcBorders>
              <w:left w:val="nil"/>
            </w:tcBorders>
          </w:tcPr>
          <w:p w:rsidR="001B4E8E" w:rsidRPr="001B4E8E" w:rsidRDefault="001B4E8E" w:rsidP="00D60378">
            <w:r>
              <w:rPr>
                <w:lang w:eastAsia="de-DE"/>
              </w:rPr>
              <w:drawing>
                <wp:anchor distT="0" distB="0" distL="114300" distR="114300" simplePos="0" relativeHeight="251672576" behindDoc="0" locked="0" layoutInCell="1" allowOverlap="1" wp14:anchorId="28B1870E" wp14:editId="3D96E6B3">
                  <wp:simplePos x="0" y="0"/>
                  <wp:positionH relativeFrom="column">
                    <wp:posOffset>541027</wp:posOffset>
                  </wp:positionH>
                  <wp:positionV relativeFrom="paragraph">
                    <wp:posOffset>-5653</wp:posOffset>
                  </wp:positionV>
                  <wp:extent cx="463684" cy="675638"/>
                  <wp:effectExtent l="0" t="0" r="0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494" cy="682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" w:type="dxa"/>
          </w:tcPr>
          <w:p w:rsidR="00BE794B" w:rsidRDefault="00BE794B" w:rsidP="00D60378"/>
        </w:tc>
        <w:tc>
          <w:tcPr>
            <w:tcW w:w="680" w:type="dxa"/>
          </w:tcPr>
          <w:p w:rsidR="00BE794B" w:rsidRDefault="00BE794B" w:rsidP="00D60378"/>
        </w:tc>
        <w:tc>
          <w:tcPr>
            <w:tcW w:w="680" w:type="dxa"/>
          </w:tcPr>
          <w:p w:rsidR="00BE794B" w:rsidRDefault="00BE794B" w:rsidP="00D60378"/>
        </w:tc>
        <w:tc>
          <w:tcPr>
            <w:tcW w:w="680" w:type="dxa"/>
          </w:tcPr>
          <w:p w:rsidR="00BE794B" w:rsidRDefault="00BE794B" w:rsidP="00D60378"/>
        </w:tc>
      </w:tr>
      <w:tr w:rsidR="001B4E8E" w:rsidTr="001B4E8E">
        <w:trPr>
          <w:trHeight w:val="1134"/>
        </w:trPr>
        <w:tc>
          <w:tcPr>
            <w:tcW w:w="3227" w:type="dxa"/>
            <w:tcBorders>
              <w:right w:val="nil"/>
            </w:tcBorders>
          </w:tcPr>
          <w:p w:rsidR="001B4E8E" w:rsidRDefault="001B4E8E" w:rsidP="001B4E8E">
            <w:r>
              <w:t>Ich beschreibe</w:t>
            </w:r>
            <w:r>
              <w:br/>
              <w:t>schöne Päckchen.</w:t>
            </w:r>
          </w:p>
        </w:tc>
        <w:tc>
          <w:tcPr>
            <w:tcW w:w="2946" w:type="dxa"/>
            <w:tcBorders>
              <w:left w:val="nil"/>
            </w:tcBorders>
          </w:tcPr>
          <w:p w:rsidR="001B4E8E" w:rsidRDefault="001B4E8E" w:rsidP="00D60378">
            <w:r>
              <w:rPr>
                <w:lang w:eastAsia="de-DE"/>
              </w:rPr>
              <w:drawing>
                <wp:anchor distT="0" distB="0" distL="114300" distR="114300" simplePos="0" relativeHeight="251673600" behindDoc="0" locked="0" layoutInCell="1" allowOverlap="1" wp14:anchorId="611D26DC" wp14:editId="3668AADA">
                  <wp:simplePos x="0" y="0"/>
                  <wp:positionH relativeFrom="column">
                    <wp:posOffset>49856</wp:posOffset>
                  </wp:positionH>
                  <wp:positionV relativeFrom="paragraph">
                    <wp:posOffset>95207</wp:posOffset>
                  </wp:positionV>
                  <wp:extent cx="1710826" cy="419688"/>
                  <wp:effectExtent l="0" t="0" r="3810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197" cy="421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</w:tr>
      <w:tr w:rsidR="001B4E8E" w:rsidTr="001B4E8E">
        <w:trPr>
          <w:trHeight w:val="1134"/>
        </w:trPr>
        <w:tc>
          <w:tcPr>
            <w:tcW w:w="3227" w:type="dxa"/>
            <w:tcBorders>
              <w:right w:val="nil"/>
            </w:tcBorders>
          </w:tcPr>
          <w:p w:rsidR="001B4E8E" w:rsidRDefault="001B4E8E" w:rsidP="00D60378">
            <w:r>
              <w:rPr>
                <w:lang w:eastAsia="de-DE"/>
              </w:rPr>
              <w:drawing>
                <wp:anchor distT="0" distB="0" distL="114300" distR="114300" simplePos="0" relativeHeight="251674624" behindDoc="0" locked="0" layoutInCell="1" allowOverlap="1" wp14:anchorId="686F3A5F" wp14:editId="0E1F2BCD">
                  <wp:simplePos x="0" y="0"/>
                  <wp:positionH relativeFrom="column">
                    <wp:posOffset>1865084</wp:posOffset>
                  </wp:positionH>
                  <wp:positionV relativeFrom="paragraph">
                    <wp:posOffset>57165</wp:posOffset>
                  </wp:positionV>
                  <wp:extent cx="1912560" cy="489097"/>
                  <wp:effectExtent l="0" t="0" r="0" b="6350"/>
                  <wp:wrapNone/>
                  <wp:docPr id="21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fik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16" t="41624" r="24376" b="40155"/>
                          <a:stretch/>
                        </pic:blipFill>
                        <pic:spPr>
                          <a:xfrm>
                            <a:off x="0" y="0"/>
                            <a:ext cx="1911985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Ich leite schwierige Aufgaben von einfachen ab.</w:t>
            </w:r>
          </w:p>
        </w:tc>
        <w:tc>
          <w:tcPr>
            <w:tcW w:w="2946" w:type="dxa"/>
            <w:tcBorders>
              <w:left w:val="nil"/>
            </w:tcBorders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  <w:tc>
          <w:tcPr>
            <w:tcW w:w="680" w:type="dxa"/>
          </w:tcPr>
          <w:p w:rsidR="001B4E8E" w:rsidRDefault="001B4E8E" w:rsidP="00D60378"/>
        </w:tc>
      </w:tr>
    </w:tbl>
    <w:p w:rsidR="006320A6" w:rsidRDefault="006320A6" w:rsidP="00D60378"/>
    <w:p w:rsidR="0002081E" w:rsidRDefault="0002081E" w:rsidP="00D60378">
      <w:r>
        <w:t>So sehe ich das:</w:t>
      </w:r>
    </w:p>
    <w:p w:rsidR="00E168F4" w:rsidRPr="00E168F4" w:rsidRDefault="00E168F4" w:rsidP="00E168F4">
      <w:pPr>
        <w:pBdr>
          <w:between w:val="single" w:sz="4" w:space="1" w:color="auto"/>
        </w:pBdr>
        <w:spacing w:after="120"/>
      </w:pPr>
    </w:p>
    <w:p w:rsidR="00E168F4" w:rsidRDefault="00E168F4" w:rsidP="00E168F4">
      <w:pPr>
        <w:pBdr>
          <w:between w:val="single" w:sz="4" w:space="1" w:color="auto"/>
        </w:pBdr>
        <w:spacing w:after="120"/>
      </w:pPr>
    </w:p>
    <w:p w:rsidR="00E168F4" w:rsidRDefault="00E168F4" w:rsidP="00E168F4">
      <w:pPr>
        <w:pBdr>
          <w:between w:val="single" w:sz="4" w:space="1" w:color="auto"/>
        </w:pBdr>
        <w:spacing w:after="120"/>
      </w:pPr>
    </w:p>
    <w:p w:rsidR="00E168F4" w:rsidRDefault="00E168F4" w:rsidP="00E168F4">
      <w:pPr>
        <w:pBdr>
          <w:between w:val="single" w:sz="4" w:space="1" w:color="auto"/>
        </w:pBdr>
        <w:spacing w:after="120"/>
      </w:pPr>
    </w:p>
    <w:sectPr w:rsidR="00E168F4" w:rsidSect="00054A93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81E" w:rsidRDefault="0002081E" w:rsidP="003C599D">
      <w:pPr>
        <w:spacing w:line="240" w:lineRule="auto"/>
      </w:pPr>
      <w:r>
        <w:separator/>
      </w:r>
    </w:p>
  </w:endnote>
  <w:endnote w:type="continuationSeparator" w:id="0">
    <w:p w:rsidR="0002081E" w:rsidRDefault="0002081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052FCF" w:rsidRPr="00F42294" w:rsidTr="00F25AEA">
      <w:trPr>
        <w:trHeight w:hRule="exact" w:val="680"/>
      </w:trPr>
      <w:tc>
        <w:tcPr>
          <w:tcW w:w="1138" w:type="dxa"/>
          <w:noWrap/>
        </w:tcPr>
        <w:p w:rsidR="00052FCF" w:rsidRPr="00913892" w:rsidRDefault="00052FC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22A4BE7" wp14:editId="2BAE99F3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052FCF" w:rsidRPr="00913892" w:rsidRDefault="00052FC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052FCF" w:rsidRPr="00913892" w:rsidRDefault="00052FCF" w:rsidP="00E168F4">
          <w:pPr>
            <w:pStyle w:val="ekvquelle"/>
          </w:pPr>
          <w:r>
            <w:t xml:space="preserve">Textquellen: </w:t>
          </w:r>
          <w:r w:rsidR="00E168F4">
            <w:t>Sabine meyer, Köln</w:t>
          </w:r>
        </w:p>
      </w:tc>
      <w:tc>
        <w:tcPr>
          <w:tcW w:w="2927" w:type="dxa"/>
        </w:tcPr>
        <w:p w:rsidR="00052FCF" w:rsidRPr="00913892" w:rsidRDefault="00052FCF" w:rsidP="00F25AEA">
          <w:pPr>
            <w:pStyle w:val="ekvquelle"/>
            <w:spacing w:line="240" w:lineRule="auto"/>
          </w:pPr>
        </w:p>
      </w:tc>
      <w:tc>
        <w:tcPr>
          <w:tcW w:w="399" w:type="dxa"/>
        </w:tcPr>
        <w:p w:rsidR="00052FCF" w:rsidRPr="00913892" w:rsidRDefault="00052FC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81E" w:rsidRDefault="0002081E" w:rsidP="003C599D">
      <w:pPr>
        <w:spacing w:line="240" w:lineRule="auto"/>
      </w:pPr>
      <w:r>
        <w:separator/>
      </w:r>
    </w:p>
  </w:footnote>
  <w:footnote w:type="continuationSeparator" w:id="0">
    <w:p w:rsidR="0002081E" w:rsidRDefault="0002081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6779E5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727585" wp14:editId="33133022">
              <wp:simplePos x="0" y="0"/>
              <wp:positionH relativeFrom="margin">
                <wp:posOffset>3735771</wp:posOffset>
              </wp:positionH>
              <wp:positionV relativeFrom="page">
                <wp:posOffset>772118</wp:posOffset>
              </wp:positionV>
              <wp:extent cx="1845945" cy="377825"/>
              <wp:effectExtent l="0" t="0" r="0" b="3175"/>
              <wp:wrapNone/>
              <wp:docPr id="36" name="Textfeld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779E5" w:rsidRDefault="006779E5" w:rsidP="006779E5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07EF4340" wp14:editId="00F3B510">
                                <wp:extent cx="276860" cy="273685"/>
                                <wp:effectExtent l="0" t="0" r="8890" b="0"/>
                                <wp:docPr id="3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5F6CD9">
                              <w:t>www.zahlenbuchfanclub.de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6" o:spid="_x0000_s1038" type="#_x0000_t202" style="position:absolute;margin-left:294.15pt;margin-top:60.8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" fillcolor="white [3201]" stroked="f" strokeweight=".5pt">
              <v:textbox>
                <w:txbxContent>
                  <w:p w:rsidR="006779E5" w:rsidRDefault="006779E5" w:rsidP="006779E5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07EF4340" wp14:editId="00F3B510">
                          <wp:extent cx="276860" cy="273685"/>
                          <wp:effectExtent l="0" t="0" r="8890" b="0"/>
                          <wp:docPr id="3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Pr="005F6CD9">
                        <w:t>www.zahlenbuchfanclub.de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81E"/>
    <w:rsid w:val="000040E2"/>
    <w:rsid w:val="00005913"/>
    <w:rsid w:val="00020440"/>
    <w:rsid w:val="0002081E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B4E8E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4CB1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E794B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168F4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ahlenbuchfanclub.de" TargetMode="External"/><Relationship Id="rId2" Type="http://schemas.openxmlformats.org/officeDocument/2006/relationships/hyperlink" Target="http://www.zahlenbuchfanclub.de" TargetMode="External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Zahlenbuch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WD_KV_KL1_Zahlenbuch.dotm</Template>
  <TotalTime>0</TotalTime>
  <Pages>1</Pages>
  <Words>62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2</cp:revision>
  <cp:lastPrinted>2016-12-08T14:25:00Z</cp:lastPrinted>
  <dcterms:created xsi:type="dcterms:W3CDTF">2017-11-29T10:11:00Z</dcterms:created>
  <dcterms:modified xsi:type="dcterms:W3CDTF">2017-11-29T10:45:00Z</dcterms:modified>
</cp:coreProperties>
</file>