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4436A5">
            <w:pPr>
              <w:pStyle w:val="ekvkvnummer"/>
            </w:pPr>
            <w:r>
              <w:t xml:space="preserve">KV </w:t>
            </w:r>
            <w:r w:rsidR="004436A5">
              <w:t>3</w:t>
            </w:r>
          </w:p>
        </w:tc>
      </w:tr>
      <w:tr w:rsidR="004436A5" w:rsidRPr="004436A5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4436A5" w:rsidRDefault="00FB59FB" w:rsidP="00AE65F6">
            <w:pPr>
              <w:rPr>
                <w:color w:val="000000" w:themeColor="text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4436A5" w:rsidRDefault="004436A5" w:rsidP="004436A5">
            <w:pPr>
              <w:pStyle w:val="ekvue2arial"/>
            </w:pPr>
            <w:r w:rsidRPr="004436A5">
              <w:t>Umkehr- un</w:t>
            </w:r>
            <w:r>
              <w:t>d</w:t>
            </w:r>
            <w:r w:rsidRPr="004436A5">
              <w:t xml:space="preserve"> Tauschaufgaben</w:t>
            </w:r>
            <w:r>
              <w:t xml:space="preserve"> (Tippkarten)</w:t>
            </w:r>
          </w:p>
        </w:tc>
      </w:tr>
    </w:tbl>
    <w:p w:rsidR="004436A5" w:rsidRPr="00287B24" w:rsidRDefault="004436A5" w:rsidP="004436A5">
      <w:pPr>
        <w:pStyle w:val="ekvpicto"/>
        <w:framePr w:wrap="around"/>
      </w:pPr>
      <w:bookmarkStart w:id="0" w:name="bmStart"/>
      <w:bookmarkEnd w:id="0"/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194" w:rsidRDefault="008E2194" w:rsidP="00D60378"/>
    <w:tbl>
      <w:tblPr>
        <w:tblStyle w:val="Tabellenraster"/>
        <w:tblW w:w="0" w:type="auto"/>
        <w:tblBorders>
          <w:top w:val="dashed" w:sz="8" w:space="0" w:color="auto"/>
          <w:left w:val="dashed" w:sz="8" w:space="0" w:color="auto"/>
          <w:bottom w:val="dashed" w:sz="8" w:space="0" w:color="auto"/>
          <w:right w:val="dashed" w:sz="8" w:space="0" w:color="auto"/>
          <w:insideH w:val="dashed" w:sz="8" w:space="0" w:color="auto"/>
          <w:insideV w:val="dashed" w:sz="8" w:space="0" w:color="auto"/>
        </w:tblBorders>
        <w:tblLook w:val="04A0" w:firstRow="1" w:lastRow="0" w:firstColumn="1" w:lastColumn="0" w:noHBand="0" w:noVBand="1"/>
      </w:tblPr>
      <w:tblGrid>
        <w:gridCol w:w="4563"/>
        <w:gridCol w:w="4563"/>
      </w:tblGrid>
      <w:tr w:rsidR="004436A5" w:rsidTr="00BC29E9">
        <w:trPr>
          <w:trHeight w:val="2095"/>
        </w:trPr>
        <w:tc>
          <w:tcPr>
            <w:tcW w:w="4563" w:type="dxa"/>
            <w:vAlign w:val="center"/>
          </w:tcPr>
          <w:p w:rsidR="004436A5" w:rsidRPr="003331DC" w:rsidRDefault="004436A5" w:rsidP="00BC29E9">
            <w:pPr>
              <w:pStyle w:val="ekvue3arial"/>
              <w:jc w:val="center"/>
            </w:pPr>
            <w:r>
              <mc:AlternateContent>
                <mc:Choice Requires="wpg">
                  <w:drawing>
                    <wp:inline distT="0" distB="0" distL="0" distR="0" wp14:anchorId="1097A046" wp14:editId="23EC58C6">
                      <wp:extent cx="2169160" cy="831850"/>
                      <wp:effectExtent l="0" t="0" r="21590" b="25400"/>
                      <wp:docPr id="86" name="Group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9160" cy="831850"/>
                                <a:chOff x="1669" y="2245"/>
                                <a:chExt cx="3818" cy="1464"/>
                              </a:xfrm>
                            </wpg:grpSpPr>
                            <wpg:grpSp>
                              <wpg:cNvPr id="87" name="Group 614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1443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88" name="AutoShape 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AutoShape 6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0" name="Group 617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2845" y="2472"/>
                                  <a:ext cx="1464" cy="1010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91" name="AutoShape 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AutoShape 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3" name="Group 620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4250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94" name="AutoShape 6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7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AutoShape 6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97A046" id="Group 613" o:spid="_x0000_s1026" style="width:170.8pt;height:65.5pt;mso-position-horizontal-relative:char;mso-position-vertical-relative:line" coordorigin="1669,2245" coordsize="3818,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">
                      <v:group id="Group 614" o:spid="_x0000_s1027" style="position:absolute;left:1443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RT2zMQAAADbAAAA&#10;DwAAAAAAAAAAAAAAAACqAgAAZHJzL2Rvd25yZXYueG1sUEsFBgAAAAAEAAQA+gAAAJsDAAAAAA==&#10;">
                        <v:roundrect id="AutoShape 615" o:spid="_x0000_s1028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v68AA&#10;AADbAAAADwAAAGRycy9kb3ducmV2LnhtbERPz2vCMBS+C/4P4Qm7aeJA0c4oMtjwNqwePL41b21Z&#10;81KTtHb7681B8Pjx/d7sBtuInnyoHWuYzxQI4sKZmksN59PHdAUiRGSDjWPS8EcBdtvxaIOZcTc+&#10;Up/HUqQQDhlqqGJsMylDUZHFMHMtceJ+nLcYE/SlNB5vKdw28lWppbRYc2qosKX3iorfvLMaCqM6&#10;5S/91/p7EfP/vruy/Lxq/TIZ9m8gIg3xKX64D0bDKo1NX9IPkN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izv68AAAADbAAAADwAAAAAAAAAAAAAAAACYAgAAZHJzL2Rvd25y&#10;ZXYueG1sUEsFBgAAAAAEAAQA9QAAAIUDAAAAAA==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roundrect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616" o:spid="_x0000_s1029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m2p8QAAADbAAAADwAAAGRycy9kb3ducmV2LnhtbESPQWsCMRSE74L/ITzBi9SsgsVujbIV&#10;BBU8aNv76+Z1E7p52W6irv/eFIQeh5n5hlmsOleLC7XBelYwGWcgiEuvLVcKPt43T3MQISJrrD2T&#10;ghsFWC37vQXm2l/5SJdTrESCcMhRgYmxyaUMpSGHYewb4uR9+9ZhTLKtpG7xmuCultMse5YOLacF&#10;gw2tDZU/p7NTcNhN3oovY3f74689zDZFfa5Gn0oNB13xCiJSF//Dj/ZWK5i/wN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ObanxAAAANsAAAAPAAAAAAAAAAAA&#10;AAAAAKECAABkcnMvZG93bnJldi54bWxQSwUGAAAAAAQABAD5AAAAkgMAAAAA&#10;"/>
                      </v:group>
                      <v:group id="Group 617" o:spid="_x0000_s1030" style="position:absolute;left:2845;top:2472;width:1464;height:1010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T4ZcAAAADbAAAADwAAAGRycy9kb3ducmV2LnhtbERPz2vCMBS+D/wfwhO8&#10;DE31MLQaRR0Fr3OKHh/Nsyk2LzXJbP3vl8Ngx4/v92rT20Y8yYfasYLpJANBXDpdc6Xg9F2M5yBC&#10;RNbYOCYFLwqwWQ/eVphr1/EXPY+xEimEQ44KTIxtLmUoDVkME9cSJ+7mvMWYoK+k9tilcNvIWZZ9&#10;SIs1pwaDLe0Nlffjj1XAj/O8eDSX9+Ja+ul21y3M5zUqNRr22yWISH38F/+5D1rBIq1PX9IPkOtf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DHJPhlwAAAANsAAAAPAAAA&#10;AAAAAAAAAAAAAKoCAABkcnMvZG93bnJldi54bWxQSwUGAAAAAAQABAD6AAAAlwMAAAAA&#10;">
                        <v:roundrect id="AutoShape 618" o:spid="_x0000_s1031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/Qq8MA&#10;AADbAAAADwAAAGRycy9kb3ducmV2LnhtbESPQWvCQBSE70L/w/IKvemuhRaTuooIlt6K0YPHZ/Y1&#10;CWbfxt1NTPvr3UKhx2FmvmGW69G2YiAfGsca5jMFgrh0puFKw/Gwmy5AhIhssHVMGr4pwHr1MFli&#10;btyN9zQUsRIJwiFHDXWMXS5lKGuyGGauI07el/MWY5K+ksbjLcFtK5+VepUWG04LNXa0ram8FL3V&#10;UBrVK38aPrPzSyx+hv7K8v2q9dPjuHkDEWmM/+G/9ofRkM3h9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/Qq8MAAADbAAAADwAAAAAAAAAAAAAAAACYAgAAZHJzL2Rv&#10;d25yZXYueG1sUEsFBgAAAAAEAAQA9QAAAIgDAAAAAA==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oundrect>
                        <v:shape id="AutoShape 619" o:spid="_x0000_s1032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SyC8QAAADbAAAADwAAAGRycy9kb3ducmV2LnhtbESPQWsCMRSE74L/ITzBi9SsgtJujbIV&#10;BC140Lb3181zE9y8bDdRt/++KQgeh5n5hlmsOleLK7XBelYwGWcgiEuvLVcKPj82T88gQkTWWHsm&#10;Bb8UYLXs9xaYa3/jA12PsRIJwiFHBSbGJpcylIYchrFviJN38q3DmGRbSd3iLcFdLadZNpcOLacF&#10;gw2tDZXn48Up2O8mb8W3sbv3w4/dzzZFfalGX0oNB13xCiJSFx/he3urFbxM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RLILxAAAANsAAAAPAAAAAAAAAAAA&#10;AAAAAKECAABkcnMvZG93bnJldi54bWxQSwUGAAAAAAQABAD5AAAAkgMAAAAA&#10;"/>
                      </v:group>
                      <v:group id="Group 620" o:spid="_x0000_s1033" style="position:absolute;left:4250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/ZmEsQAAADbAAAA&#10;DwAAAAAAAAAAAAAAAACqAgAAZHJzL2Rvd25yZXYueG1sUEsFBgAAAAAEAAQA+gAAAJsDAAAAAA==&#10;">
                        <v:roundrect id="AutoShape 621" o:spid="_x0000_s1034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hzM8MA&#10;AADbAAAADwAAAGRycy9kb3ducmV2LnhtbESPQWsCMRSE7wX/Q3hCbzWx2KKrUUSo9Fa6evD43Dx3&#10;Fzcva5Jdt/31TaHQ4zAz3zCrzWAb0ZMPtWMN04kCQVw4U3Op4Xh4e5qDCBHZYOOYNHxRgM169LDC&#10;zLg7f1Kfx1IkCIcMNVQxtpmUoajIYpi4ljh5F+ctxiR9KY3He4LbRj4r9Sot1pwWKmxpV1FxzTur&#10;oTCqU/7UfyzOLzH/7rsby/1N68fxsF2CiDTE//Bf+91oWMzg90v6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hzM8MAAADbAAAADwAAAAAAAAAAAAAAAACYAgAAZHJzL2Rv&#10;d25yZXYueG1sUEsFBgAAAAAEAAQA9QAAAIgDAAAAAA==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7</w:t>
                                </w:r>
                              </w:p>
                            </w:txbxContent>
                          </v:textbox>
                        </v:roundrect>
                        <v:shape id="AutoShape 622" o:spid="_x0000_s1035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0qf8QAAADbAAAADwAAAGRycy9kb3ducmV2LnhtbESPQWsCMRSE74L/ITzBi9SsgqXdGmUr&#10;CCp40Lb3183rJnTzst1EXf+9EQoeh5n5hpkvO1eLM7XBelYwGWcgiEuvLVcKPj/WTy8gQkTWWHsm&#10;BVcKsFz0e3PMtb/wgc7HWIkE4ZCjAhNjk0sZSkMOw9g3xMn78a3DmGRbSd3iJcFdLadZ9iwdWk4L&#10;BhtaGSp/jyenYL+dvBffxm53hz+7n62L+lSNvpQaDrriDUSkLj7C/+2NVvA6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rSp/xAAAANsAAAAPAAAAAAAAAAAA&#10;AAAAAKECAABkcnMvZG93bnJldi54bWxQSwUGAAAAAAQABAD5AAAAkgMAAAAA&#10;"/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63" w:type="dxa"/>
            <w:vAlign w:val="center"/>
          </w:tcPr>
          <w:p w:rsidR="004436A5" w:rsidRDefault="004436A5" w:rsidP="00BC29E9">
            <w:pPr>
              <w:pStyle w:val="ekvue3arial"/>
              <w:jc w:val="center"/>
            </w:pPr>
            <w:r>
              <mc:AlternateContent>
                <mc:Choice Requires="wpg">
                  <w:drawing>
                    <wp:inline distT="0" distB="0" distL="0" distR="0" wp14:anchorId="3D167860" wp14:editId="2214C98D">
                      <wp:extent cx="2169160" cy="831850"/>
                      <wp:effectExtent l="0" t="0" r="21590" b="25400"/>
                      <wp:docPr id="121" name="Group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9160" cy="831850"/>
                                <a:chOff x="1669" y="2245"/>
                                <a:chExt cx="3818" cy="1464"/>
                              </a:xfrm>
                            </wpg:grpSpPr>
                            <wpg:grpSp>
                              <wpg:cNvPr id="122" name="Group 614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1443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23" name="AutoShape 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10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AutoShape 6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5" name="Group 617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2845" y="2472"/>
                                  <a:ext cx="1464" cy="1010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26" name="AutoShape 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AutoShape 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8" name="Group 620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4250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29" name="AutoShape 6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13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AutoShape 6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167860" id="_x0000_s1036" style="width:170.8pt;height:65.5pt;mso-position-horizontal-relative:char;mso-position-vertical-relative:line" coordorigin="1669,2245" coordsize="3818,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">
                      <v:group id="Group 614" o:spid="_x0000_s1037" style="position:absolute;left:1443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YCYDjCAAAA3AAAAA8A&#10;AAAAAAAAAAAAAAAAqgIAAGRycy9kb3ducmV2LnhtbFBLBQYAAAAABAAEAPoAAACZAwAAAAA=&#10;">
                        <v:roundrect id="AutoShape 615" o:spid="_x0000_s1038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f2GsIA&#10;AADcAAAADwAAAGRycy9kb3ducmV2LnhtbERPTWsCMRC9C/6HMEJvmmiptKtRRLD0Vrr20OO4me4u&#10;3UzWJLtu++sbQfA2j/c56+1gG9GTD7VjDfOZAkFcOFNzqeHzeJg+gwgR2WDjmDT8UoDtZjxaY2bc&#10;hT+oz2MpUgiHDDVUMbaZlKGoyGKYuZY4cd/OW4wJ+lIaj5cUbhu5UGopLdacGipsaV9R8ZN3VkNh&#10;VKf8V//+cnqK+V/fnVm+nrV+mAy7FYhIQ7yLb+43k+YvHuH6TLp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F/YawgAAANwAAAAPAAAAAAAAAAAAAAAAAJgCAABkcnMvZG93&#10;bnJldi54bWxQSwUGAAAAAAQABAD1AAAAhwMAAAAA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10</w:t>
                                </w:r>
                              </w:p>
                            </w:txbxContent>
                          </v:textbox>
                        </v:roundrect>
                        <v:shape id="AutoShape 616" o:spid="_x0000_s1039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bYoMMAAADcAAAADwAAAGRycy9kb3ducmV2LnhtbERPTWsCMRC9C/6HMIIXqVlFS9kaZSsI&#10;WvCgbe/TzbgJbibbTdTtv28Kgrd5vM9ZrDpXiyu1wXpWMBlnIIhLry1XCj4/Nk8vIEJE1lh7JgW/&#10;FGC17PcWmGt/4wNdj7ESKYRDjgpMjE0uZSgNOQxj3xAn7uRbhzHBtpK6xVsKd7WcZtmzdGg5NRhs&#10;aG2oPB8vTsF+N3krvo3dvR9+7H6+KepLNfpSajjoilcQkbr4EN/dW53mT2f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7m2KDDAAAA3AAAAA8AAAAAAAAAAAAA&#10;AAAAoQIAAGRycy9kb3ducmV2LnhtbFBLBQYAAAAABAAEAPkAAACRAwAAAAA=&#10;"/>
                      </v:group>
                      <v:group id="Group 617" o:spid="_x0000_s1040" style="position:absolute;left:2845;top:2472;width:1464;height:1010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r+EzCAAAA3AAAAA8A&#10;AAAAAAAAAAAAAAAAqgIAAGRycy9kb3ducmV2LnhtbFBLBQYAAAAABAAEAPoAAACZAwAAAAA=&#10;">
                        <v:roundrect id="AutoShape 618" o:spid="_x0000_s1041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BVgsEA&#10;AADcAAAADwAAAGRycy9kb3ducmV2LnhtbERPTWsCMRC9F/wPYQRvNVFQ6moUESy9lW49eBw34+7i&#10;ZrIm2XXbX98UCr3N433OZjfYRvTkQ+1Yw2yqQBAXztRcajh9Hp9fQISIbLBxTBq+KMBuO3raYGbc&#10;gz+oz2MpUgiHDDVUMbaZlKGoyGKYupY4cVfnLcYEfSmNx0cKt42cK7WUFmtODRW2dKiouOWd1VAY&#10;1Sl/7t9Xl0XMv/vuzvL1rvVkPOzXICIN8V/8534zaf58Cb/PpAv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gVYLBAAAA3AAAAA8AAAAAAAAAAAAAAAAAmAIAAGRycy9kb3du&#10;cmV2LnhtbFBLBQYAAAAABAAEAPUAAACGAwAAAAA=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roundrect>
                        <v:shape id="AutoShape 619" o:spid="_x0000_s1042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RG18MAAADcAAAADwAAAGRycy9kb3ducmV2LnhtbERPTWsCMRC9C/6HMIIXqVkFbdkaZSsI&#10;WvCgbe/TzbgJbibbTdTtv28Kgrd5vM9ZrDpXiyu1wXpWMBlnIIhLry1XCj4/Nk8vIEJE1lh7JgW/&#10;FGC17PcWmGt/4wNdj7ESKYRDjgpMjE0uZSgNOQxj3xAn7uRbhzHBtpK6xVsKd7WcZtlcOrScGgw2&#10;tDZUno8Xp2C/m7wV38bu3g8/dj/bFPWlGn0pNRx0xSuISF18iO/urU7zp8/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0RtfDAAAA3AAAAA8AAAAAAAAAAAAA&#10;AAAAoQIAAGRycy9kb3ducmV2LnhtbFBLBQYAAAAABAAEAPkAAACRAwAAAAA=&#10;"/>
                      </v:group>
                      <v:group id="Group 620" o:spid="_x0000_s1043" style="position:absolute;left:4250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V9LFAAAA3AAA&#10;AA8AAAAAAAAAAAAAAAAAqgIAAGRycy9kb3ducmV2LnhtbFBLBQYAAAAABAAEAPoAAACcAwAAAAA=&#10;">
                        <v:roundrect id="AutoShape 621" o:spid="_x0000_s1044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/B8MEA&#10;AADcAAAADwAAAGRycy9kb3ducmV2LnhtbERPTWsCMRC9F/wPYYTeaqJgqatRRFC8lW49eBw34+7i&#10;ZrIm2XXbX98UCr3N433OajPYRvTkQ+1Yw3SiQBAXztRcajh97l/eQISIbLBxTBq+KMBmPXpaYWbc&#10;gz+oz2MpUgiHDDVUMbaZlKGoyGKYuJY4cVfnLcYEfSmNx0cKt42cKfUqLdacGipsaVdRccs7q6Ew&#10;qlP+3L8vLvOYf/fdneXhrvXzeNguQUQa4r/4z300af5sAb/PpAv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/wfDBAAAA3AAAAA8AAAAAAAAAAAAAAAAAmAIAAGRycy9kb3du&#10;cmV2LnhtbFBLBQYAAAAABAAEAPUAAACGAwAAAAA=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13</w:t>
                                </w:r>
                              </w:p>
                            </w:txbxContent>
                          </v:textbox>
                        </v:roundrect>
                        <v:shape id="AutoShape 622" o:spid="_x0000_s1045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RIfsYAAADc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J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QESH7GAAAA3AAAAA8AAAAAAAAA&#10;AAAAAAAAoQIAAGRycy9kb3ducmV2LnhtbFBLBQYAAAAABAAEAPkAAACUAwAAAAA=&#10;"/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4436A5" w:rsidTr="00BC29E9">
        <w:trPr>
          <w:trHeight w:val="2086"/>
        </w:trPr>
        <w:tc>
          <w:tcPr>
            <w:tcW w:w="4563" w:type="dxa"/>
            <w:vAlign w:val="center"/>
          </w:tcPr>
          <w:p w:rsidR="004436A5" w:rsidRDefault="004436A5" w:rsidP="00BC29E9">
            <w:pPr>
              <w:pStyle w:val="ekvue3arial"/>
              <w:jc w:val="center"/>
            </w:pPr>
            <w:r>
              <mc:AlternateContent>
                <mc:Choice Requires="wpg">
                  <w:drawing>
                    <wp:inline distT="0" distB="0" distL="0" distR="0" wp14:anchorId="1284F56D" wp14:editId="11C809DA">
                      <wp:extent cx="2169160" cy="831850"/>
                      <wp:effectExtent l="0" t="0" r="21590" b="25400"/>
                      <wp:docPr id="131" name="Group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9160" cy="831850"/>
                                <a:chOff x="1669" y="2245"/>
                                <a:chExt cx="3818" cy="1464"/>
                              </a:xfrm>
                            </wpg:grpSpPr>
                            <wpg:grpSp>
                              <wpg:cNvPr id="132" name="Group 614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1443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33" name="AutoShape 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" name="AutoShape 6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5" name="Group 617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2845" y="2472"/>
                                  <a:ext cx="1464" cy="1010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36" name="AutoShape 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AutoShape 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8" name="Group 620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4250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39" name="AutoShape 6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AutoShape 6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84F56D" id="_x0000_s1046" style="width:170.8pt;height:65.5pt;mso-position-horizontal-relative:char;mso-position-vertical-relative:line" coordorigin="1669,2245" coordsize="3818,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">
                      <v:group id="Group 614" o:spid="_x0000_s1047" style="position:absolute;left:1443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Pb9uXCAAAA3AAAAA8A&#10;AAAAAAAAAAAAAAAAqgIAAGRycy9kb3ducmV2LnhtbFBLBQYAAAAABAAEAPoAAACZAwAAAAA=&#10;">
                        <v:roundrect id="AutoShape 615" o:spid="_x0000_s1048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5gx8IA&#10;AADcAAAADwAAAGRycy9kb3ducmV2LnhtbERPTWsCMRC9F/ofwgjeamKlpa5GKQXFW+nag8dxM+4u&#10;biZrkl1Xf31TKPQ2j/c5y/VgG9GTD7VjDdOJAkFcOFNzqeF7v3l6AxEissHGMWm4UYD16vFhiZlx&#10;V/6iPo+lSCEcMtRQxdhmUoaiIoth4lrixJ2ctxgT9KU0Hq8p3DbyWalXabHm1FBhSx8VFee8sxoK&#10;ozrlD/3n/PgS83vfXVhuL1qPR8P7AkSkIf6L/9w7k+bPZvD7TLpA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zmDHwgAAANwAAAAPAAAAAAAAAAAAAAAAAJgCAABkcnMvZG93&#10;bnJldi54bWxQSwUGAAAAAAQABAD1AAAAhwMAAAAA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roundrect>
                        <v:shape id="AutoShape 616" o:spid="_x0000_s1049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9OfcMAAADcAAAADwAAAGRycy9kb3ducmV2LnhtbERPTWsCMRC9F/wPYQQvpWa1WspqlK0g&#10;qOBB297HzXQTuplsN1G3/74pCN7m8T5nvuxcLS7UButZwWiYgSAuvbZcKfh4Xz+9gggRWWPtmRT8&#10;UoDlovcwx1z7Kx/ocoyVSCEcclRgYmxyKUNpyGEY+oY4cV++dRgTbCupW7ymcFfLcZa9SIeWU4PB&#10;hlaGyu/j2SnYb0dvxcnY7e7wY/fTdVGfq8dPpQb9rpiBiNTFu/jm3ug0/3kC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/Tn3DAAAA3AAAAA8AAAAAAAAAAAAA&#10;AAAAoQIAAGRycy9kb3ducmV2LnhtbFBLBQYAAAAABAAEAPkAAACRAwAAAAA=&#10;"/>
                      </v:group>
                      <v:group id="Group 617" o:spid="_x0000_s1050" style="position:absolute;left:2845;top:2472;width:1464;height:1010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wybpHCAAAA3AAAAA8A&#10;AAAAAAAAAAAAAAAAqgIAAGRycy9kb3ducmV2LnhtbFBLBQYAAAAABAAEAPoAAACZAwAAAAA=&#10;">
                        <v:roundrect id="AutoShape 618" o:spid="_x0000_s1051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nDX8IA&#10;AADcAAAADwAAAGRycy9kb3ducmV2LnhtbERPTWsCMRC9F/wPYQRvNbFS0dUoUmjprXT14HHcjLuL&#10;m8maZNdtf31TKPQ2j/c5m91gG9GTD7VjDbOpAkFcOFNzqeF4eH1cgggR2WDjmDR8UYDddvSwwcy4&#10;O39Sn8dSpBAOGWqoYmwzKUNRkcUwdS1x4i7OW4wJ+lIaj/cUbhv5pNRCWqw5NVTY0ktFxTXvrIbC&#10;qE75U/+xOj/H/LvvbizfblpPxsN+DSLSEP/Ff+53k+bPF/D7TLp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ucNfwgAAANwAAAAPAAAAAAAAAAAAAAAAAJgCAABkcnMvZG93&#10;bnJldi54bWxQSwUGAAAAAAQABAD1AAAAhwMAAAAA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9</w:t>
                                </w:r>
                              </w:p>
                            </w:txbxContent>
                          </v:textbox>
                        </v:roundrect>
                        <v:shape id="AutoShape 619" o:spid="_x0000_s1052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3QCsMAAADcAAAADwAAAGRycy9kb3ducmV2LnhtbERPTWsCMRC9F/wPYQQvpWa1aMtqlK0g&#10;qOBB297HzXQTuplsN1G3/74pCN7m8T5nvuxcLS7UButZwWiYgSAuvbZcKfh4Xz+9gggRWWPtmRT8&#10;UoDlovcwx1z7Kx/ocoyVSCEcclRgYmxyKUNpyGEY+oY4cV++dRgTbCupW7ymcFfLcZZNpUPLqcFg&#10;QytD5ffx7BTst6O34mTsdnf4sfvJuqjP1eOnUoN+V8xAROriXXxzb3Sa//wC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t0ArDAAAA3AAAAA8AAAAAAAAAAAAA&#10;AAAAoQIAAGRycy9kb3ducmV2LnhtbFBLBQYAAAAABAAEAPkAAACRAwAAAAA=&#10;"/>
                      </v:group>
                      <v:group id="Group 620" o:spid="_x0000_s1053" style="position:absolute;left:4250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zwQ/FAAAA3AAA&#10;AA8AAAAAAAAAAAAAAAAAqgIAAGRycy9kb3ducmV2LnhtbFBLBQYAAAAABAAEAPoAAACcAwAAAAA=&#10;">
                        <v:roundrect id="AutoShape 621" o:spid="_x0000_s1054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XLcIA&#10;AADcAAAADwAAAGRycy9kb3ducmV2LnhtbERPTWsCMRC9F/wPYYTeamKlRVejiFDprXT14HHcjLuL&#10;m8maZNdtf31TKPQ2j/c5q81gG9GTD7VjDdOJAkFcOFNzqeF4eHuagwgR2WDjmDR8UYDNevSwwsy4&#10;O39Sn8dSpBAOGWqoYmwzKUNRkcUwcS1x4i7OW4wJ+lIaj/cUbhv5rNSrtFhzaqiwpV1FxTXvrIbC&#10;qE75U/+xOL/E/Lvvbiz3N60fx8N2CSLSEP/Ff+53k+bPFvD7TLp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JlctwgAAANwAAAAPAAAAAAAAAAAAAAAAAJgCAABkcnMvZG93&#10;bnJldi54bWxQSwUGAAAAAAQABAD1AAAAhwMAAAAA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roundrect>
                        <v:shape id="AutoShape 622" o:spid="_x0000_s1055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I7A8YAAADcAAAADwAAAGRycy9kb3ducmV2LnhtbESPQU8CMRCF7yb+h2ZMvBjoYpSYlUIW&#10;ExIx4QDIfdyO28btdNkWWP+9czDhNpP35r1vZoshtOpMffKRDUzGBSjiOlrPjYHP/Wr0AiplZItt&#10;ZDLwSwkW89ubGZY2XnhL511ulIRwKtGAy7krtU61o4BpHDti0b5jHzDL2jfa9niR8NDqx6KY6oCe&#10;pcFhR2+O6p/dKRjYrCfL6sv59cf26DfPq6o9NQ8HY+7vhuoVVKYhX83/1+9W8J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COwPGAAAA3AAAAA8AAAAAAAAA&#10;AAAAAAAAoQIAAGRycy9kb3ducmV2LnhtbFBLBQYAAAAABAAEAPkAAACUAwAAAAA=&#10;"/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63" w:type="dxa"/>
            <w:vAlign w:val="center"/>
          </w:tcPr>
          <w:p w:rsidR="004436A5" w:rsidRDefault="004436A5" w:rsidP="00BC29E9">
            <w:pPr>
              <w:pStyle w:val="ekvue3arial"/>
              <w:jc w:val="center"/>
            </w:pPr>
            <w:r>
              <mc:AlternateContent>
                <mc:Choice Requires="wpg">
                  <w:drawing>
                    <wp:inline distT="0" distB="0" distL="0" distR="0" wp14:anchorId="422EACF6" wp14:editId="13AE3F1F">
                      <wp:extent cx="2169160" cy="831850"/>
                      <wp:effectExtent l="0" t="0" r="21590" b="25400"/>
                      <wp:docPr id="141" name="Group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9160" cy="831850"/>
                                <a:chOff x="1669" y="2245"/>
                                <a:chExt cx="3818" cy="1464"/>
                              </a:xfrm>
                            </wpg:grpSpPr>
                            <wpg:grpSp>
                              <wpg:cNvPr id="142" name="Group 614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1443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43" name="AutoShape 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  <w:szCs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  <w:szCs w:val="40"/>
                                        </w:rPr>
                                        <w:t>16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" name="AutoShape 6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5" name="Group 617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2845" y="2472"/>
                                  <a:ext cx="1464" cy="1010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46" name="AutoShape 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AutoShape 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8" name="Group 620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4250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49" name="AutoShape 6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12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AutoShape 6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2EACF6" id="_x0000_s1056" style="width:170.8pt;height:65.5pt;mso-position-horizontal-relative:char;mso-position-vertical-relative:line" coordorigin="1669,2245" coordsize="3818,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">
                      <v:group id="Group 614" o:spid="_x0000_s1057" style="position:absolute;left:1443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vdhZjCAAAA3AAAAA8A&#10;AAAAAAAAAAAAAAAAqgIAAGRycy9kb3ducmV2LnhtbFBLBQYAAAAABAAEAPoAAACZAwAAAAA=&#10;">
                        <v:roundrect id="AutoShape 615" o:spid="_x0000_s1058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TusIA&#10;AADcAAAADwAAAGRycy9kb3ducmV2LnhtbERPS2sCMRC+F/wPYQq91aQPRbdGkUJLb9LVg8dxM+4u&#10;3UzWJLtu++tNQfA2H99zFqvBNqInH2rHGp7GCgRx4UzNpYbd9uNxBiJEZIONY9LwSwFWy9HdAjPj&#10;zvxNfR5LkUI4ZKihirHNpAxFRRbD2LXEiTs6bzEm6EtpPJ5TuG3ks1JTabHm1FBhS+8VFT95ZzUU&#10;RnXK7/vN/DCJ+V/fnVh+nrR+uB/WbyAiDfEmvrq/TJr/+gL/z6QL5P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yBO6wgAAANwAAAAPAAAAAAAAAAAAAAAAAJgCAABkcnMvZG93&#10;bnJldi54bWxQSwUGAAAAAAQABAD1AAAAhwMAAAAA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  <w:szCs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  <w:szCs w:val="40"/>
                                  </w:rPr>
                                  <w:t>16</w:t>
                                </w:r>
                              </w:p>
                            </w:txbxContent>
                          </v:textbox>
                        </v:roundrect>
                        <v:shape id="AutoShape 616" o:spid="_x0000_s1059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k9AMMAAADcAAAADwAAAGRycy9kb3ducmV2LnhtbERPTWsCMRC9C/6HMIIXqVnFlrI1ylYQ&#10;VPCgbe/TzXQTuplsN1HXf2+Egrd5vM+ZLztXizO1wXpWMBlnIIhLry1XCj4/1k+vIEJE1lh7JgVX&#10;CrBc9HtzzLW/8IHOx1iJFMIhRwUmxiaXMpSGHIaxb4gT9+NbhzHBtpK6xUsKd7WcZtmLdGg5NRhs&#10;aGWo/D2enIL9dvJefBu73R3+7P55XdSnavSl1HDQFW8gInXxIf53b3SaP5vB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5PQDDAAAA3AAAAA8AAAAAAAAAAAAA&#10;AAAAoQIAAGRycy9kb3ducmV2LnhtbFBLBQYAAAAABAAEAPkAAACRAwAAAAA=&#10;"/>
                      </v:group>
                      <v:group id="Group 617" o:spid="_x0000_s1060" style="position:absolute;left:2845;top:2472;width:1464;height:1010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Q0HezCAAAA3AAAAA8A&#10;AAAAAAAAAAAAAAAAqgIAAGRycy9kb3ducmV2LnhtbFBLBQYAAAAABAAEAPoAAACZAwAAAAA=&#10;">
                        <v:roundrect id="AutoShape 618" o:spid="_x0000_s1061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+wIsIA&#10;AADcAAAADwAAAGRycy9kb3ducmV2LnhtbERPTWsCMRC9F/wPYQRvNbFY0dUoUmjprXT14HHcjLuL&#10;m8maZNdtf31TKPQ2j/c5m91gG9GTD7VjDbOpAkFcOFNzqeF4eH1cgggR2WDjmDR8UYDddvSwwcy4&#10;O39Sn8dSpBAOGWqoYmwzKUNRkcUwdS1x4i7OW4wJ+lIaj/cUbhv5pNRCWqw5NVTY0ktFxTXvrIbC&#10;qE75U/+xOj/H/LvvbizfblpPxsN+DSLSEP/Ff+53k+bPF/D7TLp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v7AiwgAAANwAAAAPAAAAAAAAAAAAAAAAAJgCAABkcnMvZG93&#10;bnJldi54bWxQSwUGAAAAAAQABAD1AAAAhwMAAAAA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roundrect>
                        <v:shape id="AutoShape 619" o:spid="_x0000_s1062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ujd8MAAADcAAAADwAAAGRycy9kb3ducmV2LnhtbERPTWsCMRC9F/wPYQQvpWaVastqlK0g&#10;qOBB297HzXQTuplsN1G3/74pCN7m8T5nvuxcLS7UButZwWiYgSAuvbZcKfh4Xz+9gggRWWPtmRT8&#10;UoDlovcwx1z7Kx/ocoyVSCEcclRgYmxyKUNpyGEY+oY4cV++dRgTbCupW7ymcFfLcZZNpUPLqcFg&#10;QytD5ffx7BTst6O34mTsdnf4sfvJuqjP1eOnUoN+V8xAROriXXxzb3Sa//wC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ro3fDAAAA3AAAAA8AAAAAAAAAAAAA&#10;AAAAoQIAAGRycy9kb3ducmV2LnhtbFBLBQYAAAAABAAEAPkAAACRAwAAAAA=&#10;"/>
                      </v:group>
                      <v:group id="Group 620" o:spid="_x0000_s1063" style="position:absolute;left:4250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o1snLFAAAA3AAA&#10;AA8AAAAAAAAAAAAAAAAAqgIAAGRycy9kb3ducmV2LnhtbFBLBQYAAAAABAAEAPoAAACcAwAAAAA=&#10;">
                        <v:roundrect id="AutoShape 621" o:spid="_x0000_s1064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AkUMIA&#10;AADcAAAADwAAAGRycy9kb3ducmV2LnhtbERPTWsCMRC9F/wPYYTeamKxRVejiFDprXT14HHcjLuL&#10;m8maZNdtf31TKPQ2j/c5q81gG9GTD7VjDdOJAkFcOFNzqeF4eHuagwgR2WDjmDR8UYDNevSwwsy4&#10;O39Sn8dSpBAOGWqoYmwzKUNRkcUwcS1x4i7OW4wJ+lIaj/cUbhv5rNSrtFhzaqiwpV1FxTXvrIbC&#10;qE75U/+xOL/E/Lvvbiz3N60fx8N2CSLSEP/Ff+53k+bPFvD7TLp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ICRQwgAAANwAAAAPAAAAAAAAAAAAAAAAAJgCAABkcnMvZG93&#10;bnJldi54bWxQSwUGAAAAAAQABAD1AAAAhwMAAAAA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12</w:t>
                                </w:r>
                              </w:p>
                            </w:txbxContent>
                          </v:textbox>
                        </v:roundrect>
                        <v:shape id="AutoShape 622" o:spid="_x0000_s1065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ut3sYAAADcAAAADwAAAGRycy9kb3ducmV2LnhtbESPQWsCMRCF7wX/Qxihl1KzFixlNcpa&#10;EGrBg9rex810E7qZrJuo23/fORR6m+G9ee+bxWoIrbpSn3xkA9NJAYq4jtZzY+DjuHl8AZUyssU2&#10;Mhn4oQSr5ehugaWNN97T9ZAbJSGcSjTgcu5KrVPtKGCaxI5YtK/YB8yy9o22Pd4kPLT6qSiedUDP&#10;0uCwo1dH9ffhEgzsttN1dXJ++74/+91sU7WX5uHTmPvxUM1BZRryv/nv+s0K/kzw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brd7GAAAA3AAAAA8AAAAAAAAA&#10;AAAAAAAAoQIAAGRycy9kb3ducmV2LnhtbFBLBQYAAAAABAAEAPkAAACUAwAAAAA=&#10;"/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4436A5" w:rsidTr="00BC29E9">
        <w:trPr>
          <w:trHeight w:val="2095"/>
        </w:trPr>
        <w:tc>
          <w:tcPr>
            <w:tcW w:w="4563" w:type="dxa"/>
            <w:vAlign w:val="center"/>
          </w:tcPr>
          <w:p w:rsidR="004436A5" w:rsidRDefault="004436A5" w:rsidP="00BC29E9">
            <w:pPr>
              <w:pStyle w:val="ekvue3arial"/>
              <w:jc w:val="center"/>
            </w:pPr>
            <w:r>
              <mc:AlternateContent>
                <mc:Choice Requires="wpg">
                  <w:drawing>
                    <wp:inline distT="0" distB="0" distL="0" distR="0" wp14:anchorId="1EB8555E" wp14:editId="20AFA71B">
                      <wp:extent cx="2169160" cy="831850"/>
                      <wp:effectExtent l="0" t="0" r="21590" b="25400"/>
                      <wp:docPr id="181" name="Group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9160" cy="831850"/>
                                <a:chOff x="1669" y="2245"/>
                                <a:chExt cx="3818" cy="1464"/>
                              </a:xfrm>
                            </wpg:grpSpPr>
                            <wpg:grpSp>
                              <wpg:cNvPr id="182" name="Group 614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1443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83" name="AutoShape 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AutoShape 6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85" name="Group 617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2845" y="2472"/>
                                  <a:ext cx="1464" cy="1010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86" name="AutoShape 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AutoShape 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88" name="Group 620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4250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89" name="AutoShape 6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6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" name="AutoShape 6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B8555E" id="_x0000_s1066" style="width:170.8pt;height:65.5pt;mso-position-horizontal-relative:char;mso-position-vertical-relative:line" coordorigin="1669,2245" coordsize="3818,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">
                      <v:group id="Group 614" o:spid="_x0000_s1067" style="position:absolute;left:1443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kPwLCAAAA3AAAAA8A&#10;AAAAAAAAAAAAAAAAqgIAAGRycy9kb3ducmV2LnhtbFBLBQYAAAAABAAEAPoAAACZAwAAAAA=&#10;">
                        <v:roundrect id="AutoShape 615" o:spid="_x0000_s1068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GpIMIA&#10;AADcAAAADwAAAGRycy9kb3ducmV2LnhtbERPTWsCMRC9F/wPYYTeamKlRVejiFDprXT14HHcjLuL&#10;m8maZNdtf31TKPQ2j/c5q81gG9GTD7VjDdOJAkFcOFNzqeF4eHuagwgR2WDjmDR8UYDNevSwwsy4&#10;O39Sn8dSpBAOGWqoYmwzKUNRkcUwcS1x4i7OW4wJ+lIaj/cUbhv5rNSrtFhzaqiwpV1FxTXvrIbC&#10;qE75U/+xOL/E/Lvvbiz3N60fx8N2CSLSEP/Ff+53k+bPZ/D7TLp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cakgwgAAANwAAAAPAAAAAAAAAAAAAAAAAJgCAABkcnMvZG93&#10;bnJldi54bWxQSwUGAAAAAAQABAD1AAAAhwMAAAAA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roundrect>
                        <v:shape id="AutoShape 616" o:spid="_x0000_s1069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CHmsMAAADcAAAADwAAAGRycy9kb3ducmV2LnhtbERPTWsCMRC9F/wPYQq9lJq11CKrUdaC&#10;UAUP2nofN+MmdDPZbqKu/94Igrd5vM+ZzDpXixO1wXpWMOhnIIhLry1XCn5/Fm8jECEia6w9k4IL&#10;BZhNe08TzLU/84ZO21iJFMIhRwUmxiaXMpSGHIa+b4gTd/Ctw5hgW0nd4jmFu1q+Z9mndGg5NRhs&#10;6MtQ+bc9OgXr5WBe7I1drjb/dj1cFPWxet0p9fLcFWMQkbr4EN/d3zrNH33A7Zl0gZ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Ah5rDAAAA3AAAAA8AAAAAAAAAAAAA&#10;AAAAoQIAAGRycy9kb3ducmV2LnhtbFBLBQYAAAAABAAEAPkAAACRAwAAAAA=&#10;"/>
                      </v:group>
                      <v:group id="Group 617" o:spid="_x0000_s1070" style="position:absolute;left:2845;top:2472;width:1464;height:1010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+Np3bCAAAA3AAAAA8A&#10;AAAAAAAAAAAAAAAAqgIAAGRycy9kb3ducmV2LnhtbFBLBQYAAAAABAAEAPoAAACZAwAAAAA=&#10;">
                        <v:roundrect id="AutoShape 618" o:spid="_x0000_s1071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YKuMEA&#10;AADcAAAADwAAAGRycy9kb3ducmV2LnhtbERPTWsCMRC9F/wPYYTeamJB0dUoIli8lW49eBw34+7i&#10;ZrIm2XXbX98UCr3N433OejvYRvTkQ+1Yw3SiQBAXztRcajh9Hl4WIEJENtg4Jg1fFGC7GT2tMTPu&#10;wR/U57EUKYRDhhqqGNtMylBUZDFMXEucuKvzFmOCvpTG4yOF20a+KjWXFmtODRW2tK+ouOWd1VAY&#10;1Sl/7t+Xl1nMv/vuzvLtrvXzeNitQEQa4r/4z300af5iDr/PpAv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GCrjBAAAA3AAAAA8AAAAAAAAAAAAAAAAAmAIAAGRycy9kb3du&#10;cmV2LnhtbFBLBQYAAAAABAAEAPUAAACGAwAAAAA=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oundrect>
                        <v:shape id="AutoShape 619" o:spid="_x0000_s1072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IZ7cMAAADcAAAADwAAAGRycy9kb3ducmV2LnhtbERPTWsCMRC9F/wPYQq9lJq1UCurUdaC&#10;UAUP2nofN+MmdDPZbqKu/94Igrd5vM+ZzDpXixO1wXpWMOhnIIhLry1XCn5/Fm8jECEia6w9k4IL&#10;BZhNe08TzLU/84ZO21iJFMIhRwUmxiaXMpSGHIa+b4gTd/Ctw5hgW0nd4jmFu1q+Z9lQOrScGgw2&#10;9GWo/NsenYL1cjAv9sYuV5t/u/5YFPWxet0p9fLcFWMQkbr4EN/d3zrNH33C7Zl0gZ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hSGe3DAAAA3AAAAA8AAAAAAAAAAAAA&#10;AAAAoQIAAGRycy9kb3ducmV2LnhtbFBLBQYAAAAABAAEAPkAAACRAwAAAAA=&#10;"/>
                      </v:group>
                      <v:group id="Group 620" o:spid="_x0000_s1073" style="position:absolute;left:4250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YwI6MQAAADcAAAA&#10;DwAAAAAAAAAAAAAAAACqAgAAZHJzL2Rvd25yZXYueG1sUEsFBgAAAAAEAAQA+gAAAJsDAAAAAA==&#10;">
                        <v:roundrect id="AutoShape 621" o:spid="_x0000_s1074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meysEA&#10;AADcAAAADwAAAGRycy9kb3ducmV2LnhtbERPTWsCMRC9F/wPYYTeamKholujiNDSm7h66HG6me4u&#10;biZrkl3X/vpGELzN433Ocj3YRvTkQ+1Yw3SiQBAXztRcajgePl7mIEJENtg4Jg1XCrBejZ6WmBl3&#10;4T31eSxFCuGQoYYqxjaTMhQVWQwT1xIn7td5izFBX0rj8ZLCbSNflZpJizWnhgpb2lZUnPLOaiiM&#10;6pT/7neLn7eY//XdmeXnWevn8bB5BxFpiA/x3f1l0vz5Am7PpAv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ZnsrBAAAA3AAAAA8AAAAAAAAAAAAAAAAAmAIAAGRycy9kb3du&#10;cmV2LnhtbFBLBQYAAAAABAAEAPUAAACGAwAAAAA=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6</w:t>
                                </w:r>
                              </w:p>
                            </w:txbxContent>
                          </v:textbox>
                        </v:roundrect>
                        <v:shape id="AutoShape 622" o:spid="_x0000_s1075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IXRMYAAADcAAAADwAAAGRycy9kb3ducmV2LnhtbESPQU8CMRCF7yb+h2ZMvBjoYqLBlUIW&#10;ExIx4QDIfdyO28btdNkWWP+9czDhNpP35r1vZoshtOpMffKRDUzGBSjiOlrPjYHP/Wo0BZUyssU2&#10;Mhn4pQSL+e3NDEsbL7yl8y43SkI4lWjA5dyVWqfaUcA0jh2xaN+xD5hl7Rtte7xIeGj1Y1E864Ce&#10;pcFhR2+O6p/dKRjYrCfL6sv59cf26DdPq6o9NQ8HY+7vhuoVVKYhX83/1+9W8F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JiF0TGAAAA3AAAAA8AAAAAAAAA&#10;AAAAAAAAoQIAAGRycy9kb3ducmV2LnhtbFBLBQYAAAAABAAEAPkAAACUAwAAAAA=&#10;"/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63" w:type="dxa"/>
            <w:vAlign w:val="center"/>
          </w:tcPr>
          <w:p w:rsidR="004436A5" w:rsidRDefault="004436A5" w:rsidP="00BC29E9">
            <w:pPr>
              <w:pStyle w:val="ekvue3arial"/>
              <w:jc w:val="center"/>
            </w:pPr>
            <w:r>
              <mc:AlternateContent>
                <mc:Choice Requires="wpg">
                  <w:drawing>
                    <wp:inline distT="0" distB="0" distL="0" distR="0" wp14:anchorId="0DAA73E1" wp14:editId="5F2C33A3">
                      <wp:extent cx="2169160" cy="831850"/>
                      <wp:effectExtent l="0" t="0" r="21590" b="25400"/>
                      <wp:docPr id="151" name="Group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9160" cy="831850"/>
                                <a:chOff x="1669" y="2245"/>
                                <a:chExt cx="3818" cy="1464"/>
                              </a:xfrm>
                            </wpg:grpSpPr>
                            <wpg:grpSp>
                              <wpg:cNvPr id="152" name="Group 614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1443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53" name="AutoShape 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AutoShape 6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55" name="Group 617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2845" y="2472"/>
                                  <a:ext cx="1464" cy="1010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56" name="AutoShape 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11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AutoShape 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58" name="Group 620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4250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59" name="AutoShape 6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7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AutoShape 6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AA73E1" id="_x0000_s1076" style="width:170.8pt;height:65.5pt;mso-position-horizontal-relative:char;mso-position-vertical-relative:line" coordorigin="1669,2245" coordsize="3818,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">
                      <v:group id="Group 614" o:spid="_x0000_s1077" style="position:absolute;left:1443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4EE0XCAAAA3AAAAA8A&#10;AAAAAAAAAAAAAAAAqgIAAGRycy9kb3ducmV2LnhtbFBLBQYAAAAABAAEAPoAAACZAwAAAAA=&#10;">
                        <v:roundrect id="AutoShape 615" o:spid="_x0000_s1078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GFZ8IA&#10;AADcAAAADwAAAGRycy9kb3ducmV2LnhtbERPTWsCMRC9F/ofwgjeamLFUlejlILSW3HtweO4GXcX&#10;N5M1ya7b/npTKPQ2j/c5q81gG9GTD7VjDdOJAkFcOFNzqeHrsH16BREissHGMWn4pgCb9ePDCjPj&#10;brynPo+lSCEcMtRQxdhmUoaiIoth4lrixJ2dtxgT9KU0Hm8p3DbyWakXabHm1FBhS+8VFZe8sxoK&#10;ozrlj/3n4jSP+U/fXVnurlqPR8PbEkSkIf6L/9wfJs2fz+D3mXSB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EYVnwgAAANwAAAAPAAAAAAAAAAAAAAAAAJgCAABkcnMvZG93&#10;bnJldi54bWxQSwUGAAAAAAQABAD1AAAAhwMAAAAA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roundrect>
                        <v:shape id="AutoShape 616" o:spid="_x0000_s1079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Cr3cMAAADcAAAADwAAAGRycy9kb3ducmV2LnhtbERPTWsCMRC9F/wPYYReSs0qtZStUVZB&#10;qIIHt+19uhk3wc1k3UTd/ntTKHibx/uc2aJ3jbhQF6xnBeNRBoK48tpyreDrc/38BiJEZI2NZ1Lw&#10;SwEW88HDDHPtr7ynSxlrkUI45KjAxNjmUobKkMMw8i1x4g6+cxgT7GqpO7ymcNfISZa9SoeWU4PB&#10;llaGqmN5dgp2m/Gy+DF2s92f7G66Lppz/fSt1OOwL95BROrjXfzv/tBp/vQF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bgq93DAAAA3AAAAA8AAAAAAAAAAAAA&#10;AAAAoQIAAGRycy9kb3ducmV2LnhtbFBLBQYAAAAABAAEAPkAAACRAwAAAAA=&#10;"/>
                      </v:group>
                      <v:group id="Group 617" o:spid="_x0000_s1080" style="position:absolute;left:2845;top:2472;width:1464;height:1010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HtizHCAAAA3AAAAA8A&#10;AAAAAAAAAAAAAAAAqgIAAGRycy9kb3ducmV2LnhtbFBLBQYAAAAABAAEAPoAAACZAwAAAAA=&#10;">
                        <v:roundrect id="AutoShape 618" o:spid="_x0000_s1081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Ym/8IA&#10;AADcAAAADwAAAGRycy9kb3ducmV2LnhtbERPTWvCQBC9F/wPywi9NbstKDV1lVJo6U2aevA4zY5J&#10;MDsbdzcx+uvdguBtHu9zluvRtmIgHxrHGp4zBYK4dKbhSsP29/PpFUSIyAZbx6ThTAHWq8nDEnPj&#10;TvxDQxErkUI45KihjrHLpQxlTRZD5jrixO2dtxgT9JU0Hk8p3LbyRam5tNhwaqixo4+aykPRWw2l&#10;Ub3yu2Gz+JvF4jL0R5ZfR60fp+P7G4hIY7yLb+5vk+bP5vD/TLpAr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ib/wgAAANwAAAAPAAAAAAAAAAAAAAAAAJgCAABkcnMvZG93&#10;bnJldi54bWxQSwUGAAAAAAQABAD1AAAAhwMAAAAA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11</w:t>
                                </w:r>
                              </w:p>
                            </w:txbxContent>
                          </v:textbox>
                        </v:roundrect>
                        <v:shape id="AutoShape 619" o:spid="_x0000_s1082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I1qsMAAADcAAAADwAAAGRycy9kb3ducmV2LnhtbERPTWsCMRC9C/6HMIIXqVkF27I1ylYQ&#10;VPCgbe/TzXQTuplsN1HXf2+Egrd5vM+ZLztXizO1wXpWMBlnIIhLry1XCj4/1k+vIEJE1lh7JgVX&#10;CrBc9HtzzLW/8IHOx1iJFMIhRwUmxiaXMpSGHIaxb4gT9+NbhzHBtpK6xUsKd7WcZtmzdGg5NRhs&#10;aGWo/D2enIL9dvJefBu73R3+7H62LupTNfpSajjoijcQkbr4EP+7NzrNn73A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yNarDAAAA3AAAAA8AAAAAAAAAAAAA&#10;AAAAoQIAAGRycy9kb3ducmV2LnhtbFBLBQYAAAAABAAEAPkAAACRAwAAAAA=&#10;"/>
                      </v:group>
                      <v:group id="Group 620" o:spid="_x0000_s1083" style="position:absolute;left:4250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/sJK/FAAAA3AAA&#10;AA8AAAAAAAAAAAAAAAAAqgIAAGRycy9kb3ducmV2LnhtbFBLBQYAAAAABAAEAPoAAACcAwAAAAA=&#10;">
                        <v:roundrect id="AutoShape 621" o:spid="_x0000_s1084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myjcIA&#10;AADcAAAADwAAAGRycy9kb3ducmV2LnhtbERPTWvCQBC9C/6HZYTedNeCxaSuIkJLb8XoocdpdpoE&#10;s7NxdxPT/nq3UOhtHu9zNrvRtmIgHxrHGpYLBYK4dKbhSsP59DJfgwgR2WDrmDR8U4DddjrZYG7c&#10;jY80FLESKYRDjhrqGLtcylDWZDEsXEecuC/nLcYEfSWNx1sKt618VOpJWmw4NdTY0aGm8lL0VkNp&#10;VK/8x/Cefa5i8TP0V5avV60fZuP+GUSkMf6L/9xvJs1fZfD7TLpAb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+bKNwgAAANwAAAAPAAAAAAAAAAAAAAAAAJgCAABkcnMvZG93&#10;bnJldi54bWxQSwUGAAAAAAQABAD1AAAAhwMAAAAA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7</w:t>
                                </w:r>
                              </w:p>
                            </w:txbxContent>
                          </v:textbox>
                        </v:roundrect>
                        <v:shape id="AutoShape 622" o:spid="_x0000_s1085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dnY8YAAADcAAAADwAAAGRycy9kb3ducmV2LnhtbESPT2vDMAzF74N9B6PBLmN1Olgpad2S&#10;DgrroIf+2V2NtdgsltPYbbNvPx0Gu0m8p/d+mi+H0Kor9clHNjAeFaCI62g9NwaOh/XzFFTKyBbb&#10;yGTghxIsF/d3cyxtvPGOrvvcKAnhVKIBl3NXap1qRwHTKHbEon3FPmCWtW+07fEm4aHVL0Ux0QE9&#10;S4PDjt4c1d/7SzCw3YxX1cn5zcfu7Lev66q9NE+fxjw+DNUMVKYh/5v/rt+t4E8EX56RCf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3Z2PGAAAA3AAAAA8AAAAAAAAA&#10;AAAAAAAAoQIAAGRycy9kb3ducmV2LnhtbFBLBQYAAAAABAAEAPkAAACUAwAAAAA=&#10;"/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4436A5" w:rsidTr="00BC29E9">
        <w:trPr>
          <w:trHeight w:val="2095"/>
        </w:trPr>
        <w:tc>
          <w:tcPr>
            <w:tcW w:w="4563" w:type="dxa"/>
            <w:vAlign w:val="center"/>
          </w:tcPr>
          <w:p w:rsidR="004436A5" w:rsidRDefault="004436A5" w:rsidP="00BC29E9">
            <w:pPr>
              <w:pStyle w:val="ekvue3arial"/>
              <w:jc w:val="center"/>
            </w:pPr>
            <w:r>
              <mc:AlternateContent>
                <mc:Choice Requires="wpg">
                  <w:drawing>
                    <wp:inline distT="0" distB="0" distL="0" distR="0" wp14:anchorId="3DC5D732" wp14:editId="69DD70FA">
                      <wp:extent cx="2169160" cy="831850"/>
                      <wp:effectExtent l="0" t="0" r="21590" b="25400"/>
                      <wp:docPr id="171" name="Group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9160" cy="831850"/>
                                <a:chOff x="1669" y="2245"/>
                                <a:chExt cx="3818" cy="1464"/>
                              </a:xfrm>
                            </wpg:grpSpPr>
                            <wpg:grpSp>
                              <wpg:cNvPr id="172" name="Group 614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1443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73" name="AutoShape 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AutoShape 6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75" name="Group 617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2845" y="2472"/>
                                  <a:ext cx="1464" cy="1010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76" name="AutoShape 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" name="AutoShape 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78" name="Group 620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4250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79" name="AutoShape 6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" name="AutoShape 6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C5D732" id="_x0000_s1086" style="width:170.8pt;height:65.5pt;mso-position-horizontal-relative:char;mso-position-vertical-relative:line" coordorigin="1669,2245" coordsize="3818,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">
                      <v:group id="Group 614" o:spid="_x0000_s1087" style="position:absolute;left:1443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xTyXCAAAA3AAAAA8A&#10;AAAAAAAAAAAAAAAAqgIAAGRycy9kb3ducmV2LnhtbFBLBQYAAAAABAAEAPoAAACZAwAAAAA=&#10;">
                        <v:roundrect id="AutoShape 615" o:spid="_x0000_s1088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TZB8MA&#10;AADcAAAADwAAAGRycy9kb3ducmV2LnhtbERPS0sDMRC+C/0PYQRvNlGxj7VpKYLirbjtocfpZrq7&#10;uJlsk+x29dc3QqG3+fies1gNthE9+VA71vA0ViCIC2dqLjXsth+PMxAhIhtsHJOGXwqwWo7uFpgZ&#10;d+Zv6vNYihTCIUMNVYxtJmUoKrIYxq4lTtzReYsxQV9K4/Gcwm0jn5WaSIs1p4YKW3qvqPjJO6uh&#10;MKpTft9v5ofXmP/13Ynl50nrh/th/QYi0hBv4qv7y6T50xf4fyZdIJ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TZB8MAAADcAAAADwAAAAAAAAAAAAAAAACYAgAAZHJzL2Rv&#10;d25yZXYueG1sUEsFBgAAAAAEAAQA9QAAAIgDAAAAAA==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roundrect>
                        <v:shape id="AutoShape 616" o:spid="_x0000_s1089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X3vcMAAADcAAAADwAAAGRycy9kb3ducmV2LnhtbERPTWsCMRC9F/wPYQQvpWaVastqlK0g&#10;qOBB297HzXQTuplsN1G3/74pCN7m8T5nvuxcLS7UButZwWiYgSAuvbZcKfh4Xz+9gggRWWPtmRT8&#10;UoDlovcwx1z7Kx/ocoyVSCEcclRgYmxyKUNpyGEY+oY4cV++dRgTbCupW7ymcFfLcZZNpUPLqcFg&#10;QytD5ffx7BTst6O34mTsdnf4sfvJuqjP1eOnUoN+V8xAROriXXxzb3Sa//I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1V973DAAAA3AAAAA8AAAAAAAAAAAAA&#10;AAAAoQIAAGRycy9kb3ducmV2LnhtbFBLBQYAAAAABAAEAPkAAACRAwAAAAA=&#10;"/>
                      </v:group>
                      <v:group id="Group 617" o:spid="_x0000_s1090" style="position:absolute;left:2845;top:2472;width:1464;height:1010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pY11HCAAAA3AAAAA8A&#10;AAAAAAAAAAAAAAAAqgIAAGRycy9kb3ducmV2LnhtbFBLBQYAAAAABAAEAPoAAACZAwAAAAA=&#10;">
                        <v:roundrect id="AutoShape 618" o:spid="_x0000_s1091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N6n8IA&#10;AADcAAAADwAAAGRycy9kb3ducmV2LnhtbERPTWsCMRC9F/ofwgjeamJBW1ejlILSW3HtweO4GXcX&#10;N5M1ya7b/npTKPQ2j/c5q81gG9GTD7VjDdOJAkFcOFNzqeHrsH16BREissHGMWn4pgCb9ePDCjPj&#10;brynPo+lSCEcMtRQxdhmUoaiIoth4lrixJ2dtxgT9KU0Hm8p3DbyWam5tFhzaqiwpfeKikveWQ2F&#10;UZ3yx/5zcZrF/Kfvrix3V63Ho+FtCSLSEP/Ff+4Pk+a/zOH3mXSB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03qfwgAAANwAAAAPAAAAAAAAAAAAAAAAAJgCAABkcnMvZG93&#10;bnJldi54bWxQSwUGAAAAAAQABAD1AAAAhwMAAAAA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roundrect>
                        <v:shape id="AutoShape 619" o:spid="_x0000_s1092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dpysMAAADcAAAADwAAAGRycy9kb3ducmV2LnhtbERPTWsCMRC9C/6HMIIXqVkFa9kaZSsI&#10;KnjQtvfpZroJ3Uy2m6jrvzcFobd5vM9ZrDpXiwu1wXpWMBlnIIhLry1XCj7eN08vIEJE1lh7JgU3&#10;CrBa9nsLzLW/8pEup1iJFMIhRwUmxiaXMpSGHIaxb4gT9+1bhzHBtpK6xWsKd7WcZtmzdGg5NRhs&#10;aG2o/DmdnYLDbvJWfBm72x9/7WG2KepzNfpUajjoilcQkbr4L364tzrNn8/h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HacrDAAAA3AAAAA8AAAAAAAAAAAAA&#10;AAAAoQIAAGRycy9kb3ducmV2LnhtbFBLBQYAAAAABAAEAPkAAACRAwAAAAA=&#10;"/>
                      </v:group>
                      <v:group id="Group 620" o:spid="_x0000_s1093" style="position:absolute;left:4250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RZeM/FAAAA3AAA&#10;AA8AAAAAAAAAAAAAAAAAqgIAAGRycy9kb3ducmV2LnhtbFBLBQYAAAAABAAEAPoAAACcAwAAAAA=&#10;">
                        <v:roundrect id="AutoShape 621" o:spid="_x0000_s1094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zu7cIA&#10;AADcAAAADwAAAGRycy9kb3ducmV2LnhtbERPTWsCMRC9F/wPYYTeamLBVlejiFDprXT14HHcjLuL&#10;m8maZNdtf31TKPQ2j/c5q81gG9GTD7VjDdOJAkFcOFNzqeF4eHuagwgR2WDjmDR8UYDNevSwwsy4&#10;O39Sn8dSpBAOGWqoYmwzKUNRkcUwcS1x4i7OW4wJ+lIaj/cUbhv5rNSLtFhzaqiwpV1FxTXvrIbC&#10;qE75U/+xOM9i/t13N5b7m9aP42G7BBFpiP/iP/e7SfNfF/D7TLp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TO7twgAAANwAAAAPAAAAAAAAAAAAAAAAAJgCAABkcnMvZG93&#10;bnJldi54bWxQSwUGAAAAAAQABAD1AAAAhwMAAAAA&#10;"/>
                        <v:shape id="AutoShape 622" o:spid="_x0000_s1095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uBmcYAAADcAAAADwAAAGRycy9kb3ducmV2LnhtbESPT2vDMAzF74N+B6PBLqN1OtgoWd2S&#10;DgrroIf+u6uxFpvFcha7bfbtp8NgN4n39N5P8+UQWnWlPvnIBqaTAhRxHa3nxsDxsB7PQKWMbLGN&#10;TAZ+KMFyMbqbY2njjXd03edGSQinEg24nLtS61Q7CpgmsSMW7TP2AbOsfaNtjzcJD61+KooXHdCz&#10;NDjs6M1R/bW/BAPbzXRVnZ3ffOy+/fZ5XbWX5vFkzMP9UL2CyjTkf/Pf9bsV/JngyzMygV7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e7gZnGAAAA3AAAAA8AAAAAAAAA&#10;AAAAAAAAoQIAAGRycy9kb3ducmV2LnhtbFBLBQYAAAAABAAEAPkAAACUAwAAAAA=&#10;"/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63" w:type="dxa"/>
            <w:vAlign w:val="center"/>
          </w:tcPr>
          <w:p w:rsidR="004436A5" w:rsidRDefault="004436A5" w:rsidP="00BC29E9">
            <w:pPr>
              <w:pStyle w:val="ekvue3arial"/>
              <w:jc w:val="center"/>
            </w:pPr>
            <w:r>
              <mc:AlternateContent>
                <mc:Choice Requires="wpg">
                  <w:drawing>
                    <wp:inline distT="0" distB="0" distL="0" distR="0" wp14:anchorId="6F442286" wp14:editId="23ED6A9D">
                      <wp:extent cx="2169160" cy="831850"/>
                      <wp:effectExtent l="0" t="0" r="21590" b="25400"/>
                      <wp:docPr id="161" name="Group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9160" cy="831850"/>
                                <a:chOff x="1669" y="2245"/>
                                <a:chExt cx="3818" cy="1464"/>
                              </a:xfrm>
                            </wpg:grpSpPr>
                            <wpg:grpSp>
                              <wpg:cNvPr id="162" name="Group 614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1443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63" name="AutoShape 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" name="AutoShape 6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65" name="Group 617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2845" y="2472"/>
                                  <a:ext cx="1464" cy="1010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66" name="AutoShape 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AutoShape 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68" name="Group 620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4250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69" name="AutoShape 6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AutoShape 6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442286" id="_x0000_s1096" style="width:170.8pt;height:65.5pt;mso-position-horizontal-relative:char;mso-position-vertical-relative:line" coordorigin="1669,2245" coordsize="3818,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">
                      <v:group id="Group 614" o:spid="_x0000_s1097" style="position:absolute;left:1443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o2fjCAAAA3AAAAA8A&#10;AAAAAAAAAAAAAAAAqgIAAGRycy9kb3ducmV2LnhtbFBLBQYAAAAABAAEAPoAAACZAwAAAAA=&#10;">
                        <v:roundrect id="AutoShape 615" o:spid="_x0000_s1098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1P2sIA&#10;AADcAAAADwAAAGRycy9kb3ducmV2LnhtbERPTWsCMRC9F/wPYQRvNbFS0dUoUmjprXT14HHcjLuL&#10;m8maZNdtf31TKPQ2j/c5m91gG9GTD7VjDbOpAkFcOFNzqeF4eH1cgggR2WDjmDR8UYDddvSwwcy4&#10;O39Sn8dSpBAOGWqoYmwzKUNRkcUwdS1x4i7OW4wJ+lIaj/cUbhv5pNRCWqw5NVTY0ktFxTXvrIbC&#10;qE75U/+xOj/H/LvvbizfblpPxsN+DSLSEP/Ff+53k+Yv5vD7TLp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fU/awgAAANwAAAAPAAAAAAAAAAAAAAAAAJgCAABkcnMvZG93&#10;bnJldi54bWxQSwUGAAAAAAQABAD1AAAAhwMAAAAA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roundrect>
                        <v:shape id="AutoShape 616" o:spid="_x0000_s1099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xhYMMAAADcAAAADwAAAGRycy9kb3ducmV2LnhtbERPTWsCMRC9C/6HMIIXqVnFStkaZSsI&#10;KnjQtvfpZroJ3Uy2m6jrvzcFobd5vM9ZrDpXiwu1wXpWMBlnIIhLry1XCj7eN08vIEJE1lh7JgU3&#10;CrBa9nsLzLW/8pEup1iJFMIhRwUmxiaXMpSGHIaxb4gT9+1bhzHBtpK6xWsKd7WcZtlcOrScGgw2&#10;tDZU/pzOTsFhN3krvozd7Y+/9vC8KepzNfpUajjoilcQkbr4L364tzrNn8/g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MYWDDAAAA3AAAAA8AAAAAAAAAAAAA&#10;AAAAoQIAAGRycy9kb3ducmV2LnhtbFBLBQYAAAAABAAEAPkAAACRAwAAAAA=&#10;"/>
                      </v:group>
                      <v:group id="Group 617" o:spid="_x0000_s1100" style="position:absolute;left:2845;top:2472;width:1464;height:1010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+BQYzCAAAA3AAAAA8A&#10;AAAAAAAAAAAAAAAAqgIAAGRycy9kb3ducmV2LnhtbFBLBQYAAAAABAAEAPoAAACZAwAAAAA=&#10;">
                        <v:roundrect id="AutoShape 618" o:spid="_x0000_s1101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rsQsIA&#10;AADcAAAADwAAAGRycy9kb3ducmV2LnhtbERPTWvCQBC9F/wPywje6q4FQ42uIkLFW2naQ49jdkyC&#10;2dm4u4lpf323UOhtHu9zNrvRtmIgHxrHGhZzBYK4dKbhSsPH+8vjM4gQkQ22jknDFwXYbScPG8yN&#10;u/MbDUWsRArhkKOGOsYulzKUNVkMc9cRJ+7ivMWYoK+k8XhP4baVT0pl0mLDqaHGjg41ldeitxpK&#10;o3rlP4fX1XkZi++hv7E83rSeTcf9GkSkMf6L/9wnk+ZnGfw+ky6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uxCwgAAANwAAAAPAAAAAAAAAAAAAAAAAJgCAABkcnMvZG93&#10;bnJldi54bWxQSwUGAAAAAAQABAD1AAAAhwMAAAAA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oundrect>
                        <v:shape id="AutoShape 619" o:spid="_x0000_s1102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7/F8MAAADcAAAADwAAAGRycy9kb3ducmV2LnhtbERPTWsCMRC9F/wPYYReSs0q1JatUVZB&#10;qIIHt+19uhk3wc1k3UTd/ntTKHibx/uc2aJ3jbhQF6xnBeNRBoK48tpyreDrc/38BiJEZI2NZ1Lw&#10;SwEW88HDDHPtr7ynSxlrkUI45KjAxNjmUobKkMMw8i1x4g6+cxgT7GqpO7ymcNfISZZNpUPLqcFg&#10;SytD1bE8OwW7zXhZ/Bi72e5PdveyLppz/fSt1OOwL95BROrjXfzv/tBp/vQV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e/xfDAAAA3AAAAA8AAAAAAAAAAAAA&#10;AAAAoQIAAGRycy9kb3ducmV2LnhtbFBLBQYAAAAABAAEAPkAAACRAwAAAAA=&#10;"/>
                      </v:group>
                      <v:group id="Group 620" o:spid="_x0000_s1103" style="position:absolute;left:4250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GA7hLFAAAA3AAA&#10;AA8AAAAAAAAAAAAAAAAAqgIAAGRycy9kb3ducmV2LnhtbFBLBQYAAAAABAAEAPoAAACcAwAAAAA=&#10;">
                        <v:roundrect id="AutoShape 621" o:spid="_x0000_s1104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V4MMEA&#10;AADcAAAADwAAAGRycy9kb3ducmV2LnhtbERPTWsCMRC9F/wPYQRvNbGg1NUoIlS8lW49eBw34+7i&#10;ZrIm2XXbX98UCr3N433OejvYRvTkQ+1Yw2yqQBAXztRcajh9vj2/gggR2WDjmDR8UYDtZvS0xsy4&#10;B39Qn8dSpBAOGWqoYmwzKUNRkcUwdS1x4q7OW4wJ+lIaj48Ubhv5otRCWqw5NVTY0r6i4pZ3VkNh&#10;VKf8uX9fXuYx/+67O8vDXevJeNitQEQa4r/4z300af5iCb/PpAv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VeDDBAAAA3AAAAA8AAAAAAAAAAAAAAAAAmAIAAGRycy9kb3du&#10;cmV2LnhtbFBLBQYAAAAABAAEAPUAAACGAwAAAAA=&#10;"/>
                        <v:shape id="AutoShape 622" o:spid="_x0000_s1105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7xvsYAAADcAAAADwAAAGRycy9kb3ducmV2LnhtbESPQU8CMRCF7yb+h2ZMvBjoYqKYlUIW&#10;ExIx4QDIfdyO28btdNkWWP+9czDhNpP35r1vZoshtOpMffKRDUzGBSjiOlrPjYHP/Wr0AiplZItt&#10;ZDLwSwkW89ubGZY2XnhL511ulIRwKtGAy7krtU61o4BpHDti0b5jHzDL2jfa9niR8NDqx6J41gE9&#10;S4PDjt4c1T+7UzCwWU+W1Zfz64/t0W+eVlV7ah4OxtzfDdUrqExDvpr/r9+t4E8F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Ju8b7GAAAA3AAAAA8AAAAAAAAA&#10;AAAAAAAAoQIAAGRycy9kb3ducmV2LnhtbFBLBQYAAAAABAAEAPkAAACUAwAAAAA=&#10;"/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4436A5" w:rsidTr="00BC29E9">
        <w:trPr>
          <w:trHeight w:val="2086"/>
        </w:trPr>
        <w:tc>
          <w:tcPr>
            <w:tcW w:w="4563" w:type="dxa"/>
            <w:vAlign w:val="center"/>
          </w:tcPr>
          <w:p w:rsidR="004436A5" w:rsidRDefault="004436A5" w:rsidP="00BC29E9">
            <w:pPr>
              <w:pStyle w:val="ekvue3arial"/>
              <w:jc w:val="center"/>
            </w:pPr>
            <w:r>
              <mc:AlternateContent>
                <mc:Choice Requires="wpg">
                  <w:drawing>
                    <wp:inline distT="0" distB="0" distL="0" distR="0" wp14:anchorId="661FCD4B" wp14:editId="6D13A24A">
                      <wp:extent cx="2169160" cy="831850"/>
                      <wp:effectExtent l="0" t="0" r="21590" b="25400"/>
                      <wp:docPr id="191" name="Group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9160" cy="831850"/>
                                <a:chOff x="1669" y="2245"/>
                                <a:chExt cx="3818" cy="1464"/>
                              </a:xfrm>
                            </wpg:grpSpPr>
                            <wpg:grpSp>
                              <wpg:cNvPr id="192" name="Group 614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1443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93" name="AutoShape 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6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" name="AutoShape 6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95" name="Group 617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2845" y="2472"/>
                                  <a:ext cx="1464" cy="1010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96" name="AutoShape 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AutoShape 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98" name="Group 620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4250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199" name="AutoShape 6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AutoShape 6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1FCD4B" id="_x0000_s1106" style="width:170.8pt;height:65.5pt;mso-position-horizontal-relative:char;mso-position-vertical-relative:line" coordorigin="1669,2245" coordsize="3818,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">
                      <v:group id="Group 614" o:spid="_x0000_s1107" style="position:absolute;left:1443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xb2p38EAAADcAAAADwAA&#10;AAAAAAAAAAAAAACqAgAAZHJzL2Rvd25yZXYueG1sUEsFBgAAAAAEAAQA+gAAAJgDAAAAAA==&#10;">
                        <v:roundrect id="AutoShape 615" o:spid="_x0000_s1108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g//cIA&#10;AADcAAAADwAAAGRycy9kb3ducmV2LnhtbERPTWsCMRC9F/wPYYTeamKlRVejiFDprXT14HHcjLuL&#10;m8maZNdtf31TKPQ2j/c5q81gG9GTD7VjDdOJAkFcOFNzqeF4eHuagwgR2WDjmDR8UYDNevSwwsy4&#10;O39Sn8dSpBAOGWqoYmwzKUNRkcUwcS1x4i7OW4wJ+lIaj/cUbhv5rNSrtFhzaqiwpV1FxTXvrIbC&#10;qE75U/+xOL/E/Lvvbiz3N60fx8N2CSLSEP/Ff+53k+YvZvD7TLp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qD/9wgAAANwAAAAPAAAAAAAAAAAAAAAAAJgCAABkcnMvZG93&#10;bnJldi54bWxQSwUGAAAAAAQABAD1AAAAhwMAAAAA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6</w:t>
                                </w:r>
                              </w:p>
                            </w:txbxContent>
                          </v:textbox>
                        </v:roundrect>
                        <v:shape id="AutoShape 616" o:spid="_x0000_s1109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kRR8MAAADcAAAADwAAAGRycy9kb3ducmV2LnhtbERPTWsCMRC9F/wPYQQvpWaVKu1qlK0g&#10;qOBB297HzXQTuplsN1G3/74pCN7m8T5nvuxcLS7UButZwWiYgSAuvbZcKfh4Xz+9gAgRWWPtmRT8&#10;UoDlovcwx1z7Kx/ocoyVSCEcclRgYmxyKUNpyGEY+oY4cV++dRgTbCupW7ymcFfLcZZNpUPLqcFg&#10;QytD5ffx7BTst6O34mTsdnf4sfvJuqjP1eOnUoN+V8xAROriXXxzb3Sa//o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1ZEUfDAAAA3AAAAA8AAAAAAAAAAAAA&#10;AAAAoQIAAGRycy9kb3ducmV2LnhtbFBLBQYAAAAABAAEAPkAAACRAwAAAAA=&#10;"/>
                      </v:group>
                      <v:group id="Group 617" o:spid="_x0000_s1110" style="position:absolute;left:2845;top:2472;width:1464;height:1010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KVDGrwwAAANwAAAAP&#10;AAAAAAAAAAAAAAAAAKoCAABkcnMvZG93bnJldi54bWxQSwUGAAAAAAQABAD6AAAAmgMAAAAA&#10;">
                        <v:roundrect id="AutoShape 618" o:spid="_x0000_s1111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+cZcEA&#10;AADcAAAADwAAAGRycy9kb3ducmV2LnhtbERPTWsCMRC9F/wPYQRvNbGg1NUoIlS8lW49eBw34+7i&#10;ZrIm2XXbX98UCr3N433OejvYRvTkQ+1Yw2yqQBAXztRcajh9vj2/gggR2WDjmDR8UYDtZvS0xsy4&#10;B39Qn8dSpBAOGWqoYmwzKUNRkcUwdS1x4q7OW4wJ+lIaj48Ubhv5otRCWqw5NVTY0r6i4pZ3VkNh&#10;VKf8uX9fXuYx/+67O8vDXevJeNitQEQa4r/4z300af5yAb/PpAv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fnGXBAAAA3AAAAA8AAAAAAAAAAAAAAAAAmAIAAGRycy9kb3du&#10;cmV2LnhtbFBLBQYAAAAABAAEAPUAAACGAwAAAAA=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roundrect>
                        <v:shape id="AutoShape 619" o:spid="_x0000_s1112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uPMMMAAADcAAAADwAAAGRycy9kb3ducmV2LnhtbERPTWsCMRC9F/wPYQQvpWYVqu1qlK0g&#10;qOBB297HzXQTuplsN1G3/74pCN7m8T5nvuxcLS7UButZwWiYgSAuvbZcKfh4Xz+9gAgRWWPtmRT8&#10;UoDlovcwx1z7Kx/ocoyVSCEcclRgYmxyKUNpyGEY+oY4cV++dRgTbCupW7ymcFfLcZZNpEPLqcFg&#10;QytD5ffx7BTst6O34mTsdnf4sfvndVGfq8dPpQb9rpiBiNTFu/jm3ug0/3UK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2LjzDDAAAA3AAAAA8AAAAAAAAAAAAA&#10;AAAAoQIAAGRycy9kb3ducmV2LnhtbFBLBQYAAAAABAAEAPkAAACRAwAAAAA=&#10;"/>
                      </v:group>
                      <v:group id="Group 620" o:spid="_x0000_s1113" style="position:absolute;left:4250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njXFAAAA3AAA&#10;AA8AAAAAAAAAAAAAAAAAqgIAAGRycy9kb3ducmV2LnhtbFBLBQYAAAAABAAEAPoAAACcAwAAAAA=&#10;">
                        <v:roundrect id="AutoShape 621" o:spid="_x0000_s1114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IF8IA&#10;AADcAAAADwAAAGRycy9kb3ducmV2LnhtbERPTWvCQBC9F/wPywi91V0Llia6iggWb9K0hx7H7JgE&#10;s7NxdxNTf323UOhtHu9zVpvRtmIgHxrHGuYzBYK4dKbhSsPnx/7pFUSIyAZbx6ThmwJs1pOHFebG&#10;3fidhiJWIoVwyFFDHWOXSxnKmiyGmeuIE3d23mJM0FfSeLylcNvKZ6VepMWGU0ONHe1qKi9FbzWU&#10;RvXKfw3H7LSIxX3oryzfrlo/TsftEkSkMf6L/9wHk+ZnGfw+ky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QAgXwgAAANwAAAAPAAAAAAAAAAAAAAAAAJgCAABkcnMvZG93&#10;bnJldi54bWxQSwUGAAAAAAQABAD1AAAAhwMAAAAA&#10;"/>
                        <v:shape id="AutoShape 622" o:spid="_x0000_s1115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3jv8QAAADcAAAADwAAAGRycy9kb3ducmV2LnhtbESPQWsCMRSE7wX/Q3gFL0WzFixlNcoq&#10;CFXwoG3vz81zE7p5WTdR139vhILHYWa+YabzztXiQm2wnhWMhhkI4tJry5WCn+/V4BNEiMgaa8+k&#10;4EYB5rPeyxRz7a+8o8s+ViJBOOSowMTY5FKG0pDDMPQNcfKOvnUYk2wrqVu8Jrir5XuWfUiHltOC&#10;wYaWhsq//dkp2K5Hi+Jg7HqzO9nteFXU5+rtV6n+a1dMQETq4jP83/7SChIRHmfSEZC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TeO/xAAAANwAAAAPAAAAAAAAAAAA&#10;AAAAAKECAABkcnMvZG93bnJldi54bWxQSwUGAAAAAAQABAD5AAAAkgMAAAAA&#10;"/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63" w:type="dxa"/>
            <w:vAlign w:val="center"/>
          </w:tcPr>
          <w:p w:rsidR="004436A5" w:rsidRDefault="004436A5" w:rsidP="00BC29E9">
            <w:pPr>
              <w:pStyle w:val="ekvue3arial"/>
              <w:jc w:val="center"/>
            </w:pPr>
            <w:r>
              <mc:AlternateContent>
                <mc:Choice Requires="wpg">
                  <w:drawing>
                    <wp:inline distT="0" distB="0" distL="0" distR="0" wp14:anchorId="2545EE3D" wp14:editId="06D16FA8">
                      <wp:extent cx="2169160" cy="831850"/>
                      <wp:effectExtent l="0" t="0" r="21590" b="25400"/>
                      <wp:docPr id="201" name="Group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9160" cy="831850"/>
                                <a:chOff x="1669" y="2245"/>
                                <a:chExt cx="3818" cy="1464"/>
                              </a:xfrm>
                            </wpg:grpSpPr>
                            <wpg:grpSp>
                              <wpg:cNvPr id="202" name="Group 614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1443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203" name="AutoShape 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12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4" name="AutoShape 6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05" name="Group 617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2845" y="2472"/>
                                  <a:ext cx="1464" cy="1010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206" name="AutoShape 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6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7" name="AutoShape 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08" name="Group 620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4250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209" name="AutoShape 6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0" name="AutoShape 6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45EE3D" id="_x0000_s1116" style="width:170.8pt;height:65.5pt;mso-position-horizontal-relative:char;mso-position-vertical-relative:line" coordorigin="1669,2245" coordsize="3818,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">
                      <v:group id="Group 614" o:spid="_x0000_s1117" style="position:absolute;left:1443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pJdJMQAAADcAAAA&#10;DwAAAAAAAAAAAAAAAACqAgAAZHJzL2Rvd25yZXYueG1sUEsFBgAAAAAEAAQA+gAAAJsDAAAAAA==&#10;">
                        <v:roundrect id="AutoShape 615" o:spid="_x0000_s1118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fLBsQA&#10;AADcAAAADwAAAGRycy9kb3ducmV2LnhtbESPQWsCMRSE74L/ITyhN020VNrVKCJYeitde+jxuXnd&#10;Xbp5WZPsuu2vbwTB4zAz3zDr7WAb0ZMPtWMN85kCQVw4U3Op4fN4mD6DCBHZYOOYNPxSgO1mPFpj&#10;ZtyFP6jPYykShEOGGqoY20zKUFRkMcxcS5y8b+ctxiR9KY3HS4LbRi6UWkqLNaeFClvaV1T85J3V&#10;UBjVKf/Vv7+cnmL+13dnlq9nrR8mw24FItIQ7+Fb+81oWKhHuJ5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HywbEAAAA3AAAAA8AAAAAAAAAAAAAAAAAmAIAAGRycy9k&#10;b3ducmV2LnhtbFBLBQYAAAAABAAEAPUAAACJAwAAAAA=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12</w:t>
                                </w:r>
                              </w:p>
                            </w:txbxContent>
                          </v:textbox>
                        </v:roundrect>
                        <v:shape id="AutoShape 616" o:spid="_x0000_s1119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blvMUAAADcAAAADwAAAGRycy9kb3ducmV2LnhtbESPQWsCMRSE74L/ITzBi9SsoqVsjbIV&#10;BC140Lb3181zE9y8bDdRt/++KQgeh5n5hlmsOleLK7XBelYwGWcgiEuvLVcKPj82Ty8gQkTWWHsm&#10;Bb8UYLXs9xaYa3/jA12PsRIJwiFHBSbGJpcylIYchrFviJN38q3DmGRbSd3iLcFdLadZ9iwdWk4L&#10;BhtaGyrPx4tTsN9N3opvY3fvhx+7n2+K+lKNvpQaDrriFUSkLj7C9/ZWK5hmM/g/k46A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nblvMUAAADcAAAADwAAAAAAAAAA&#10;AAAAAAChAgAAZHJzL2Rvd25yZXYueG1sUEsFBgAAAAAEAAQA+QAAAJMDAAAAAA==&#10;"/>
                      </v:group>
                      <v:group id="Group 617" o:spid="_x0000_s1120" style="position:absolute;left:2845;top:2472;width:1464;height:1010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XvFUMQAAADcAAAA&#10;DwAAAAAAAAAAAAAAAACqAgAAZHJzL2Rvd25yZXYueG1sUEsFBgAAAAAEAAQA+gAAAJsDAAAAAA==&#10;">
                        <v:roundrect id="AutoShape 618" o:spid="_x0000_s1121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BonsMA&#10;AADcAAAADwAAAGRycy9kb3ducmV2LnhtbESPQWsCMRSE7wX/Q3iCt5ooKHU1igiW3kq3Hjw+N8/d&#10;xc3LmmTXbX99Uyj0OMzMN8xmN9hG9ORD7VjDbKpAEBfO1FxqOH0en19AhIhssHFMGr4owG47etpg&#10;ZtyDP6jPYykShEOGGqoY20zKUFRkMUxdS5y8q/MWY5K+lMbjI8FtI+dKLaXFmtNChS0dKipueWc1&#10;FEZ1yp/799VlEfPvvruzfL1rPRkP+zWISEP8D/+134yGuVrC75l0BO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/BonsMAAADcAAAADwAAAAAAAAAAAAAAAACYAgAAZHJzL2Rv&#10;d25yZXYueG1sUEsFBgAAAAAEAAQA9QAAAIgDAAAAAA==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6</w:t>
                                </w:r>
                              </w:p>
                            </w:txbxContent>
                          </v:textbox>
                        </v:roundrect>
                        <v:shape id="AutoShape 619" o:spid="_x0000_s1122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R7y8UAAADcAAAADwAAAGRycy9kb3ducmV2LnhtbESPQWsCMRSE74L/ITzBi9SsgrZsjbIV&#10;BC140Lb3181zE9y8bDdRt/++KQgeh5n5hlmsOleLK7XBelYwGWcgiEuvLVcKPj82Ty8gQkTWWHsm&#10;Bb8UYLXs9xaYa3/jA12PsRIJwiFHBSbGJpcylIYchrFviJN38q3DmGRbSd3iLcFdLadZNpcOLacF&#10;gw2tDZXn48Up2O8mb8W3sbv3w4/dzzZFfalGX0oNB13xCiJSFx/he3urFUyzZ/g/k46A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qR7y8UAAADcAAAADwAAAAAAAAAA&#10;AAAAAAChAgAAZHJzL2Rvd25yZXYueG1sUEsFBgAAAAAEAAQA+QAAAJMDAAAAAA==&#10;"/>
                      </v:group>
                      <v:group id="Group 620" o:spid="_x0000_s1123" style="position:absolute;left:4250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XemrOwAAAANwAAAAPAAAA&#10;AAAAAAAAAAAAAKoCAABkcnMvZG93bnJldi54bWxQSwUGAAAAAAQABAD6AAAAlwMAAAAA&#10;">
                        <v:roundrect id="AutoShape 621" o:spid="_x0000_s1124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/87MMA&#10;AADcAAAADwAAAGRycy9kb3ducmV2LnhtbESPQWsCMRSE7wX/Q3hCbzVRsNTVKCIo3kq3Hjw+N8/d&#10;xc3LmmTXbX99Uyj0OMzMN8xqM9hG9ORD7VjDdKJAEBfO1FxqOH3uX95AhIhssHFMGr4owGY9elph&#10;ZtyDP6jPYykShEOGGqoY20zKUFRkMUxcS5y8q/MWY5K+lMbjI8FtI2dKvUqLNaeFClvaVVTc8s5q&#10;KIzqlD/374vLPObffXdnebhr/TwetksQkYb4H/5rH42GmVrA75l0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/87MMAAADcAAAADwAAAAAAAAAAAAAAAACYAgAAZHJzL2Rv&#10;d25yZXYueG1sUEsFBgAAAAAEAAQA9QAAAIgDAAAAAA==&#10;"/>
                        <v:shape id="AutoShape 622" o:spid="_x0000_s1125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R1YsIAAADcAAAADwAAAGRycy9kb3ducmV2LnhtbERPy2oCMRTdC/2HcAvdiGZGaJHRKGNB&#10;qAUXvvbXye0kdHIzTqJO/94shC4P5z1f9q4RN+qC9awgH2cgiCuvLdcKjof1aAoiRGSNjWdS8EcB&#10;louXwRwL7e+8o9s+1iKFcChQgYmxLaQMlSGHYexb4sT9+M5hTLCrpe7wnsJdIydZ9iEdWk4NBlv6&#10;NFT97q9OwXaTr8qzsZvv3cVu39dlc62HJ6XeXvtyBiJSH//FT/eXVjDJ0/x0Jh0B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JR1YsIAAADcAAAADwAAAAAAAAAAAAAA&#10;AAChAgAAZHJzL2Rvd25yZXYueG1sUEsFBgAAAAAEAAQA+QAAAJADAAAAAA==&#10;"/>
                      </v:group>
                      <w10:anchorlock/>
                    </v:group>
                  </w:pict>
                </mc:Fallback>
              </mc:AlternateContent>
            </w:r>
          </w:p>
        </w:tc>
        <w:bookmarkStart w:id="1" w:name="_GoBack"/>
        <w:bookmarkEnd w:id="1"/>
      </w:tr>
      <w:tr w:rsidR="004436A5" w:rsidTr="00BC29E9">
        <w:trPr>
          <w:trHeight w:val="2095"/>
        </w:trPr>
        <w:tc>
          <w:tcPr>
            <w:tcW w:w="4563" w:type="dxa"/>
            <w:vAlign w:val="center"/>
          </w:tcPr>
          <w:p w:rsidR="004436A5" w:rsidRDefault="004436A5" w:rsidP="00BC29E9">
            <w:pPr>
              <w:pStyle w:val="ekvue3arial"/>
              <w:jc w:val="center"/>
            </w:pPr>
            <w:r>
              <mc:AlternateContent>
                <mc:Choice Requires="wpg">
                  <w:drawing>
                    <wp:inline distT="0" distB="0" distL="0" distR="0" wp14:anchorId="2BB53D2D" wp14:editId="62F8A337">
                      <wp:extent cx="2169160" cy="831850"/>
                      <wp:effectExtent l="0" t="0" r="21590" b="25400"/>
                      <wp:docPr id="221" name="Group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9160" cy="831850"/>
                                <a:chOff x="1669" y="2245"/>
                                <a:chExt cx="3818" cy="1464"/>
                              </a:xfrm>
                            </wpg:grpSpPr>
                            <wpg:grpSp>
                              <wpg:cNvPr id="222" name="Group 614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1443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223" name="AutoShape 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10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4" name="AutoShape 6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25" name="Group 617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2845" y="2472"/>
                                  <a:ext cx="1464" cy="1010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226" name="AutoShape 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7" name="AutoShape 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28" name="Group 620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4250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229" name="AutoShape 6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0" name="AutoShape 6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B53D2D" id="_x0000_s1126" style="width:170.8pt;height:65.5pt;mso-position-horizontal-relative:char;mso-position-vertical-relative:line" coordorigin="1669,2245" coordsize="3818,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">
                      <v:group id="Group 614" o:spid="_x0000_s1127" style="position:absolute;left:1443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ScBRMQAAADcAAAA&#10;DwAAAAAAAAAAAAAAAACqAgAAZHJzL2Rvd25yZXYueG1sUEsFBgAAAAAEAAQA+gAAAJsDAAAAAA==&#10;">
                        <v:roundrect id="AutoShape 615" o:spid="_x0000_s1128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KXZsQA&#10;AADcAAAADwAAAGRycy9kb3ducmV2LnhtbESPQWvCQBSE7wX/w/KE3uqukRZNXUUKld5KowePr9nX&#10;JDT7Nu5uYvTXdwuFHoeZ+YZZb0fbioF8aBxrmM8UCOLSmYYrDcfD68MSRIjIBlvHpOFKAbabyd0a&#10;c+Mu/EFDESuRIBxy1FDH2OVShrImi2HmOuLkfTlvMSbpK2k8XhLctjJT6klabDgt1NjRS03ld9Fb&#10;DaVRvfKn4X31+RiL29CfWe7PWt9Px90ziEhj/A//td+MhixbwO+Zd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yl2bEAAAA3AAAAA8AAAAAAAAAAAAAAAAAmAIAAGRycy9k&#10;b3ducmV2LnhtbFBLBQYAAAAABAAEAPUAAACJAwAAAAA=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10</w:t>
                                </w:r>
                              </w:p>
                            </w:txbxContent>
                          </v:textbox>
                        </v:roundrect>
                        <v:shape id="AutoShape 616" o:spid="_x0000_s1129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O53MYAAADcAAAADwAAAGRycy9kb3ducmV2LnhtbESPQWsCMRSE74L/ITyhF9GsSytla5S1&#10;INSCB7XeXzevm9DNy7qJuv33TaHgcZiZb5jFqneNuFIXrGcFs2kGgrjy2nKt4OO4mTyDCBFZY+OZ&#10;FPxQgNVyOFhgof2N93Q9xFokCIcCFZgY20LKUBlyGKa+JU7el+8cxiS7WuoObwnuGpln2Vw6tJwW&#10;DLb0aqj6Plycgt12ti4/jd2+789297Qpm0s9Pin1MOrLFxCR+ngP/7fftII8f4S/M+k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DudzGAAAA3AAAAA8AAAAAAAAA&#10;AAAAAAAAoQIAAGRycy9kb3ducmV2LnhtbFBLBQYAAAAABAAEAPkAAACUAwAAAAA=&#10;"/>
                      </v:group>
                      <v:group id="Group 617" o:spid="_x0000_s1130" style="position:absolute;left:2845;top:2472;width:1464;height:1010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LOmTDFAAAA3AAA&#10;AA8AAAAAAAAAAAAAAAAAqgIAAGRycy9kb3ducmV2LnhtbFBLBQYAAAAABAAEAPoAAACcAwAAAAA=&#10;">
                        <v:roundrect id="AutoShape 618" o:spid="_x0000_s1131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U0/sQA&#10;AADcAAAADwAAAGRycy9kb3ducmV2LnhtbESPQWvCQBSE74X+h+UVequ7DVRq6ipFULwVUw8eX7Ov&#10;SWj2bdzdxNRf7wqCx2FmvmHmy9G2YiAfGscaXicKBHHpTMOVhv33+uUdRIjIBlvHpOGfAiwXjw9z&#10;zI078Y6GIlYiQTjkqKGOsculDGVNFsPEdcTJ+3XeYkzSV9J4PCW4bWWm1FRabDgt1NjRqqbyr+it&#10;htKoXvnD8DX7eYvFeeiPLDdHrZ+fxs8PEJHGeA/f2lujIcumcD2TjoBc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NP7EAAAA3AAAAA8AAAAAAAAAAAAAAAAAmAIAAGRycy9k&#10;b3ducmV2LnhtbFBLBQYAAAAABAAEAPUAAACJAwAAAAA=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roundrect>
                        <v:shape id="AutoShape 619" o:spid="_x0000_s1132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Enq8YAAADcAAAADwAAAGRycy9kb3ducmV2LnhtbESPQWsCMRSE74L/ITyhF9GsC61la5S1&#10;INSCB7XeXzevm9DNy7qJuv33TaHgcZiZb5jFqneNuFIXrGcFs2kGgrjy2nKt4OO4mTyDCBFZY+OZ&#10;FPxQgNVyOFhgof2N93Q9xFokCIcCFZgY20LKUBlyGKa+JU7el+8cxiS7WuoObwnuGpln2ZN0aDkt&#10;GGzp1VD1fbg4BbvtbF1+Grt935/t7nFTNpd6fFLqYdSXLyAi9fEe/m+/aQV5Poe/M+k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RJ6vGAAAA3AAAAA8AAAAAAAAA&#10;AAAAAAAAoQIAAGRycy9kb3ducmV2LnhtbFBLBQYAAAAABAAEAPkAAACUAwAAAAA=&#10;"/>
                      </v:group>
                      <v:group id="Group 620" o:spid="_x0000_s1133" style="position:absolute;left:4250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82rsEAAADcAAAADwAAAGRycy9kb3ducmV2LnhtbERPz2vCMBS+D/wfwhN2&#10;GZraw9BqFN0oeJ1T9Phonk2xealJZut/vxwGO358v1ebwbbiQT40jhXMphkI4srphmsFx+9yMgcR&#10;IrLG1jEpeFKAzXr0ssJCu56/6HGItUghHApUYGLsCilDZchimLqOOHFX5y3GBH0ttcc+hdtW5ln2&#10;Li02nBoMdvRhqLodfqwCvp/m5b09v5WXys+2u35hPi9RqdfxsF2CiDTEf/Gfe68V5Hlam86kIyDX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82rsEAAADcAAAADwAA&#10;AAAAAAAAAAAAAACqAgAAZHJzL2Rvd25yZXYueG1sUEsFBgAAAAAEAAQA+gAAAJgDAAAAAA==&#10;">
                        <v:roundrect id="AutoShape 621" o:spid="_x0000_s1134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qgjMQA&#10;AADcAAAADwAAAGRycy9kb3ducmV2LnhtbESPQWvCQBSE74L/YXkFb7rbQIumrlIEpbfS6MHjM/ua&#10;hGbfxt1NjP313UKhx2FmvmHW29G2YiAfGscaHhcKBHHpTMOVhtNxP1+CCBHZYOuYNNwpwHYznawx&#10;N+7GHzQUsRIJwiFHDXWMXS5lKGuyGBauI07ep/MWY5K+ksbjLcFtKzOlnqXFhtNCjR3taiq/it5q&#10;KI3qlT8P76vLUyy+h/7K8nDVevYwvr6AiDTG//Bf+81oyLIV/J5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aoIzEAAAA3AAAAA8AAAAAAAAAAAAAAAAAmAIAAGRycy9k&#10;b3ducmV2LnhtbFBLBQYAAAAABAAEAPUAAACJAwAAAAA=&#10;"/>
                        <v:shape id="AutoShape 622" o:spid="_x0000_s1135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EpAsIAAADcAAAADwAAAGRycy9kb3ducmV2LnhtbERPy2oCMRTdC/2HcIVuRDNaKjIaZVoQ&#10;asGFr/11cp0EJzfTSdTp3zeLgsvDeS9WnavFndpgPSsYjzIQxKXXlisFx8N6OAMRIrLG2jMp+KUA&#10;q+VLb4G59g/e0X0fK5FCOOSowMTY5FKG0pDDMPINceIuvnUYE2wrqVt8pHBXy0mWTaVDy6nBYEOf&#10;hsrr/uYUbDfjj+Js7OZ792O37+uivlWDk1Kv/a6Yg4jUxaf43/2lFUze0vx0Jh0B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yEpAsIAAADcAAAADwAAAAAAAAAAAAAA&#10;AAChAgAAZHJzL2Rvd25yZXYueG1sUEsFBgAAAAAEAAQA+QAAAJADAAAAAA==&#10;"/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63" w:type="dxa"/>
            <w:vAlign w:val="center"/>
          </w:tcPr>
          <w:p w:rsidR="004436A5" w:rsidRDefault="004436A5" w:rsidP="00BC29E9">
            <w:pPr>
              <w:pStyle w:val="ekvue3arial"/>
              <w:jc w:val="center"/>
            </w:pPr>
            <w:r>
              <mc:AlternateContent>
                <mc:Choice Requires="wpg">
                  <w:drawing>
                    <wp:inline distT="0" distB="0" distL="0" distR="0" wp14:anchorId="779A53D6" wp14:editId="768F374B">
                      <wp:extent cx="2169160" cy="831850"/>
                      <wp:effectExtent l="0" t="0" r="21590" b="25400"/>
                      <wp:docPr id="211" name="Group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9160" cy="831850"/>
                                <a:chOff x="1669" y="2245"/>
                                <a:chExt cx="3818" cy="1464"/>
                              </a:xfrm>
                            </wpg:grpSpPr>
                            <wpg:grpSp>
                              <wpg:cNvPr id="212" name="Group 614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1443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213" name="AutoShape 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4" name="AutoShape 6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5" name="Group 617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2845" y="2472"/>
                                  <a:ext cx="1464" cy="1010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216" name="AutoShape 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36A5" w:rsidRDefault="004436A5" w:rsidP="004436A5">
                                      <w:pPr>
                                        <w:jc w:val="center"/>
                                      </w:pPr>
                                    </w:p>
                                    <w:p w:rsidR="004436A5" w:rsidRPr="00D97AD9" w:rsidRDefault="004436A5" w:rsidP="004436A5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40"/>
                                        </w:rPr>
                                      </w:pPr>
                                      <w:r w:rsidRPr="00D97AD9">
                                        <w:rPr>
                                          <w:rFonts w:cs="Arial"/>
                                          <w:sz w:val="40"/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7" name="AutoShape 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8" name="Group 620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4250" y="2471"/>
                                  <a:ext cx="1464" cy="1011"/>
                                  <a:chOff x="1760" y="2539"/>
                                  <a:chExt cx="3288" cy="2268"/>
                                </a:xfrm>
                              </wpg:grpSpPr>
                              <wps:wsp>
                                <wps:cNvPr id="219" name="AutoShape 6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2539"/>
                                    <a:ext cx="3288" cy="2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0" name="AutoShape 6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87" y="3002"/>
                                    <a:ext cx="0" cy="1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9A53D6" id="_x0000_s1136" style="width:170.8pt;height:65.5pt;mso-position-horizontal-relative:char;mso-position-vertical-relative:line" coordorigin="1669,2245" coordsize="3818,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">
                      <v:group id="Group 614" o:spid="_x0000_s1137" style="position:absolute;left:1443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0vL+cQAAADcAAAA&#10;DwAAAAAAAAAAAAAAAACqAgAAZHJzL2Rvd25yZXYueG1sUEsFBgAAAAAEAAQA+gAAAJsDAAAAAA==&#10;">
                        <v:roundrect id="AutoShape 615" o:spid="_x0000_s1138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5d28QA&#10;AADcAAAADwAAAGRycy9kb3ducmV2LnhtbESPQWsCMRSE7wX/Q3hCbzVRadHVKFKo9Fa6evD43Dx3&#10;Fzcva5Jdt/31TaHQ4zAz3zDr7WAb0ZMPtWMN04kCQVw4U3Op4Xh4e1qACBHZYOOYNHxRgO1m9LDG&#10;zLg7f1Kfx1IkCIcMNVQxtpmUoajIYpi4ljh5F+ctxiR9KY3He4LbRs6UepEWa04LFbb0WlFxzTur&#10;oTCqU/7UfyzPzzH/7rsby/1N68fxsFuBiDTE//Bf+91omE3n8HsmH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eXdvEAAAA3AAAAA8AAAAAAAAAAAAAAAAAmAIAAGRycy9k&#10;b3ducmV2LnhtbFBLBQYAAAAABAAEAPUAAACJAwAAAAA=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roundrect>
                        <v:shape id="AutoShape 616" o:spid="_x0000_s1139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69zYcYAAADcAAAADwAAAGRycy9kb3ducmV2LnhtbESPQWsCMRSE74X+h/AKvRTNrrRFVqNs&#10;C0IVPGj1/tw8N8HNy3YTdfvvG6HgcZiZb5jpvHeNuFAXrGcF+TADQVx5bblWsPteDMYgQkTW2Hgm&#10;Bb8UYD57fJhiof2VN3TZxlokCIcCFZgY20LKUBlyGIa+JU7e0XcOY5JdLXWH1wR3jRxl2bt0aDkt&#10;GGzp01B12p6dgvUy/ygPxi5Xmx+7fluUzbl+2Sv1/NSXExCR+ngP/7e/tIJR/gq3M+k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uvc2HGAAAA3AAAAA8AAAAAAAAA&#10;AAAAAAAAoQIAAGRycy9kb3ducmV2LnhtbFBLBQYAAAAABAAEAPkAAACUAwAAAAA=&#10;"/>
                      </v:group>
                      <v:group id="Group 617" o:spid="_x0000_s1140" style="position:absolute;left:2845;top:2472;width:1464;height:1010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KJTjcQAAADcAAAA&#10;DwAAAAAAAAAAAAAAAACqAgAAZHJzL2Rvd25yZXYueG1sUEsFBgAAAAAEAAQA+gAAAJsDAAAAAA==&#10;">
                        <v:roundrect id="AutoShape 618" o:spid="_x0000_s1141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+Q8QA&#10;AADcAAAADwAAAGRycy9kb3ducmV2LnhtbESPQWsCMRSE7wX/Q3iCt5ooKHU1igiW3kq3Hjw+N8/d&#10;xc3LmmTXbX99Uyj0OMzMN8xmN9hG9ORD7VjDbKpAEBfO1FxqOH0en19AhIhssHFMGr4owG47etpg&#10;ZtyDP6jPYykShEOGGqoY20zKUFRkMUxdS5y8q/MWY5K+lMbjI8FtI+dKLaXFmtNChS0dKipueWc1&#10;FEZ1yp/799VlEfPvvruzfL1rPRkP+zWISEP8D/+134yG+WwJv2fSEZ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p/kPEAAAA3AAAAA8AAAAAAAAAAAAAAAAAmAIAAGRycy9k&#10;b3ducmV2LnhtbFBLBQYAAAAABAAEAPUAAACJAwAAAAA=&#10;">
                          <v:textbox>
                            <w:txbxContent>
                              <w:p w:rsidR="004436A5" w:rsidRDefault="004436A5" w:rsidP="004436A5">
                                <w:pPr>
                                  <w:jc w:val="center"/>
                                </w:pPr>
                              </w:p>
                              <w:p w:rsidR="004436A5" w:rsidRPr="00D97AD9" w:rsidRDefault="004436A5" w:rsidP="004436A5">
                                <w:pPr>
                                  <w:jc w:val="center"/>
                                  <w:rPr>
                                    <w:rFonts w:cs="Arial"/>
                                    <w:sz w:val="40"/>
                                  </w:rPr>
                                </w:pPr>
                                <w:r w:rsidRPr="00D97AD9">
                                  <w:rPr>
                                    <w:rFonts w:cs="Arial"/>
                                    <w:sz w:val="40"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roundrect>
                        <v:shape id="AutoShape 619" o:spid="_x0000_s1142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3tFsYAAADcAAAADwAAAGRycy9kb3ducmV2LnhtbESPQWsCMRSE74X+h/AKvRTNrtBWVqNs&#10;C0IVPGj1/tw8N8HNy3YTdfvvG6HgcZiZb5jpvHeNuFAXrGcF+TADQVx5bblWsPteDMYgQkTW2Hgm&#10;Bb8UYD57fJhiof2VN3TZxlokCIcCFZgY20LKUBlyGIa+JU7e0XcOY5JdLXWH1wR3jRxl2Zt0aDkt&#10;GGzp01B12p6dgvUy/ygPxi5Xmx+7fl2Uzbl+2Sv1/NSXExCR+ngP/7e/tIJR/g63M+k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t97RbGAAAA3AAAAA8AAAAAAAAA&#10;AAAAAAAAoQIAAGRycy9kb3ducmV2LnhtbFBLBQYAAAAABAAEAPkAAACUAwAAAAA=&#10;"/>
                      </v:group>
                      <v:group id="Group 620" o:spid="_x0000_s1143" style="position:absolute;left:4250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qP8E8EAAADcAAAADwAA&#10;AAAAAAAAAAAAAACqAgAAZHJzL2Rvd25yZXYueG1sUEsFBgAAAAAEAAQA+gAAAJgDAAAAAA==&#10;">
                        <v:roundrect id="AutoShape 621" o:spid="_x0000_s1144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ZqMcQA&#10;AADcAAAADwAAAGRycy9kb3ducmV2LnhtbESPQWsCMRSE7wX/Q3iCt5ootNTVKCIovUm3PfT43Dx3&#10;Fzcva5JdV399Uyj0OMzMN8xqM9hG9ORD7VjDbKpAEBfO1Fxq+PrcP7+BCBHZYOOYNNwpwGY9elph&#10;ZtyNP6jPYykShEOGGqoY20zKUFRkMUxdS5y8s/MWY5K+lMbjLcFtI+dKvUqLNaeFClvaVVRc8s5q&#10;KIzqlP/uj4vTS8wffXdlebhqPRkP2yWISEP8D/+1342G+WwBv2fS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2ajHEAAAA3AAAAA8AAAAAAAAAAAAAAAAAmAIAAGRycy9k&#10;b3ducmV2LnhtbFBLBQYAAAAABAAEAPUAAACJAwAAAAA=&#10;"/>
                        <v:shape id="AutoShape 622" o:spid="_x0000_s1145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i/38IAAADcAAAADwAAAGRycy9kb3ducmV2LnhtbERPz2vCMBS+D/wfwhO8jJlaUEZnlCoI&#10;KnhQt/tb89aENS+1iVr/++Uw8Pjx/Z4ve9eIG3XBelYwGWcgiCuvLdcKPs+bt3cQISJrbDyTggcF&#10;WC4GL3MstL/zkW6nWIsUwqFABSbGtpAyVIYchrFviRP34zuHMcGulrrDewp3jcyzbCYdWk4NBlta&#10;G6p+T1en4LCbrMpvY3f748UeppuyudavX0qNhn35ASJSH5/if/dWK8jzND+dSUdAL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vi/38IAAADcAAAADwAAAAAAAAAAAAAA&#10;AAChAgAAZHJzL2Rvd25yZXYueG1sUEsFBgAAAAAEAAQA+QAAAJADAAAAAA==&#10;"/>
                      </v:group>
                      <w10:anchorlock/>
                    </v:group>
                  </w:pict>
                </mc:Fallback>
              </mc:AlternateContent>
            </w:r>
          </w:p>
        </w:tc>
      </w:tr>
    </w:tbl>
    <w:p w:rsidR="004436A5" w:rsidRDefault="004436A5" w:rsidP="00D60378"/>
    <w:sectPr w:rsidR="004436A5" w:rsidSect="00054A93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6A5" w:rsidRDefault="004436A5" w:rsidP="003C599D">
      <w:pPr>
        <w:spacing w:line="240" w:lineRule="auto"/>
      </w:pPr>
      <w:r>
        <w:separator/>
      </w:r>
    </w:p>
  </w:endnote>
  <w:endnote w:type="continuationSeparator" w:id="0">
    <w:p w:rsidR="004436A5" w:rsidRDefault="004436A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4436A5">
            <w:t>Sabrina Meier, Detmold</w:t>
          </w:r>
        </w:p>
        <w:p w:rsidR="00193A18" w:rsidRPr="00913892" w:rsidRDefault="00193A18" w:rsidP="004436A5">
          <w:pPr>
            <w:pStyle w:val="ekvquelle"/>
          </w:pPr>
          <w:r w:rsidRPr="00F5248B">
            <w:t xml:space="preserve"> 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6A5" w:rsidRDefault="004436A5" w:rsidP="003C599D">
      <w:pPr>
        <w:spacing w:line="240" w:lineRule="auto"/>
      </w:pPr>
      <w:r>
        <w:separator/>
      </w:r>
    </w:p>
  </w:footnote>
  <w:footnote w:type="continuationSeparator" w:id="0">
    <w:p w:rsidR="004436A5" w:rsidRDefault="004436A5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6A5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436A5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97AD9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68CF28-7812-44DA-B480-94E5A532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</Template>
  <TotalTime>0</TotalTime>
  <Pages>1</Pages>
  <Words>14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Meier</dc:creator>
  <cp:keywords/>
  <dc:description/>
  <cp:lastModifiedBy>Sabrina Meier</cp:lastModifiedBy>
  <cp:revision>2</cp:revision>
  <cp:lastPrinted>2016-12-08T14:25:00Z</cp:lastPrinted>
  <dcterms:created xsi:type="dcterms:W3CDTF">2018-02-08T07:07:00Z</dcterms:created>
  <dcterms:modified xsi:type="dcterms:W3CDTF">2018-02-08T07:12:00Z</dcterms:modified>
</cp:coreProperties>
</file>