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D048CA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D048CA" w:rsidRDefault="00FB59FB" w:rsidP="00362B02">
            <w:pPr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D048CA" w:rsidRDefault="00FB59FB" w:rsidP="0006258C">
            <w:pPr>
              <w:pStyle w:val="ekvkolumnentitel"/>
            </w:pPr>
            <w:r w:rsidRPr="00D048CA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D048CA" w:rsidRDefault="00FB59FB" w:rsidP="00EA7542">
            <w:pPr>
              <w:pStyle w:val="ekvkolumnentitel"/>
            </w:pPr>
            <w:r w:rsidRPr="00D048CA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D048CA" w:rsidRDefault="00FB59FB" w:rsidP="005446D6">
            <w:pPr>
              <w:pStyle w:val="ekvkolumnentitel"/>
            </w:pPr>
            <w:r w:rsidRPr="00D048CA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D048CA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4385A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4385A">
              <w:t>73</w:t>
            </w:r>
          </w:p>
        </w:tc>
      </w:tr>
      <w:tr w:rsidR="00BF17F2" w:rsidRPr="00D048CA" w:rsidTr="00D048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D048CA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D048CA" w:rsidRDefault="0024385A" w:rsidP="00D048CA">
            <w:pPr>
              <w:pStyle w:val="ekvue2arial"/>
              <w:rPr>
                <w:color w:val="FFFFFF"/>
              </w:rPr>
            </w:pPr>
            <w:r w:rsidRPr="0024385A">
              <w:t>Baumdiagramm Hasenfamilie Schwarzweiß</w:t>
            </w:r>
          </w:p>
        </w:tc>
      </w:tr>
    </w:tbl>
    <w:p w:rsidR="0024385A" w:rsidRPr="00D3427F" w:rsidRDefault="0024385A" w:rsidP="0024385A">
      <w:pPr>
        <w:pStyle w:val="ekvnummerierung"/>
        <w:framePr w:wrap="around"/>
      </w:pPr>
      <w:bookmarkStart w:id="1" w:name="bmStart"/>
      <w:bookmarkEnd w:id="1"/>
      <w:r>
        <w:t>2</w:t>
      </w:r>
    </w:p>
    <w:p w:rsidR="0024385A" w:rsidRPr="00287B24" w:rsidRDefault="0024385A" w:rsidP="0024385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85A" w:rsidRDefault="0024385A" w:rsidP="0024385A">
      <w:r>
        <w:t>Male und ordne die Hasen n</w:t>
      </w:r>
      <w:r w:rsidR="00D30D61">
        <w:t>a</w:t>
      </w:r>
      <w:r>
        <w:t>ch Plan.</w:t>
      </w:r>
    </w:p>
    <w:p w:rsidR="003879B4" w:rsidRDefault="003879B4" w:rsidP="0024385A">
      <w:pPr>
        <w:pStyle w:val="ekvgrundtexthalbe"/>
      </w:pPr>
    </w:p>
    <w:p w:rsidR="0024385A" w:rsidRDefault="006967B7" w:rsidP="0024385A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5C531D" wp14:editId="1EED431F">
                <wp:simplePos x="0" y="0"/>
                <wp:positionH relativeFrom="column">
                  <wp:posOffset>5643245</wp:posOffset>
                </wp:positionH>
                <wp:positionV relativeFrom="paragraph">
                  <wp:posOffset>7061835</wp:posOffset>
                </wp:positionV>
                <wp:extent cx="288000" cy="467995"/>
                <wp:effectExtent l="0" t="0" r="0" b="8255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7B7" w:rsidRPr="00CC465D" w:rsidRDefault="006967B7" w:rsidP="0024385A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5C531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44.35pt;margin-top:556.05pt;width:22.7pt;height:3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" filled="f" stroked="f">
                <v:textbox style="layout-flow:vertical;mso-layout-flow-alt:bottom-to-top" inset="0,0,0,0">
                  <w:txbxContent>
                    <w:p w:rsidR="006967B7" w:rsidRPr="00CC465D" w:rsidRDefault="006967B7" w:rsidP="0024385A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F6A0BB" wp14:editId="4780D92F">
                <wp:simplePos x="0" y="0"/>
                <wp:positionH relativeFrom="column">
                  <wp:posOffset>5643245</wp:posOffset>
                </wp:positionH>
                <wp:positionV relativeFrom="paragraph">
                  <wp:posOffset>6598920</wp:posOffset>
                </wp:positionV>
                <wp:extent cx="288000" cy="467995"/>
                <wp:effectExtent l="0" t="0" r="0" b="825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7B7" w:rsidRPr="00CC465D" w:rsidRDefault="006967B7" w:rsidP="0024385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F6A0BB" id="_x0000_s1027" type="#_x0000_t202" style="position:absolute;margin-left:444.35pt;margin-top:519.6pt;width:22.7pt;height:3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" filled="f" stroked="f">
                <v:textbox style="layout-flow:vertical;mso-layout-flow-alt:bottom-to-top" inset="0,0,0,0">
                  <w:txbxContent>
                    <w:p w:rsidR="006967B7" w:rsidRPr="00CC465D" w:rsidRDefault="006967B7" w:rsidP="0024385A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6F6DA4" wp14:editId="2DCE0A51">
                <wp:simplePos x="0" y="0"/>
                <wp:positionH relativeFrom="column">
                  <wp:posOffset>5643245</wp:posOffset>
                </wp:positionH>
                <wp:positionV relativeFrom="paragraph">
                  <wp:posOffset>6136005</wp:posOffset>
                </wp:positionV>
                <wp:extent cx="288000" cy="467995"/>
                <wp:effectExtent l="0" t="0" r="0" b="8255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7B7" w:rsidRPr="00CC465D" w:rsidRDefault="006967B7" w:rsidP="0024385A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6F6DA4" id="_x0000_s1028" type="#_x0000_t202" style="position:absolute;margin-left:444.35pt;margin-top:483.15pt;width:22.7pt;height:3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" filled="f" stroked="f">
                <v:textbox style="layout-flow:vertical;mso-layout-flow-alt:bottom-to-top" inset="0,0,0,0">
                  <w:txbxContent>
                    <w:p w:rsidR="006967B7" w:rsidRPr="00CC465D" w:rsidRDefault="006967B7" w:rsidP="0024385A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FA3708" wp14:editId="291E20D9">
                <wp:simplePos x="0" y="0"/>
                <wp:positionH relativeFrom="column">
                  <wp:posOffset>5643245</wp:posOffset>
                </wp:positionH>
                <wp:positionV relativeFrom="paragraph">
                  <wp:posOffset>5673090</wp:posOffset>
                </wp:positionV>
                <wp:extent cx="288000" cy="467995"/>
                <wp:effectExtent l="0" t="0" r="0" b="825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7B7" w:rsidRPr="00CC465D" w:rsidRDefault="006967B7" w:rsidP="0024385A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FA3708" id="_x0000_s1029" type="#_x0000_t202" style="position:absolute;margin-left:444.35pt;margin-top:446.7pt;width:22.7pt;height:3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" filled="f" stroked="f">
                <v:textbox style="layout-flow:vertical;mso-layout-flow-alt:bottom-to-top" inset="0,0,0,0">
                  <w:txbxContent>
                    <w:p w:rsidR="006967B7" w:rsidRPr="00CC465D" w:rsidRDefault="006967B7" w:rsidP="0024385A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F69A2B" wp14:editId="73852555">
                <wp:simplePos x="0" y="0"/>
                <wp:positionH relativeFrom="column">
                  <wp:posOffset>5643245</wp:posOffset>
                </wp:positionH>
                <wp:positionV relativeFrom="paragraph">
                  <wp:posOffset>2895600</wp:posOffset>
                </wp:positionV>
                <wp:extent cx="288000" cy="467995"/>
                <wp:effectExtent l="0" t="0" r="0" b="825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F69A2B" id="_x0000_s1030" type="#_x0000_t202" style="position:absolute;margin-left:444.35pt;margin-top:228pt;width:22.7pt;height:3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5D0CE" wp14:editId="5048169F">
                <wp:simplePos x="0" y="0"/>
                <wp:positionH relativeFrom="column">
                  <wp:posOffset>5643245</wp:posOffset>
                </wp:positionH>
                <wp:positionV relativeFrom="paragraph">
                  <wp:posOffset>3358515</wp:posOffset>
                </wp:positionV>
                <wp:extent cx="288000" cy="467995"/>
                <wp:effectExtent l="0" t="0" r="0" b="825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A5D0CE" id="_x0000_s1031" type="#_x0000_t202" style="position:absolute;margin-left:444.35pt;margin-top:264.45pt;width:22.7pt;height:3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D2F731" wp14:editId="4A61E333">
                <wp:simplePos x="0" y="0"/>
                <wp:positionH relativeFrom="column">
                  <wp:posOffset>5643245</wp:posOffset>
                </wp:positionH>
                <wp:positionV relativeFrom="paragraph">
                  <wp:posOffset>3821430</wp:posOffset>
                </wp:positionV>
                <wp:extent cx="288000" cy="467995"/>
                <wp:effectExtent l="0" t="0" r="0" b="825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D2F731" id="_x0000_s1032" type="#_x0000_t202" style="position:absolute;margin-left:444.35pt;margin-top:300.9pt;width:22.7pt;height:3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6CC445" wp14:editId="27B24FB4">
                <wp:simplePos x="0" y="0"/>
                <wp:positionH relativeFrom="column">
                  <wp:posOffset>5643245</wp:posOffset>
                </wp:positionH>
                <wp:positionV relativeFrom="paragraph">
                  <wp:posOffset>4284345</wp:posOffset>
                </wp:positionV>
                <wp:extent cx="288000" cy="467995"/>
                <wp:effectExtent l="0" t="0" r="0" b="825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6CC445" id="_x0000_s1033" type="#_x0000_t202" style="position:absolute;margin-left:444.35pt;margin-top:337.35pt;width:22.7pt;height:36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C55B41" wp14:editId="314AC2ED">
                <wp:simplePos x="0" y="0"/>
                <wp:positionH relativeFrom="column">
                  <wp:posOffset>5643245</wp:posOffset>
                </wp:positionH>
                <wp:positionV relativeFrom="paragraph">
                  <wp:posOffset>4747260</wp:posOffset>
                </wp:positionV>
                <wp:extent cx="288000" cy="467995"/>
                <wp:effectExtent l="0" t="0" r="0" b="825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C55B41" id="_x0000_s1034" type="#_x0000_t202" style="position:absolute;margin-left:444.35pt;margin-top:373.8pt;width:22.7pt;height:3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F5B239" wp14:editId="2EC2F320">
                <wp:simplePos x="0" y="0"/>
                <wp:positionH relativeFrom="column">
                  <wp:posOffset>5643245</wp:posOffset>
                </wp:positionH>
                <wp:positionV relativeFrom="paragraph">
                  <wp:posOffset>5210175</wp:posOffset>
                </wp:positionV>
                <wp:extent cx="288000" cy="467995"/>
                <wp:effectExtent l="0" t="0" r="0" b="825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F5B239" id="_x0000_s1035" type="#_x0000_t202" style="position:absolute;margin-left:444.35pt;margin-top:410.25pt;width:22.7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186550" wp14:editId="51F38248">
                <wp:simplePos x="0" y="0"/>
                <wp:positionH relativeFrom="column">
                  <wp:posOffset>5643245</wp:posOffset>
                </wp:positionH>
                <wp:positionV relativeFrom="paragraph">
                  <wp:posOffset>1506855</wp:posOffset>
                </wp:positionV>
                <wp:extent cx="288000" cy="467995"/>
                <wp:effectExtent l="0" t="0" r="0" b="825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186550" id="_x0000_s1036" type="#_x0000_t202" style="position:absolute;margin-left:444.35pt;margin-top:118.65pt;width:22.7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E19A39" wp14:editId="62E66AA0">
                <wp:simplePos x="0" y="0"/>
                <wp:positionH relativeFrom="column">
                  <wp:posOffset>5643245</wp:posOffset>
                </wp:positionH>
                <wp:positionV relativeFrom="paragraph">
                  <wp:posOffset>1969770</wp:posOffset>
                </wp:positionV>
                <wp:extent cx="288000" cy="467995"/>
                <wp:effectExtent l="0" t="0" r="0" b="825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19A39" id="_x0000_s1037" type="#_x0000_t202" style="position:absolute;margin-left:444.35pt;margin-top:155.1pt;width:22.7pt;height:3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9EF22" wp14:editId="5FD79E60">
                <wp:simplePos x="0" y="0"/>
                <wp:positionH relativeFrom="column">
                  <wp:posOffset>5643245</wp:posOffset>
                </wp:positionH>
                <wp:positionV relativeFrom="paragraph">
                  <wp:posOffset>2432685</wp:posOffset>
                </wp:positionV>
                <wp:extent cx="288000" cy="467995"/>
                <wp:effectExtent l="0" t="0" r="0" b="825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79EF22" id="_x0000_s1038" type="#_x0000_t202" style="position:absolute;margin-left:444.35pt;margin-top:191.55pt;width:22.7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50F062" wp14:editId="3422D5FD">
                <wp:simplePos x="0" y="0"/>
                <wp:positionH relativeFrom="column">
                  <wp:posOffset>5643245</wp:posOffset>
                </wp:positionH>
                <wp:positionV relativeFrom="paragraph">
                  <wp:posOffset>1043940</wp:posOffset>
                </wp:positionV>
                <wp:extent cx="288000" cy="467995"/>
                <wp:effectExtent l="0" t="0" r="0" b="825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50F062" id="_x0000_s1039" type="#_x0000_t202" style="position:absolute;margin-left:444.35pt;margin-top:82.2pt;width:22.7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EEF78" wp14:editId="1A459DDF">
                <wp:simplePos x="0" y="0"/>
                <wp:positionH relativeFrom="column">
                  <wp:posOffset>5643245</wp:posOffset>
                </wp:positionH>
                <wp:positionV relativeFrom="paragraph">
                  <wp:posOffset>581025</wp:posOffset>
                </wp:positionV>
                <wp:extent cx="288000" cy="467995"/>
                <wp:effectExtent l="0" t="0" r="0" b="825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EF78" id="_x0000_s1040" type="#_x0000_t202" style="position:absolute;margin-left:444.35pt;margin-top:45.75pt;width:22.7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E764F" wp14:editId="182D9236">
                <wp:simplePos x="0" y="0"/>
                <wp:positionH relativeFrom="column">
                  <wp:posOffset>5643245</wp:posOffset>
                </wp:positionH>
                <wp:positionV relativeFrom="paragraph">
                  <wp:posOffset>118110</wp:posOffset>
                </wp:positionV>
                <wp:extent cx="288000" cy="467995"/>
                <wp:effectExtent l="0" t="0" r="0" b="825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85A" w:rsidRPr="00CC465D" w:rsidRDefault="0024385A" w:rsidP="0024385A">
                            <w:pPr>
                              <w:jc w:val="center"/>
                            </w:pPr>
                            <w:r w:rsidRPr="00CC465D">
                              <w:t>16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9E764F" id="_x0000_s1041" type="#_x0000_t202" style="position:absolute;margin-left:444.35pt;margin-top:9.3pt;width:22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" filled="f" stroked="f">
                <v:textbox style="layout-flow:vertical;mso-layout-flow-alt:bottom-to-top" inset="0,0,0,0">
                  <w:txbxContent>
                    <w:p w:rsidR="0024385A" w:rsidRPr="00CC465D" w:rsidRDefault="0024385A" w:rsidP="0024385A">
                      <w:pPr>
                        <w:jc w:val="center"/>
                      </w:pPr>
                      <w:r w:rsidRPr="00CC465D"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24385A">
        <w:rPr>
          <w:lang w:eastAsia="de-DE"/>
        </w:rPr>
        <w:drawing>
          <wp:inline distT="0" distB="0" distL="0" distR="0" wp14:anchorId="14FC2C09" wp14:editId="2932164F">
            <wp:extent cx="5939790" cy="8080375"/>
            <wp:effectExtent l="0" t="0" r="3810" b="0"/>
            <wp:docPr id="1" name="Grafik 1" descr="C:\Ablage\Klett GSV\Mathematik\Zahlenbuch\201782_Zahlenbuch_MB3\01_Bilder\fuer_201782\S001201782_B111_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85A" w:rsidRDefault="0024385A" w:rsidP="0024385A">
      <w:pPr>
        <w:pStyle w:val="ekvbild"/>
      </w:pPr>
    </w:p>
    <w:sectPr w:rsidR="0024385A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7E" w:rsidRDefault="009B127E" w:rsidP="003C599D">
      <w:pPr>
        <w:spacing w:line="240" w:lineRule="auto"/>
      </w:pPr>
      <w:r>
        <w:separator/>
      </w:r>
    </w:p>
  </w:endnote>
  <w:endnote w:type="continuationSeparator" w:id="0">
    <w:p w:rsidR="009B127E" w:rsidRDefault="009B127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9A" w:rsidRDefault="00F4509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2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23"/>
      <w:gridCol w:w="3600"/>
      <w:gridCol w:w="4819"/>
      <w:gridCol w:w="1060"/>
    </w:tblGrid>
    <w:tr w:rsidR="00D048CA" w:rsidRPr="00D048CA" w:rsidTr="00FC657D">
      <w:trPr>
        <w:trHeight w:hRule="exact" w:val="680"/>
      </w:trPr>
      <w:tc>
        <w:tcPr>
          <w:tcW w:w="1123" w:type="dxa"/>
          <w:noWrap/>
        </w:tcPr>
        <w:p w:rsidR="00D048CA" w:rsidRPr="00D048CA" w:rsidRDefault="00D048CA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0A387AC3" wp14:editId="33CA48A8">
                <wp:extent cx="466725" cy="238125"/>
                <wp:effectExtent l="0" t="0" r="9525" b="9525"/>
                <wp:docPr id="10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  <w:noWrap/>
          <w:tcMar>
            <w:right w:w="57" w:type="dxa"/>
          </w:tcMar>
        </w:tcPr>
        <w:p w:rsidR="00D048CA" w:rsidRPr="00D048CA" w:rsidRDefault="00D048CA" w:rsidP="00D048CA">
          <w:pPr>
            <w:pStyle w:val="ekvpagina"/>
          </w:pPr>
          <w:r w:rsidRPr="00D048CA">
            <w:t>© Ernst Klett Verlag GmbH, Stuttgart 201</w:t>
          </w:r>
          <w:r>
            <w:t>8</w:t>
          </w:r>
          <w:r w:rsidRPr="00D048CA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819" w:type="dxa"/>
          <w:noWrap/>
        </w:tcPr>
        <w:p w:rsidR="0024385A" w:rsidRDefault="0024385A" w:rsidP="0024385A">
          <w:pPr>
            <w:pStyle w:val="ekvquelle"/>
          </w:pPr>
          <w:r>
            <w:t>Textquellen: Klett-Archiv</w:t>
          </w:r>
        </w:p>
        <w:p w:rsidR="0024385A" w:rsidRDefault="0024385A" w:rsidP="0024385A">
          <w:pPr>
            <w:pStyle w:val="ekvquelle"/>
          </w:pPr>
        </w:p>
        <w:p w:rsidR="00D048CA" w:rsidRPr="00D048CA" w:rsidRDefault="0024385A" w:rsidP="0024385A">
          <w:pPr>
            <w:pStyle w:val="ekvquelle"/>
          </w:pPr>
          <w:r>
            <w:t>Zu Schülerbuch, Seite 140, Aufgabe 2</w:t>
          </w:r>
        </w:p>
      </w:tc>
      <w:tc>
        <w:tcPr>
          <w:tcW w:w="1060" w:type="dxa"/>
        </w:tcPr>
        <w:p w:rsidR="00D048CA" w:rsidRPr="00C82B0D" w:rsidRDefault="0024385A" w:rsidP="0067732D">
          <w:pPr>
            <w:pStyle w:val="ekvue3arial"/>
            <w:tabs>
              <w:tab w:val="clear" w:pos="340"/>
              <w:tab w:val="clear" w:pos="595"/>
              <w:tab w:val="clear" w:pos="851"/>
            </w:tabs>
            <w:jc w:val="right"/>
            <w:rPr>
              <w:sz w:val="29"/>
              <w:szCs w:val="29"/>
            </w:rPr>
          </w:pPr>
          <w:r>
            <w:rPr>
              <w:b w:val="0"/>
              <w:sz w:val="29"/>
              <w:szCs w:val="29"/>
            </w:rPr>
            <w:t>111</w:t>
          </w: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9A" w:rsidRDefault="00F4509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7E" w:rsidRDefault="009B127E" w:rsidP="003C599D">
      <w:pPr>
        <w:spacing w:line="240" w:lineRule="auto"/>
      </w:pPr>
      <w:r>
        <w:separator/>
      </w:r>
    </w:p>
  </w:footnote>
  <w:footnote w:type="continuationSeparator" w:id="0">
    <w:p w:rsidR="009B127E" w:rsidRDefault="009B127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9A" w:rsidRDefault="00F4509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9A" w:rsidRDefault="00F4509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09A" w:rsidRDefault="00F4509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CA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267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385A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0A7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504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967B7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127E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380A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48CA"/>
    <w:rsid w:val="00D05217"/>
    <w:rsid w:val="00D06182"/>
    <w:rsid w:val="00D06790"/>
    <w:rsid w:val="00D12661"/>
    <w:rsid w:val="00D1582D"/>
    <w:rsid w:val="00D170B8"/>
    <w:rsid w:val="00D2569D"/>
    <w:rsid w:val="00D267BD"/>
    <w:rsid w:val="00D30D61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09A"/>
    <w:rsid w:val="00F459EB"/>
    <w:rsid w:val="00F52C9C"/>
    <w:rsid w:val="00F6336A"/>
    <w:rsid w:val="00F651DD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657D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">
    <w:name w:val="ekv.lösung"/>
    <w:uiPriority w:val="21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unterstrichen">
    <w:name w:val="ekv.lösung.unterstrichen"/>
    <w:uiPriority w:val="22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character" w:customStyle="1" w:styleId="ekvlckentext">
    <w:name w:val="ekv.lückentext"/>
    <w:uiPriority w:val="23"/>
    <w:qFormat/>
    <w:rsid w:val="00F3334C"/>
    <w:rPr>
      <w:rFonts w:ascii="Times New Roman" w:hAnsi="Times New Roman"/>
      <w:i/>
      <w:color w:val="000000"/>
      <w:sz w:val="25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F3334C"/>
    <w:rPr>
      <w:rFonts w:ascii="Times New Roman" w:hAnsi="Times New Roman"/>
      <w:i/>
      <w:color w:val="000000"/>
      <w:sz w:val="25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D46335"/>
    <w:rPr>
      <w:rFonts w:ascii="Times New Roman" w:hAnsi="Times New Roman"/>
      <w:i/>
      <w:color w:val="FFFFFF"/>
      <w:sz w:val="25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">
    <w:name w:val="ekv.lösung"/>
    <w:uiPriority w:val="21"/>
    <w:qFormat/>
    <w:rsid w:val="00F3334C"/>
    <w:rPr>
      <w:rFonts w:ascii="Comic Sans MS" w:hAnsi="Comic Sans MS"/>
      <w:noProof/>
      <w:color w:val="000000"/>
      <w:sz w:val="25"/>
      <w:lang w:val="de-DE"/>
    </w:rPr>
  </w:style>
  <w:style w:type="character" w:customStyle="1" w:styleId="ekvlsungunterstrichen">
    <w:name w:val="ekv.lösung.unterstrichen"/>
    <w:uiPriority w:val="22"/>
    <w:qFormat/>
    <w:rsid w:val="00F3334C"/>
    <w:rPr>
      <w:rFonts w:ascii="Comic Sans MS" w:hAnsi="Comic Sans MS"/>
      <w:noProof/>
      <w:color w:val="000000"/>
      <w:sz w:val="25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D46335"/>
    <w:rPr>
      <w:rFonts w:ascii="Comic Sans MS" w:hAnsi="Comic Sans MS"/>
      <w:color w:val="FFFFFF"/>
      <w:sz w:val="25"/>
      <w:u w:val="single" w:color="000000"/>
    </w:rPr>
  </w:style>
  <w:style w:type="character" w:customStyle="1" w:styleId="ekvlckentext">
    <w:name w:val="ekv.lückentext"/>
    <w:uiPriority w:val="23"/>
    <w:qFormat/>
    <w:rsid w:val="00F3334C"/>
    <w:rPr>
      <w:rFonts w:ascii="Times New Roman" w:hAnsi="Times New Roman"/>
      <w:i/>
      <w:color w:val="000000"/>
      <w:sz w:val="25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F3334C"/>
    <w:rPr>
      <w:rFonts w:ascii="Times New Roman" w:hAnsi="Times New Roman"/>
      <w:i/>
      <w:color w:val="000000"/>
      <w:sz w:val="25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D46335"/>
    <w:rPr>
      <w:rFonts w:ascii="Times New Roman" w:hAnsi="Times New Roman"/>
      <w:i/>
      <w:color w:val="FFFFFF"/>
      <w:sz w:val="25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iska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17</Words>
  <Characters>113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Rothe, Sophie</cp:lastModifiedBy>
  <cp:revision>2</cp:revision>
  <cp:lastPrinted>2018-02-27T09:28:00Z</cp:lastPrinted>
  <dcterms:created xsi:type="dcterms:W3CDTF">2018-03-19T09:10:00Z</dcterms:created>
  <dcterms:modified xsi:type="dcterms:W3CDTF">2018-03-19T09:10:00Z</dcterms:modified>
</cp:coreProperties>
</file>