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725B22D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045DCFE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33BB49F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48D0205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0932D85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9460788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E9BB96E" w14:textId="77777777" w:rsidR="00FB59FB" w:rsidRPr="00C172AE" w:rsidRDefault="00FB59FB" w:rsidP="00E660AF">
            <w:pPr>
              <w:pStyle w:val="ekvkvnummer"/>
            </w:pPr>
            <w:r>
              <w:t xml:space="preserve">KV </w:t>
            </w:r>
            <w:r w:rsidR="00E660AF">
              <w:t>112</w:t>
            </w:r>
          </w:p>
        </w:tc>
      </w:tr>
      <w:tr w:rsidR="00BF17F2" w:rsidRPr="00BF17F2" w14:paraId="6BE05AF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C31384C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7498E2E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190FABC6" w14:textId="77777777" w:rsidR="00CD35F7" w:rsidRDefault="00CD35F7" w:rsidP="006C4132">
      <w:pPr>
        <w:pStyle w:val="ekvue1arial"/>
      </w:pPr>
      <w:bookmarkStart w:id="0" w:name="bmStart"/>
      <w:bookmarkEnd w:id="0"/>
      <w:r>
        <w:t>Gedicht zum Bodenbild</w:t>
      </w:r>
    </w:p>
    <w:p w14:paraId="093D9B2E" w14:textId="77777777" w:rsidR="00CD35F7" w:rsidRPr="00EC7C1D" w:rsidRDefault="00CD35F7" w:rsidP="00EC7C1D"/>
    <w:p w14:paraId="3EA66A8C" w14:textId="06004225" w:rsidR="00CD35F7" w:rsidRPr="00CD35F7" w:rsidRDefault="00CD35F7" w:rsidP="00EC7C1D">
      <w:pPr>
        <w:pStyle w:val="ekvaufzhlung"/>
        <w:rPr>
          <w:rStyle w:val="ekvarbeitsanweisungdeutsch"/>
        </w:rPr>
      </w:pPr>
      <w:r w:rsidRPr="00CD35F7">
        <w:rPr>
          <w:rStyle w:val="ekvarbeitsanweisungdeutsch"/>
        </w:rPr>
        <w:t>1.</w:t>
      </w:r>
      <w:r w:rsidR="00EC7C1D">
        <w:rPr>
          <w:rStyle w:val="ekvarbeitsanweisungdeutsch"/>
        </w:rPr>
        <w:tab/>
      </w:r>
      <w:r w:rsidRPr="00CD35F7">
        <w:rPr>
          <w:rStyle w:val="ekvarbeitsanweisungdeutsch"/>
        </w:rPr>
        <w:t xml:space="preserve">Schaue dir noch einmal das Bild auf </w:t>
      </w:r>
      <w:r w:rsidRPr="00F1090C">
        <w:rPr>
          <w:rStyle w:val="ekvarbeitsanweisungdeutsch"/>
        </w:rPr>
        <w:t xml:space="preserve">Seite </w:t>
      </w:r>
      <w:r w:rsidR="0007444E" w:rsidRPr="00F1090C">
        <w:rPr>
          <w:rStyle w:val="ekvarbeitsanweisungdeutsch"/>
        </w:rPr>
        <w:t>104/105</w:t>
      </w:r>
      <w:r w:rsidRPr="00F1090C">
        <w:rPr>
          <w:rStyle w:val="ekvarbeitsanweisungdeutsch"/>
        </w:rPr>
        <w:t xml:space="preserve"> im</w:t>
      </w:r>
      <w:r w:rsidRPr="00CD35F7">
        <w:rPr>
          <w:rStyle w:val="ekvarbeitsanweisungdeutsch"/>
        </w:rPr>
        <w:t xml:space="preserve"> Buch an. </w:t>
      </w:r>
      <w:r w:rsidR="00EC7C1D">
        <w:rPr>
          <w:rStyle w:val="ekvarbeitsanweisungdeutsch"/>
        </w:rPr>
        <w:br/>
      </w:r>
      <w:r w:rsidRPr="00CD35F7">
        <w:rPr>
          <w:rStyle w:val="ekvarbeitsanweisungdeutsch"/>
        </w:rPr>
        <w:t>Denke daran, was die Farben für eine Bedeutung haben und warum sie für diese Stationen gewählt worden sind.</w:t>
      </w:r>
    </w:p>
    <w:p w14:paraId="1152417F" w14:textId="77777777" w:rsidR="00CD35F7" w:rsidRPr="00EC7C1D" w:rsidRDefault="00CD35F7" w:rsidP="00EC7C1D"/>
    <w:p w14:paraId="1BA7674D" w14:textId="7151B6B2" w:rsidR="00CD35F7" w:rsidRDefault="00CD35F7" w:rsidP="00446C9F">
      <w:pPr>
        <w:rPr>
          <w:rStyle w:val="ekvarbeitsanweisungdeutsch"/>
        </w:rPr>
      </w:pPr>
      <w:r w:rsidRPr="00CD35F7">
        <w:rPr>
          <w:rStyle w:val="ekvarbeitsanweisungdeutsch"/>
        </w:rPr>
        <w:t>2.</w:t>
      </w:r>
      <w:r w:rsidR="00EC7C1D">
        <w:rPr>
          <w:rStyle w:val="ekvarbeitsanweisungdeutsch"/>
        </w:rPr>
        <w:tab/>
      </w:r>
      <w:r w:rsidRPr="00CD35F7">
        <w:rPr>
          <w:rStyle w:val="ekvarbeitsanweisungdeutsch"/>
        </w:rPr>
        <w:t>Schre</w:t>
      </w:r>
      <w:r>
        <w:rPr>
          <w:rStyle w:val="ekvarbeitsanweisungdeutsch"/>
        </w:rPr>
        <w:t>ibe nun ein Elfchen zu dem Bild.</w:t>
      </w:r>
    </w:p>
    <w:p w14:paraId="72093D64" w14:textId="77777777" w:rsidR="00446C9F" w:rsidRDefault="00446C9F" w:rsidP="00446C9F">
      <w:pPr>
        <w:rPr>
          <w:rStyle w:val="ekvarbeitsanweisungdeutsch"/>
        </w:rPr>
      </w:pPr>
    </w:p>
    <w:p w14:paraId="67852142" w14:textId="77777777" w:rsidR="00446C9F" w:rsidRDefault="00446C9F" w:rsidP="00446C9F">
      <w:pPr>
        <w:rPr>
          <w:rStyle w:val="ekvarbeitsanweisungdeutsch"/>
        </w:rPr>
      </w:pPr>
    </w:p>
    <w:p w14:paraId="06140257" w14:textId="66DAAE3E" w:rsidR="00446C9F" w:rsidRDefault="00446C9F" w:rsidP="00446C9F">
      <w:pPr>
        <w:pStyle w:val="ekvbild"/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032B75D" wp14:editId="6E5B69CC">
                <wp:simplePos x="0" y="0"/>
                <wp:positionH relativeFrom="column">
                  <wp:posOffset>327025</wp:posOffset>
                </wp:positionH>
                <wp:positionV relativeFrom="paragraph">
                  <wp:posOffset>918845</wp:posOffset>
                </wp:positionV>
                <wp:extent cx="5177790" cy="3895090"/>
                <wp:effectExtent l="0" t="0" r="3810" b="10160"/>
                <wp:wrapNone/>
                <wp:docPr id="18" name="Gruppiere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7790" cy="3895090"/>
                          <a:chOff x="1842" y="6377"/>
                          <a:chExt cx="8154" cy="6134"/>
                        </a:xfrm>
                      </wpg:grpSpPr>
                      <wps:wsp>
                        <wps:cNvPr id="19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3875" y="6377"/>
                            <a:ext cx="40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3762" y="12511"/>
                            <a:ext cx="40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2941" y="7901"/>
                            <a:ext cx="5908" cy="0"/>
                            <a:chOff x="1688" y="7733"/>
                            <a:chExt cx="5908" cy="0"/>
                          </a:xfrm>
                        </wpg:grpSpPr>
                        <wps:wsp>
                          <wps:cNvPr id="22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8" y="7733"/>
                              <a:ext cx="271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79" y="7733"/>
                              <a:ext cx="271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2263" y="9528"/>
                            <a:ext cx="7399" cy="0"/>
                            <a:chOff x="2338" y="9051"/>
                            <a:chExt cx="7399" cy="0"/>
                          </a:xfrm>
                        </wpg:grpSpPr>
                        <wps:wsp>
                          <wps:cNvPr id="25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8" y="9051"/>
                              <a:ext cx="223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8" y="9051"/>
                              <a:ext cx="223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03" y="9051"/>
                              <a:ext cx="223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1842" y="11034"/>
                            <a:ext cx="8154" cy="0"/>
                            <a:chOff x="1842" y="10174"/>
                            <a:chExt cx="8154" cy="0"/>
                          </a:xfrm>
                        </wpg:grpSpPr>
                        <wps:wsp>
                          <wps:cNvPr id="29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73" y="10174"/>
                              <a:ext cx="172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AutoShap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42" y="10174"/>
                              <a:ext cx="172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35" y="10174"/>
                              <a:ext cx="172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81" y="10174"/>
                              <a:ext cx="172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B8C8FC" id="Gruppieren 18" o:spid="_x0000_s1026" style="position:absolute;margin-left:25.75pt;margin-top:72.35pt;width:407.7pt;height:306.7pt;z-index:251660288" coordorigin="1842,6377" coordsize="8154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27" type="#_x0000_t32" style="position:absolute;left:3875;top:6377;width:40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<v:shape id="AutoShape 19" o:spid="_x0000_s1028" type="#_x0000_t32" style="position:absolute;left:3762;top:12511;width:40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<v:group id="Group 20" o:spid="_x0000_s1029" style="position:absolute;left:2941;top:7901;width:5908;height:0" coordorigin="1688,7733" coordsize="5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AutoShape 21" o:spid="_x0000_s1030" type="#_x0000_t32" style="position:absolute;left:1688;top:7733;width:27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3vsxAAAANs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D/Uv6AXJxAwAA//8DAFBLAQItABQABgAIAAAAIQDb4fbL7gAAAIUBAAATAAAAAAAAAAAA&#10;AAAAAAAAAABbQ29udGVudF9UeXBlc10ueG1sUEsBAi0AFAAGAAgAAAAhAFr0LFu/AAAAFQEAAAsA&#10;AAAAAAAAAAAAAAAAHwEAAF9yZWxzLy5yZWxzUEsBAi0AFAAGAAgAAAAhAPr7e+zEAAAA2wAAAA8A&#10;AAAAAAAAAAAAAAAABwIAAGRycy9kb3ducmV2LnhtbFBLBQYAAAAAAwADALcAAAD4AgAAAAA=&#10;"/>
                  <v:shape id="AutoShape 22" o:spid="_x0000_s1031" type="#_x0000_t32" style="position:absolute;left:4879;top:7733;width:27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</v:group>
                <v:group id="Group 23" o:spid="_x0000_s1032" style="position:absolute;left:2263;top:9528;width:7399;height:0" coordorigin="2338,9051" coordsize="7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AutoShape 24" o:spid="_x0000_s1033" type="#_x0000_t32" style="position:absolute;left:2338;top:9051;width:22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    <v:shape id="AutoShape 25" o:spid="_x0000_s1034" type="#_x0000_t32" style="position:absolute;left:4888;top:9051;width:22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    <v:shape id="AutoShape 26" o:spid="_x0000_s1035" type="#_x0000_t32" style="position:absolute;left:7503;top:9051;width:22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"/>
                </v:group>
                <v:group id="Group 27" o:spid="_x0000_s1036" style="position:absolute;left:1842;top:11034;width:8154;height:0" coordorigin="1842,10174" coordsize="8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AutoShape 28" o:spid="_x0000_s1037" type="#_x0000_t32" style="position:absolute;left:8273;top:10174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      <v:shape id="AutoShape 29" o:spid="_x0000_s1038" type="#_x0000_t32" style="position:absolute;left:1842;top:10174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      <v:shape id="AutoShape 30" o:spid="_x0000_s1039" type="#_x0000_t32" style="position:absolute;left:3935;top:10174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HNGxQAAANsAAAAPAAAAZHJzL2Rvd25yZXYueG1sRI9PawIx&#10;FMTvBb9DeAUvRbOrtM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CP8HNGxQAAANsAAAAP&#10;AAAAAAAAAAAAAAAAAAcCAABkcnMvZG93bnJldi54bWxQSwUGAAAAAAMAAwC3AAAA+QIAAAAA&#10;"/>
                  <v:shape id="AutoShape 31" o:spid="_x0000_s1040" type="#_x0000_t32" style="position:absolute;left:6081;top:10174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u0x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E3h/0v6AXL5BwAA//8DAFBLAQItABQABgAIAAAAIQDb4fbL7gAAAIUBAAATAAAAAAAAAAAA&#10;AAAAAAAAAABbQ29udGVudF9UeXBlc10ueG1sUEsBAi0AFAAGAAgAAAAhAFr0LFu/AAAAFQEAAAsA&#10;AAAAAAAAAAAAAAAAHwEAAF9yZWxzLy5yZWxzUEsBAi0AFAAGAAgAAAAhAH8i7THEAAAA2wAAAA8A&#10;AAAAAAAAAAAAAAAABwIAAGRycy9kb3ducmV2LnhtbFBLBQYAAAAAAwADALcAAAD4AgAAAAA=&#10;"/>
                </v:group>
              </v:group>
            </w:pict>
          </mc:Fallback>
        </mc:AlternateContent>
      </w:r>
      <w:r>
        <w:rPr>
          <w:lang w:eastAsia="de-DE"/>
        </w:rPr>
        <w:drawing>
          <wp:inline distT="0" distB="0" distL="0" distR="0" wp14:anchorId="4653223A" wp14:editId="04DED8E4">
            <wp:extent cx="5940000" cy="5940000"/>
            <wp:effectExtent l="0" t="0" r="3810" b="3810"/>
            <wp:docPr id="1" name="Grafik 1" descr="C:\Users\arnold\Desktop\MATERIAL_HOMEOFFICE\Schulbuch\006107_Reli-Reise_LB\01_Bilder\S229006008_10_KV_10_Rah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59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F3A94" w14:textId="77777777" w:rsidR="00446C9F" w:rsidRPr="00446C9F" w:rsidRDefault="00446C9F" w:rsidP="00446C9F"/>
    <w:sectPr w:rsidR="00446C9F" w:rsidRPr="00446C9F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8EEB5" w16cex:dateUtc="2020-05-27T11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9FAE3" w14:textId="77777777" w:rsidR="00A56C8A" w:rsidRDefault="00A56C8A" w:rsidP="003C599D">
      <w:pPr>
        <w:spacing w:line="240" w:lineRule="auto"/>
      </w:pPr>
      <w:r>
        <w:separator/>
      </w:r>
    </w:p>
  </w:endnote>
  <w:endnote w:type="continuationSeparator" w:id="0">
    <w:p w14:paraId="4C3751D2" w14:textId="77777777" w:rsidR="00A56C8A" w:rsidRDefault="00A56C8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13959" w14:textId="77777777" w:rsidR="00F1090C" w:rsidRDefault="00F109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B303DC3" w14:textId="77777777" w:rsidTr="006B2D23">
      <w:trPr>
        <w:trHeight w:hRule="exact" w:val="680"/>
      </w:trPr>
      <w:tc>
        <w:tcPr>
          <w:tcW w:w="1131" w:type="dxa"/>
          <w:noWrap/>
        </w:tcPr>
        <w:p w14:paraId="7C53E07F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B8B0F61" wp14:editId="50D9E2E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8D85ADA" w14:textId="77777777"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91317D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F223AA1" w14:textId="77777777" w:rsidR="0091317D" w:rsidRDefault="00634AB9" w:rsidP="0091317D">
          <w:pPr>
            <w:pStyle w:val="ekvquelle"/>
          </w:pPr>
          <w:r>
            <w:t>Autoren</w:t>
          </w:r>
          <w:r w:rsidR="0091317D">
            <w:t>: Sabine Grünschläger-Brenneke, Micaela Röse</w:t>
          </w:r>
        </w:p>
        <w:p w14:paraId="3F301FBC" w14:textId="238C8A13" w:rsidR="0091317D" w:rsidRDefault="00634AB9" w:rsidP="0091317D">
          <w:pPr>
            <w:pStyle w:val="ekvquelle"/>
          </w:pPr>
          <w:r>
            <w:t>Illustrationen</w:t>
          </w:r>
          <w:r w:rsidR="0091317D">
            <w:t xml:space="preserve">: </w:t>
          </w:r>
          <w:r w:rsidR="00822C7A">
            <w:t>Liliane Oser, Hamburg</w:t>
          </w:r>
        </w:p>
        <w:p w14:paraId="343E42B1" w14:textId="77777777"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14:paraId="53916082" w14:textId="77777777" w:rsidR="00193A18" w:rsidRPr="00913892" w:rsidRDefault="00193A18" w:rsidP="00913892">
          <w:pPr>
            <w:pStyle w:val="ekvpagina"/>
          </w:pPr>
        </w:p>
      </w:tc>
    </w:tr>
  </w:tbl>
  <w:p w14:paraId="54BE0FD8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4A5A6" w14:textId="77777777" w:rsidR="00F1090C" w:rsidRDefault="00F109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24004" w14:textId="77777777" w:rsidR="00A56C8A" w:rsidRDefault="00A56C8A" w:rsidP="003C599D">
      <w:pPr>
        <w:spacing w:line="240" w:lineRule="auto"/>
      </w:pPr>
      <w:r>
        <w:separator/>
      </w:r>
    </w:p>
  </w:footnote>
  <w:footnote w:type="continuationSeparator" w:id="0">
    <w:p w14:paraId="26167A64" w14:textId="77777777" w:rsidR="00A56C8A" w:rsidRDefault="00A56C8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A13E" w14:textId="77777777" w:rsidR="00F1090C" w:rsidRDefault="00F109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89DC1" w14:textId="77777777" w:rsidR="00F1090C" w:rsidRDefault="00F1090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164BF" w14:textId="77777777" w:rsidR="00F1090C" w:rsidRDefault="00F109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5F7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444E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164A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6C9F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10D53"/>
    <w:rsid w:val="006201CB"/>
    <w:rsid w:val="00622F6B"/>
    <w:rsid w:val="00627765"/>
    <w:rsid w:val="00634AB9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132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048CB"/>
    <w:rsid w:val="00816953"/>
    <w:rsid w:val="0082136B"/>
    <w:rsid w:val="00822C7A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17D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56C8A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088A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2D09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52D"/>
    <w:rsid w:val="00C94D17"/>
    <w:rsid w:val="00CB27C6"/>
    <w:rsid w:val="00CB463B"/>
    <w:rsid w:val="00CB5B82"/>
    <w:rsid w:val="00CB782D"/>
    <w:rsid w:val="00CC54E0"/>
    <w:rsid w:val="00CC65A8"/>
    <w:rsid w:val="00CD35F7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316E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4D5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60AF"/>
    <w:rsid w:val="00E70C40"/>
    <w:rsid w:val="00E710C7"/>
    <w:rsid w:val="00E80E4F"/>
    <w:rsid w:val="00E95ED3"/>
    <w:rsid w:val="00EA7542"/>
    <w:rsid w:val="00EB2280"/>
    <w:rsid w:val="00EC1621"/>
    <w:rsid w:val="00EC662E"/>
    <w:rsid w:val="00EC7C1D"/>
    <w:rsid w:val="00EE049D"/>
    <w:rsid w:val="00EE2721"/>
    <w:rsid w:val="00EE2A0B"/>
    <w:rsid w:val="00EE4454"/>
    <w:rsid w:val="00EF6029"/>
    <w:rsid w:val="00EF7680"/>
    <w:rsid w:val="00F030FC"/>
    <w:rsid w:val="00F1090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62F8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E4E19F"/>
  <w15:docId w15:val="{CDC44FF5-38E9-4038-A64F-F7A2C42C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wk773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11</cp:revision>
  <cp:lastPrinted>2016-12-08T14:25:00Z</cp:lastPrinted>
  <dcterms:created xsi:type="dcterms:W3CDTF">2020-05-09T05:15:00Z</dcterms:created>
  <dcterms:modified xsi:type="dcterms:W3CDTF">2020-08-07T14:43:00Z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