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tbl>
      <w:tblPr>
        <w:tblW w:w="11000" w:type="dxa"/>
        <w:tblInd w:w="-1361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6C7CDEA5" w14:textId="77777777" w:rsidTr="00E372FF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8F2474A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1A5AE9C" w14:textId="7F2CB25B" w:rsidR="00FB59FB" w:rsidRPr="0006258C" w:rsidRDefault="00FB59FB" w:rsidP="0006258C">
            <w:pPr>
              <w:pStyle w:val="ekvkolumnentitel"/>
            </w:pPr>
            <w:r w:rsidRPr="0006258C">
              <w:t>Name:</w:t>
            </w:r>
            <w:r w:rsidR="00E31650">
              <w:t xml:space="preserve"> </w:t>
            </w:r>
          </w:p>
        </w:tc>
        <w:tc>
          <w:tcPr>
            <w:tcW w:w="1370" w:type="dxa"/>
            <w:noWrap/>
            <w:vAlign w:val="bottom"/>
          </w:tcPr>
          <w:p w14:paraId="0C287084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6712344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D629ABB" w14:textId="711D7D74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AD6C62A" w14:textId="16D47AD0" w:rsidR="00FB59FB" w:rsidRPr="00C172AE" w:rsidRDefault="00FB59FB" w:rsidP="00F044EF">
            <w:pPr>
              <w:pStyle w:val="ekvkvnummer"/>
            </w:pPr>
            <w:r w:rsidRPr="00621C6E">
              <w:t xml:space="preserve">KV </w:t>
            </w:r>
            <w:r w:rsidR="005D0E55" w:rsidRPr="00621C6E">
              <w:t>11</w:t>
            </w:r>
            <w:r w:rsidR="00F044EF">
              <w:t>4</w:t>
            </w:r>
          </w:p>
        </w:tc>
      </w:tr>
      <w:tr w:rsidR="00BF17F2" w:rsidRPr="00BF17F2" w14:paraId="107F94E6" w14:textId="77777777" w:rsidTr="00E372F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D765249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F3F7531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5916D495" w14:textId="77777777" w:rsidR="00E31650" w:rsidRPr="00083871" w:rsidRDefault="00E31650" w:rsidP="00083871">
      <w:pPr>
        <w:pStyle w:val="ekvue1arial"/>
      </w:pPr>
      <w:bookmarkStart w:id="0" w:name="bmStart"/>
      <w:bookmarkEnd w:id="0"/>
      <w:r w:rsidRPr="00083871">
        <w:t>ABC-Liste: Passion und Ostern</w:t>
      </w:r>
    </w:p>
    <w:p w14:paraId="1F49C332" w14:textId="77777777" w:rsidR="00E31650" w:rsidRPr="00083871" w:rsidRDefault="00E31650" w:rsidP="00083871"/>
    <w:p w14:paraId="097FE299" w14:textId="155DA460" w:rsidR="003879B4" w:rsidRPr="00083871" w:rsidRDefault="00083871" w:rsidP="00083871">
      <w:r>
        <w:t>1.</w:t>
      </w:r>
      <w:r>
        <w:tab/>
      </w:r>
      <w:r w:rsidR="00E31650" w:rsidRPr="00083871">
        <w:t>Schreibe in die ABC-Liste Wörter, die dir zur Passions- und Ostergeschichte</w:t>
      </w:r>
      <w:r w:rsidR="00073328">
        <w:t xml:space="preserve"> </w:t>
      </w:r>
      <w:r w:rsidR="00E31650" w:rsidRPr="00083871">
        <w:t>einfallen.</w:t>
      </w:r>
    </w:p>
    <w:p w14:paraId="50641C4E" w14:textId="77777777" w:rsidR="00083871" w:rsidRPr="00083871" w:rsidRDefault="00083871" w:rsidP="00073328">
      <w:pPr>
        <w:pStyle w:val="ekvgrundtexthalbe"/>
      </w:pPr>
    </w:p>
    <w:tbl>
      <w:tblPr>
        <w:tblW w:w="93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3939"/>
        <w:gridCol w:w="624"/>
        <w:gridCol w:w="398"/>
        <w:gridCol w:w="3967"/>
      </w:tblGrid>
      <w:tr w:rsidR="00073328" w:rsidRPr="00FB3BCE" w14:paraId="27BEBDFC" w14:textId="77777777" w:rsidTr="00071176">
        <w:trPr>
          <w:trHeight w:val="284"/>
        </w:trPr>
        <w:tc>
          <w:tcPr>
            <w:tcW w:w="426" w:type="dxa"/>
            <w:vAlign w:val="center"/>
          </w:tcPr>
          <w:p w14:paraId="13D9DA9B" w14:textId="69EC5EA6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A</w:t>
            </w:r>
          </w:p>
        </w:tc>
        <w:tc>
          <w:tcPr>
            <w:tcW w:w="3939" w:type="dxa"/>
          </w:tcPr>
          <w:p w14:paraId="04D0258B" w14:textId="49925895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1927C506" wp14:editId="6D52802E">
                  <wp:extent cx="2411730" cy="647065"/>
                  <wp:effectExtent l="0" t="0" r="7620" b="635"/>
                  <wp:docPr id="25" name="Grafik 25" descr="SE01006013_Reli-Reise_3_4 KVs_Kapitel_05_Schreibfeld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</w:tcPr>
          <w:p w14:paraId="403CFB5F" w14:textId="77777777" w:rsidR="00073328" w:rsidRPr="00FB3BCE" w:rsidRDefault="00073328" w:rsidP="00FB3BCE">
            <w:pPr>
              <w:pStyle w:val="ekvtabelle"/>
            </w:pPr>
          </w:p>
        </w:tc>
        <w:tc>
          <w:tcPr>
            <w:tcW w:w="398" w:type="dxa"/>
            <w:vAlign w:val="center"/>
          </w:tcPr>
          <w:p w14:paraId="7E8435FD" w14:textId="396CD412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M</w:t>
            </w:r>
          </w:p>
        </w:tc>
        <w:tc>
          <w:tcPr>
            <w:tcW w:w="3967" w:type="dxa"/>
          </w:tcPr>
          <w:p w14:paraId="27A4196B" w14:textId="51807575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5A8370B9" wp14:editId="4B0DEB95">
                  <wp:extent cx="2411730" cy="638810"/>
                  <wp:effectExtent l="0" t="0" r="0" b="8890"/>
                  <wp:docPr id="51" name="Grafik 51" descr="SE01006013_Reli-Reise_3_4 KVs_Kapitel_05_Schreibfeld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3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328" w:rsidRPr="00FB3BCE" w14:paraId="719DC4DC" w14:textId="77777777" w:rsidTr="00071176">
        <w:trPr>
          <w:trHeight w:val="284"/>
        </w:trPr>
        <w:tc>
          <w:tcPr>
            <w:tcW w:w="426" w:type="dxa"/>
            <w:vAlign w:val="center"/>
          </w:tcPr>
          <w:p w14:paraId="0666CA4B" w14:textId="2BF7EADC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B</w:t>
            </w:r>
          </w:p>
        </w:tc>
        <w:tc>
          <w:tcPr>
            <w:tcW w:w="3939" w:type="dxa"/>
          </w:tcPr>
          <w:p w14:paraId="306B55CC" w14:textId="03B2BAA7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7E5C4592" wp14:editId="3FC95C1D">
                  <wp:extent cx="2411730" cy="638810"/>
                  <wp:effectExtent l="0" t="0" r="0" b="8890"/>
                  <wp:docPr id="52" name="Grafik 52" descr="SE01006013_Reli-Reise_3_4 KVs_Kapitel_05_Schreibfeld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3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</w:tcPr>
          <w:p w14:paraId="20C72F94" w14:textId="77777777" w:rsidR="00073328" w:rsidRPr="00FB3BCE" w:rsidRDefault="00073328" w:rsidP="00FB3BCE">
            <w:pPr>
              <w:pStyle w:val="ekvtabelle"/>
            </w:pPr>
          </w:p>
        </w:tc>
        <w:tc>
          <w:tcPr>
            <w:tcW w:w="398" w:type="dxa"/>
            <w:vAlign w:val="center"/>
          </w:tcPr>
          <w:p w14:paraId="14790AA6" w14:textId="1F1076D4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N</w:t>
            </w:r>
          </w:p>
        </w:tc>
        <w:tc>
          <w:tcPr>
            <w:tcW w:w="3967" w:type="dxa"/>
          </w:tcPr>
          <w:p w14:paraId="029A3988" w14:textId="45877D82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1AA05B38" wp14:editId="21CE6B5E">
                  <wp:extent cx="2411730" cy="647065"/>
                  <wp:effectExtent l="0" t="0" r="7620" b="635"/>
                  <wp:docPr id="26" name="Grafik 26" descr="SE01006013_Reli-Reise_3_4 KVs_Kapitel_05_Schreibfeld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328" w:rsidRPr="00FB3BCE" w14:paraId="5D7894DD" w14:textId="77777777" w:rsidTr="00071176">
        <w:trPr>
          <w:trHeight w:val="284"/>
        </w:trPr>
        <w:tc>
          <w:tcPr>
            <w:tcW w:w="426" w:type="dxa"/>
            <w:vAlign w:val="center"/>
          </w:tcPr>
          <w:p w14:paraId="2F243B1F" w14:textId="60F9CA9E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C</w:t>
            </w:r>
          </w:p>
        </w:tc>
        <w:tc>
          <w:tcPr>
            <w:tcW w:w="3939" w:type="dxa"/>
          </w:tcPr>
          <w:p w14:paraId="1BFCDF44" w14:textId="73392442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217C7DA9" wp14:editId="6202588C">
                  <wp:extent cx="2411730" cy="647065"/>
                  <wp:effectExtent l="0" t="0" r="7620" b="635"/>
                  <wp:docPr id="27" name="Grafik 27" descr="SE01006013_Reli-Reise_3_4 KVs_Kapitel_05_Schreibfeld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</w:tcPr>
          <w:p w14:paraId="4F0E06B9" w14:textId="77777777" w:rsidR="00073328" w:rsidRPr="00FB3BCE" w:rsidRDefault="00073328" w:rsidP="00FB3BCE">
            <w:pPr>
              <w:pStyle w:val="ekvtabelle"/>
            </w:pPr>
          </w:p>
        </w:tc>
        <w:tc>
          <w:tcPr>
            <w:tcW w:w="398" w:type="dxa"/>
            <w:vAlign w:val="center"/>
          </w:tcPr>
          <w:p w14:paraId="6824CAEF" w14:textId="55AB7702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O</w:t>
            </w:r>
          </w:p>
        </w:tc>
        <w:tc>
          <w:tcPr>
            <w:tcW w:w="3967" w:type="dxa"/>
          </w:tcPr>
          <w:p w14:paraId="668A29F5" w14:textId="11503ABF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633EE2B4" wp14:editId="2F007C46">
                  <wp:extent cx="2411730" cy="638810"/>
                  <wp:effectExtent l="0" t="0" r="0" b="8890"/>
                  <wp:docPr id="53" name="Grafik 53" descr="SE01006013_Reli-Reise_3_4 KVs_Kapitel_05_Schreibfeld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3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328" w:rsidRPr="00FB3BCE" w14:paraId="32234AB8" w14:textId="77777777" w:rsidTr="00071176">
        <w:trPr>
          <w:trHeight w:val="284"/>
        </w:trPr>
        <w:tc>
          <w:tcPr>
            <w:tcW w:w="426" w:type="dxa"/>
            <w:vAlign w:val="center"/>
          </w:tcPr>
          <w:p w14:paraId="14691A7E" w14:textId="69DF014A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D</w:t>
            </w:r>
          </w:p>
        </w:tc>
        <w:tc>
          <w:tcPr>
            <w:tcW w:w="3939" w:type="dxa"/>
          </w:tcPr>
          <w:p w14:paraId="1F29FDA9" w14:textId="390E0FBF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22D2E024" wp14:editId="4D67CCB2">
                  <wp:extent cx="2411730" cy="638810"/>
                  <wp:effectExtent l="0" t="0" r="0" b="8890"/>
                  <wp:docPr id="54" name="Grafik 54" descr="SE01006013_Reli-Reise_3_4 KVs_Kapitel_05_Schreibfeld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3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</w:tcPr>
          <w:p w14:paraId="28F5047A" w14:textId="77777777" w:rsidR="00073328" w:rsidRPr="00FB3BCE" w:rsidRDefault="00073328" w:rsidP="00FB3BCE">
            <w:pPr>
              <w:pStyle w:val="ekvtabelle"/>
            </w:pPr>
          </w:p>
        </w:tc>
        <w:tc>
          <w:tcPr>
            <w:tcW w:w="398" w:type="dxa"/>
            <w:vAlign w:val="center"/>
          </w:tcPr>
          <w:p w14:paraId="5AB98C1E" w14:textId="2E017952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P</w:t>
            </w:r>
          </w:p>
        </w:tc>
        <w:tc>
          <w:tcPr>
            <w:tcW w:w="3967" w:type="dxa"/>
          </w:tcPr>
          <w:p w14:paraId="1B4145E6" w14:textId="286513A0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512D4A0F" wp14:editId="435C0C49">
                  <wp:extent cx="2411730" cy="647065"/>
                  <wp:effectExtent l="0" t="0" r="7620" b="635"/>
                  <wp:docPr id="28" name="Grafik 28" descr="SE01006013_Reli-Reise_3_4 KVs_Kapitel_05_Schreibfeld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328" w:rsidRPr="00FB3BCE" w14:paraId="39670244" w14:textId="77777777" w:rsidTr="00071176">
        <w:trPr>
          <w:trHeight w:val="284"/>
        </w:trPr>
        <w:tc>
          <w:tcPr>
            <w:tcW w:w="426" w:type="dxa"/>
            <w:vAlign w:val="center"/>
          </w:tcPr>
          <w:p w14:paraId="7E15834C" w14:textId="2B415152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E</w:t>
            </w:r>
          </w:p>
        </w:tc>
        <w:tc>
          <w:tcPr>
            <w:tcW w:w="3939" w:type="dxa"/>
          </w:tcPr>
          <w:p w14:paraId="1A5AF711" w14:textId="0E563C6A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48F40D97" wp14:editId="229032CD">
                  <wp:extent cx="2411730" cy="647065"/>
                  <wp:effectExtent l="0" t="0" r="7620" b="635"/>
                  <wp:docPr id="29" name="Grafik 29" descr="SE01006013_Reli-Reise_3_4 KVs_Kapitel_05_Schreibfeld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</w:tcPr>
          <w:p w14:paraId="2EC515C7" w14:textId="77777777" w:rsidR="00073328" w:rsidRPr="00FB3BCE" w:rsidRDefault="00073328" w:rsidP="00FB3BCE">
            <w:pPr>
              <w:pStyle w:val="ekvtabelle"/>
            </w:pPr>
          </w:p>
        </w:tc>
        <w:tc>
          <w:tcPr>
            <w:tcW w:w="398" w:type="dxa"/>
            <w:vAlign w:val="center"/>
          </w:tcPr>
          <w:p w14:paraId="59E13B86" w14:textId="0998005B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Q</w:t>
            </w:r>
          </w:p>
        </w:tc>
        <w:tc>
          <w:tcPr>
            <w:tcW w:w="3967" w:type="dxa"/>
          </w:tcPr>
          <w:p w14:paraId="30B5616B" w14:textId="7FD0EE1A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0CD23361" wp14:editId="24661E46">
                  <wp:extent cx="2411730" cy="638810"/>
                  <wp:effectExtent l="0" t="0" r="0" b="8890"/>
                  <wp:docPr id="55" name="Grafik 55" descr="SE01006013_Reli-Reise_3_4 KVs_Kapitel_05_Schreibfeld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3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328" w:rsidRPr="00FB3BCE" w14:paraId="4C3921E4" w14:textId="77777777" w:rsidTr="00071176">
        <w:trPr>
          <w:trHeight w:val="284"/>
        </w:trPr>
        <w:tc>
          <w:tcPr>
            <w:tcW w:w="426" w:type="dxa"/>
            <w:vAlign w:val="center"/>
          </w:tcPr>
          <w:p w14:paraId="0DA26E36" w14:textId="03D97DAD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F</w:t>
            </w:r>
          </w:p>
        </w:tc>
        <w:tc>
          <w:tcPr>
            <w:tcW w:w="3939" w:type="dxa"/>
          </w:tcPr>
          <w:p w14:paraId="2B6ACAC3" w14:textId="70F7BF8D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0ED43783" wp14:editId="34032F18">
                  <wp:extent cx="2411730" cy="638810"/>
                  <wp:effectExtent l="0" t="0" r="0" b="8890"/>
                  <wp:docPr id="56" name="Grafik 56" descr="SE01006013_Reli-Reise_3_4 KVs_Kapitel_05_Schreibfeld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3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</w:tcPr>
          <w:p w14:paraId="3AF156B5" w14:textId="77777777" w:rsidR="00073328" w:rsidRPr="00FB3BCE" w:rsidRDefault="00073328" w:rsidP="00FB3BCE">
            <w:pPr>
              <w:pStyle w:val="ekvtabelle"/>
            </w:pPr>
          </w:p>
        </w:tc>
        <w:tc>
          <w:tcPr>
            <w:tcW w:w="398" w:type="dxa"/>
            <w:vAlign w:val="center"/>
          </w:tcPr>
          <w:p w14:paraId="57983C9D" w14:textId="27525410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R</w:t>
            </w:r>
          </w:p>
        </w:tc>
        <w:tc>
          <w:tcPr>
            <w:tcW w:w="3967" w:type="dxa"/>
          </w:tcPr>
          <w:p w14:paraId="065A2B3B" w14:textId="6FB5570C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63548093" wp14:editId="58F4C4EC">
                  <wp:extent cx="2411730" cy="647065"/>
                  <wp:effectExtent l="0" t="0" r="7620" b="635"/>
                  <wp:docPr id="44" name="Grafik 44" descr="SE01006013_Reli-Reise_3_4 KVs_Kapitel_05_Schreibfeld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328" w:rsidRPr="00FB3BCE" w14:paraId="58A1E014" w14:textId="77777777" w:rsidTr="00071176">
        <w:trPr>
          <w:trHeight w:val="284"/>
        </w:trPr>
        <w:tc>
          <w:tcPr>
            <w:tcW w:w="426" w:type="dxa"/>
            <w:vAlign w:val="center"/>
          </w:tcPr>
          <w:p w14:paraId="0FD61F7A" w14:textId="49B702E1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G</w:t>
            </w:r>
          </w:p>
        </w:tc>
        <w:tc>
          <w:tcPr>
            <w:tcW w:w="3939" w:type="dxa"/>
          </w:tcPr>
          <w:p w14:paraId="24823DC0" w14:textId="1AF90F70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0A8E6782" wp14:editId="1790914A">
                  <wp:extent cx="2411730" cy="647065"/>
                  <wp:effectExtent l="0" t="0" r="7620" b="635"/>
                  <wp:docPr id="45" name="Grafik 45" descr="SE01006013_Reli-Reise_3_4 KVs_Kapitel_05_Schreibfeld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</w:tcPr>
          <w:p w14:paraId="3387AB98" w14:textId="77777777" w:rsidR="00073328" w:rsidRPr="00FB3BCE" w:rsidRDefault="00073328" w:rsidP="00FB3BCE">
            <w:pPr>
              <w:pStyle w:val="ekvtabelle"/>
            </w:pPr>
          </w:p>
        </w:tc>
        <w:tc>
          <w:tcPr>
            <w:tcW w:w="398" w:type="dxa"/>
            <w:vAlign w:val="center"/>
          </w:tcPr>
          <w:p w14:paraId="76CEAC93" w14:textId="1C6FBBB6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S</w:t>
            </w:r>
          </w:p>
        </w:tc>
        <w:tc>
          <w:tcPr>
            <w:tcW w:w="3967" w:type="dxa"/>
          </w:tcPr>
          <w:p w14:paraId="71BF72BE" w14:textId="482A41FD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6649E929" wp14:editId="667A5710">
                  <wp:extent cx="2411730" cy="638810"/>
                  <wp:effectExtent l="0" t="0" r="0" b="8890"/>
                  <wp:docPr id="57" name="Grafik 57" descr="SE01006013_Reli-Reise_3_4 KVs_Kapitel_05_Schreibfeld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3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328" w:rsidRPr="00FB3BCE" w14:paraId="7010F792" w14:textId="77777777" w:rsidTr="00071176">
        <w:trPr>
          <w:trHeight w:val="284"/>
        </w:trPr>
        <w:tc>
          <w:tcPr>
            <w:tcW w:w="426" w:type="dxa"/>
            <w:vAlign w:val="center"/>
          </w:tcPr>
          <w:p w14:paraId="38621555" w14:textId="0CF651F3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H</w:t>
            </w:r>
          </w:p>
        </w:tc>
        <w:tc>
          <w:tcPr>
            <w:tcW w:w="3939" w:type="dxa"/>
          </w:tcPr>
          <w:p w14:paraId="25D92630" w14:textId="5766E490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5E2A25D2" wp14:editId="04731698">
                  <wp:extent cx="2411730" cy="638810"/>
                  <wp:effectExtent l="0" t="0" r="0" b="8890"/>
                  <wp:docPr id="58" name="Grafik 58" descr="SE01006013_Reli-Reise_3_4 KVs_Kapitel_05_Schreibfeld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3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</w:tcPr>
          <w:p w14:paraId="169ABDC8" w14:textId="77777777" w:rsidR="00073328" w:rsidRPr="00FB3BCE" w:rsidRDefault="00073328" w:rsidP="00FB3BCE">
            <w:pPr>
              <w:pStyle w:val="ekvtabelle"/>
            </w:pPr>
          </w:p>
        </w:tc>
        <w:tc>
          <w:tcPr>
            <w:tcW w:w="398" w:type="dxa"/>
            <w:vAlign w:val="center"/>
          </w:tcPr>
          <w:p w14:paraId="496F59ED" w14:textId="0580FD0D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T</w:t>
            </w:r>
          </w:p>
        </w:tc>
        <w:tc>
          <w:tcPr>
            <w:tcW w:w="3967" w:type="dxa"/>
          </w:tcPr>
          <w:p w14:paraId="4FD9C2BF" w14:textId="5799031A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1C60A35A" wp14:editId="5B4FE9DB">
                  <wp:extent cx="2411730" cy="647065"/>
                  <wp:effectExtent l="0" t="0" r="7620" b="635"/>
                  <wp:docPr id="46" name="Grafik 46" descr="SE01006013_Reli-Reise_3_4 KVs_Kapitel_05_Schreibfeld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328" w:rsidRPr="00FB3BCE" w14:paraId="1DD2C363" w14:textId="77777777" w:rsidTr="00071176">
        <w:trPr>
          <w:trHeight w:val="284"/>
        </w:trPr>
        <w:tc>
          <w:tcPr>
            <w:tcW w:w="426" w:type="dxa"/>
            <w:vAlign w:val="center"/>
          </w:tcPr>
          <w:p w14:paraId="5AEF71DE" w14:textId="60B29371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I</w:t>
            </w:r>
          </w:p>
        </w:tc>
        <w:tc>
          <w:tcPr>
            <w:tcW w:w="3939" w:type="dxa"/>
          </w:tcPr>
          <w:p w14:paraId="2EF034B5" w14:textId="70882358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0C77BB78" wp14:editId="4950FFC7">
                  <wp:extent cx="2411730" cy="647065"/>
                  <wp:effectExtent l="0" t="0" r="7620" b="635"/>
                  <wp:docPr id="47" name="Grafik 47" descr="SE01006013_Reli-Reise_3_4 KVs_Kapitel_05_Schreibfeld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</w:tcPr>
          <w:p w14:paraId="5022D32D" w14:textId="77777777" w:rsidR="00073328" w:rsidRPr="00FB3BCE" w:rsidRDefault="00073328" w:rsidP="00FB3BCE">
            <w:pPr>
              <w:pStyle w:val="ekvtabelle"/>
            </w:pPr>
          </w:p>
        </w:tc>
        <w:tc>
          <w:tcPr>
            <w:tcW w:w="398" w:type="dxa"/>
            <w:vAlign w:val="center"/>
          </w:tcPr>
          <w:p w14:paraId="630C53DD" w14:textId="40789D96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U</w:t>
            </w:r>
          </w:p>
        </w:tc>
        <w:tc>
          <w:tcPr>
            <w:tcW w:w="3967" w:type="dxa"/>
          </w:tcPr>
          <w:p w14:paraId="6AFA426A" w14:textId="53D87B22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589C3A9E" wp14:editId="7056BCD6">
                  <wp:extent cx="2411730" cy="638810"/>
                  <wp:effectExtent l="0" t="0" r="0" b="8890"/>
                  <wp:docPr id="59" name="Grafik 59" descr="SE01006013_Reli-Reise_3_4 KVs_Kapitel_05_Schreibfeld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3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328" w:rsidRPr="00FB3BCE" w14:paraId="4CC3374C" w14:textId="77777777" w:rsidTr="00071176">
        <w:trPr>
          <w:trHeight w:val="284"/>
        </w:trPr>
        <w:tc>
          <w:tcPr>
            <w:tcW w:w="426" w:type="dxa"/>
            <w:vAlign w:val="center"/>
          </w:tcPr>
          <w:p w14:paraId="624D04B8" w14:textId="3DCF50C9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J</w:t>
            </w:r>
          </w:p>
        </w:tc>
        <w:tc>
          <w:tcPr>
            <w:tcW w:w="3939" w:type="dxa"/>
          </w:tcPr>
          <w:p w14:paraId="3FBAE27B" w14:textId="4BC54071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265D10DD" wp14:editId="5DDA21C7">
                  <wp:extent cx="2411730" cy="638810"/>
                  <wp:effectExtent l="0" t="0" r="0" b="8890"/>
                  <wp:docPr id="60" name="Grafik 60" descr="SE01006013_Reli-Reise_3_4 KVs_Kapitel_05_Schreibfeld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3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</w:tcPr>
          <w:p w14:paraId="7F8F6824" w14:textId="77777777" w:rsidR="00073328" w:rsidRPr="00FB3BCE" w:rsidRDefault="00073328" w:rsidP="00FB3BCE">
            <w:pPr>
              <w:pStyle w:val="ekvtabelle"/>
            </w:pPr>
          </w:p>
        </w:tc>
        <w:tc>
          <w:tcPr>
            <w:tcW w:w="398" w:type="dxa"/>
            <w:vAlign w:val="center"/>
          </w:tcPr>
          <w:p w14:paraId="3B9B16A7" w14:textId="6E42505E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V</w:t>
            </w:r>
          </w:p>
        </w:tc>
        <w:tc>
          <w:tcPr>
            <w:tcW w:w="3967" w:type="dxa"/>
          </w:tcPr>
          <w:p w14:paraId="47C0DBF6" w14:textId="13CD5CA8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38C86F89" wp14:editId="261EE47B">
                  <wp:extent cx="2411730" cy="647065"/>
                  <wp:effectExtent l="0" t="0" r="7620" b="635"/>
                  <wp:docPr id="48" name="Grafik 48" descr="SE01006013_Reli-Reise_3_4 KVs_Kapitel_05_Schreibfeld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328" w:rsidRPr="00FB3BCE" w14:paraId="6B344EDF" w14:textId="77777777" w:rsidTr="00071176">
        <w:trPr>
          <w:trHeight w:val="284"/>
        </w:trPr>
        <w:tc>
          <w:tcPr>
            <w:tcW w:w="426" w:type="dxa"/>
            <w:vAlign w:val="center"/>
          </w:tcPr>
          <w:p w14:paraId="4A9DFE93" w14:textId="555AF6BA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K</w:t>
            </w:r>
          </w:p>
        </w:tc>
        <w:tc>
          <w:tcPr>
            <w:tcW w:w="3939" w:type="dxa"/>
          </w:tcPr>
          <w:p w14:paraId="2A3C2F43" w14:textId="4B09F76D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01CEBA17" wp14:editId="3944CA4F">
                  <wp:extent cx="2411730" cy="647065"/>
                  <wp:effectExtent l="0" t="0" r="7620" b="635"/>
                  <wp:docPr id="49" name="Grafik 49" descr="SE01006013_Reli-Reise_3_4 KVs_Kapitel_05_Schreibfeld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</w:tcPr>
          <w:p w14:paraId="61EDD95B" w14:textId="77777777" w:rsidR="00073328" w:rsidRPr="00FB3BCE" w:rsidRDefault="00073328" w:rsidP="00FB3BCE">
            <w:pPr>
              <w:pStyle w:val="ekvtabelle"/>
            </w:pPr>
          </w:p>
        </w:tc>
        <w:tc>
          <w:tcPr>
            <w:tcW w:w="398" w:type="dxa"/>
            <w:vAlign w:val="center"/>
          </w:tcPr>
          <w:p w14:paraId="7CB864DA" w14:textId="01120DEE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W</w:t>
            </w:r>
          </w:p>
        </w:tc>
        <w:tc>
          <w:tcPr>
            <w:tcW w:w="3967" w:type="dxa"/>
          </w:tcPr>
          <w:p w14:paraId="4901F582" w14:textId="1D75B025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690E71F9" wp14:editId="3684F2ED">
                  <wp:extent cx="2411730" cy="638810"/>
                  <wp:effectExtent l="0" t="0" r="0" b="8890"/>
                  <wp:docPr id="61" name="Grafik 61" descr="SE01006013_Reli-Reise_3_4 KVs_Kapitel_05_Schreibfeld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3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328" w:rsidRPr="00FB3BCE" w14:paraId="65C8F859" w14:textId="77777777" w:rsidTr="00071176">
        <w:trPr>
          <w:trHeight w:val="284"/>
        </w:trPr>
        <w:tc>
          <w:tcPr>
            <w:tcW w:w="426" w:type="dxa"/>
            <w:vAlign w:val="center"/>
          </w:tcPr>
          <w:p w14:paraId="44EA3114" w14:textId="1DB810E5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L</w:t>
            </w:r>
          </w:p>
        </w:tc>
        <w:tc>
          <w:tcPr>
            <w:tcW w:w="3939" w:type="dxa"/>
          </w:tcPr>
          <w:p w14:paraId="6769A32E" w14:textId="67B00F0C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4665D5D0" wp14:editId="3B79C937">
                  <wp:extent cx="2411730" cy="638810"/>
                  <wp:effectExtent l="0" t="0" r="0" b="8890"/>
                  <wp:docPr id="62" name="Grafik 62" descr="SE01006013_Reli-Reise_3_4 KVs_Kapitel_05_Schreibfeld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3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" w:type="dxa"/>
          </w:tcPr>
          <w:p w14:paraId="5AA61086" w14:textId="77777777" w:rsidR="00073328" w:rsidRPr="00FB3BCE" w:rsidRDefault="00073328" w:rsidP="00FB3BCE">
            <w:pPr>
              <w:pStyle w:val="ekvtabelle"/>
            </w:pPr>
          </w:p>
        </w:tc>
        <w:tc>
          <w:tcPr>
            <w:tcW w:w="398" w:type="dxa"/>
            <w:vAlign w:val="center"/>
          </w:tcPr>
          <w:p w14:paraId="2FD4C557" w14:textId="2CAD069B" w:rsidR="00073328" w:rsidRPr="00073328" w:rsidRDefault="00073328" w:rsidP="00073328">
            <w:pPr>
              <w:rPr>
                <w:rStyle w:val="ekvfett"/>
              </w:rPr>
            </w:pPr>
            <w:r w:rsidRPr="00073328">
              <w:rPr>
                <w:rStyle w:val="ekvfett"/>
              </w:rPr>
              <w:t>Z</w:t>
            </w:r>
          </w:p>
        </w:tc>
        <w:tc>
          <w:tcPr>
            <w:tcW w:w="3967" w:type="dxa"/>
          </w:tcPr>
          <w:p w14:paraId="10A35A39" w14:textId="26FA8FC9" w:rsidR="00073328" w:rsidRPr="00FB3BCE" w:rsidRDefault="00073328" w:rsidP="00073328">
            <w:pPr>
              <w:pStyle w:val="ekvbild"/>
            </w:pPr>
            <w:r>
              <w:rPr>
                <w:lang w:eastAsia="de-DE"/>
              </w:rPr>
              <w:drawing>
                <wp:inline distT="0" distB="0" distL="0" distR="0" wp14:anchorId="5B8C9F7E" wp14:editId="5CD139DE">
                  <wp:extent cx="2411730" cy="647065"/>
                  <wp:effectExtent l="0" t="0" r="7620" b="635"/>
                  <wp:docPr id="50" name="Grafik 50" descr="SE01006013_Reli-Reise_3_4 KVs_Kapitel_05_Schreibfeld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730" cy="64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188FB9" w14:textId="77777777" w:rsidR="00E31650" w:rsidRDefault="00E31650" w:rsidP="00073328">
      <w:pPr>
        <w:pStyle w:val="ekvquelle"/>
      </w:pPr>
    </w:p>
    <w:sectPr w:rsidR="00E31650" w:rsidSect="000733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418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A8F08" w14:textId="77777777" w:rsidR="002D1646" w:rsidRDefault="002D1646" w:rsidP="003C599D">
      <w:pPr>
        <w:spacing w:line="240" w:lineRule="auto"/>
      </w:pPr>
      <w:r>
        <w:separator/>
      </w:r>
    </w:p>
  </w:endnote>
  <w:endnote w:type="continuationSeparator" w:id="0">
    <w:p w14:paraId="5AE72ED9" w14:textId="77777777" w:rsidR="002D1646" w:rsidRDefault="002D164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37135" w14:textId="77777777" w:rsidR="00D53C9E" w:rsidRDefault="00D53C9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6F4E2FEC" w14:textId="77777777" w:rsidTr="006B2D23">
      <w:trPr>
        <w:trHeight w:hRule="exact" w:val="680"/>
      </w:trPr>
      <w:tc>
        <w:tcPr>
          <w:tcW w:w="1131" w:type="dxa"/>
          <w:noWrap/>
        </w:tcPr>
        <w:p w14:paraId="5A5434AA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DEA1C9D" wp14:editId="39587B4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B753619" w14:textId="0A21EC1A" w:rsidR="00193A18" w:rsidRPr="00913892" w:rsidRDefault="00193A18" w:rsidP="00370A70">
          <w:pPr>
            <w:pStyle w:val="ekvpagina"/>
          </w:pPr>
          <w:r w:rsidRPr="00913892">
            <w:t>© Ernst Klett Verlag GmbH, Stuttgart 20</w:t>
          </w:r>
          <w:r w:rsidR="00E31650">
            <w:t>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AF28B78" w14:textId="66771D49" w:rsidR="00E31650" w:rsidRDefault="00E31650" w:rsidP="00E31650">
          <w:pPr>
            <w:pStyle w:val="ekvquelle"/>
          </w:pPr>
          <w:r>
            <w:t>Autoren: Sabine  Grünschläger-Brenneke, Micaela Röse</w:t>
          </w:r>
        </w:p>
        <w:p w14:paraId="40115546" w14:textId="76EA7B87" w:rsidR="00193A18" w:rsidRPr="00025140" w:rsidRDefault="00193A18" w:rsidP="00E31650">
          <w:pPr>
            <w:pStyle w:val="ekvquelle"/>
          </w:pPr>
        </w:p>
      </w:tc>
      <w:tc>
        <w:tcPr>
          <w:tcW w:w="397" w:type="dxa"/>
        </w:tcPr>
        <w:p w14:paraId="74014202" w14:textId="77777777" w:rsidR="00193A18" w:rsidRPr="00913892" w:rsidRDefault="00193A18" w:rsidP="00913892">
          <w:pPr>
            <w:pStyle w:val="ekvpagina"/>
          </w:pPr>
        </w:p>
      </w:tc>
    </w:tr>
  </w:tbl>
  <w:p w14:paraId="259171D6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CA4B7" w14:textId="77777777" w:rsidR="00D53C9E" w:rsidRDefault="00D53C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65BC9" w14:textId="77777777" w:rsidR="002D1646" w:rsidRDefault="002D1646" w:rsidP="003C599D">
      <w:pPr>
        <w:spacing w:line="240" w:lineRule="auto"/>
      </w:pPr>
      <w:r>
        <w:separator/>
      </w:r>
    </w:p>
  </w:footnote>
  <w:footnote w:type="continuationSeparator" w:id="0">
    <w:p w14:paraId="53BCA144" w14:textId="77777777" w:rsidR="002D1646" w:rsidRDefault="002D164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D9DE" w14:textId="77777777" w:rsidR="00D53C9E" w:rsidRDefault="00D53C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2F530" w14:textId="77777777" w:rsidR="00D53C9E" w:rsidRDefault="00D53C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AD91" w14:textId="77777777" w:rsidR="00D53C9E" w:rsidRDefault="00D53C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C1615"/>
    <w:multiLevelType w:val="hybridMultilevel"/>
    <w:tmpl w:val="47ECB2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50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1176"/>
    <w:rsid w:val="00073328"/>
    <w:rsid w:val="00073C70"/>
    <w:rsid w:val="00077DAF"/>
    <w:rsid w:val="000812E6"/>
    <w:rsid w:val="0008320C"/>
    <w:rsid w:val="000832B9"/>
    <w:rsid w:val="00083871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5667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295"/>
    <w:rsid w:val="002B33E7"/>
    <w:rsid w:val="002B3DF1"/>
    <w:rsid w:val="002B64EA"/>
    <w:rsid w:val="002C50E2"/>
    <w:rsid w:val="002D1646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073E4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55DDB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39BC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0E55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1C6E"/>
    <w:rsid w:val="00622F6B"/>
    <w:rsid w:val="00627765"/>
    <w:rsid w:val="00644320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2C0"/>
    <w:rsid w:val="006D49F0"/>
    <w:rsid w:val="006E235E"/>
    <w:rsid w:val="006F0BF5"/>
    <w:rsid w:val="006F0D3C"/>
    <w:rsid w:val="006F2EDC"/>
    <w:rsid w:val="00701548"/>
    <w:rsid w:val="00702F10"/>
    <w:rsid w:val="00710718"/>
    <w:rsid w:val="00710832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36436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65A04"/>
    <w:rsid w:val="00A701AF"/>
    <w:rsid w:val="00A75504"/>
    <w:rsid w:val="00A8687B"/>
    <w:rsid w:val="00A91B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3C9E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1650"/>
    <w:rsid w:val="00E34F46"/>
    <w:rsid w:val="00E372FF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044EF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D95471"/>
  <w15:docId w15:val="{CA231777-09F2-4D01-81EC-641DDBC47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710832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  <w:rsid w:val="00710832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710832"/>
  </w:style>
  <w:style w:type="table" w:styleId="Tabellenraster">
    <w:name w:val="Table Grid"/>
    <w:basedOn w:val="NormaleTabelle"/>
    <w:uiPriority w:val="39"/>
    <w:rsid w:val="00710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710832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710832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710832"/>
  </w:style>
  <w:style w:type="character" w:customStyle="1" w:styleId="ekvsymbol">
    <w:name w:val="ekv.symbol"/>
    <w:basedOn w:val="Absatz-Standardschriftart"/>
    <w:uiPriority w:val="99"/>
    <w:semiHidden/>
    <w:qFormat/>
    <w:rsid w:val="00710832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710832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710832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08387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710832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71083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710832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710832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710832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710832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710832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710832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710832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710832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710832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710832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710832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710832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710832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710832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710832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710832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710832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710832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710832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710832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710832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08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0832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710832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710832"/>
    <w:rPr>
      <w:i/>
    </w:rPr>
  </w:style>
  <w:style w:type="paragraph" w:customStyle="1" w:styleId="ekvbild">
    <w:name w:val="ekv.bild"/>
    <w:basedOn w:val="Standard"/>
    <w:uiPriority w:val="5"/>
    <w:qFormat/>
    <w:rsid w:val="00710832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10832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710832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710832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710832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710832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710832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710832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710832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710832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710832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710832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710832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1083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1083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10832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108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10832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710832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710832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710832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710832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710832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710832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710832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710832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710832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710832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710832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71083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710832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710832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6F0BF5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6F0BF5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6F0BF5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6F0BF5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6F0BF5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6F0BF5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6F0BF5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6F0BF5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styleId="Listenabsatz">
    <w:name w:val="List Paragraph"/>
    <w:basedOn w:val="Standard"/>
    <w:uiPriority w:val="9"/>
    <w:semiHidden/>
    <w:qFormat/>
    <w:rsid w:val="00083871"/>
    <w:pPr>
      <w:ind w:left="720"/>
      <w:contextualSpacing/>
    </w:pPr>
  </w:style>
  <w:style w:type="table" w:styleId="TabellemithellemGitternetz">
    <w:name w:val="Grid Table Light"/>
    <w:basedOn w:val="NormaleTabelle"/>
    <w:uiPriority w:val="40"/>
    <w:rsid w:val="007108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wk773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2016-12-20T14:33:00Z</cp:lastPrinted>
  <dcterms:created xsi:type="dcterms:W3CDTF">2021-03-26T13:15:00Z</dcterms:created>
  <dcterms:modified xsi:type="dcterms:W3CDTF">2021-06-11T14:15:00Z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