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F182B6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A91CB8C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63A9725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0C545C1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B11B263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0F55F6D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05A9BCF" w14:textId="77777777" w:rsidR="00FB59FB" w:rsidRPr="00C172AE" w:rsidRDefault="00FB59FB" w:rsidP="00DB3B69">
            <w:pPr>
              <w:pStyle w:val="ekvkvnummer"/>
            </w:pPr>
            <w:r>
              <w:t xml:space="preserve">KV </w:t>
            </w:r>
          </w:p>
        </w:tc>
      </w:tr>
      <w:tr w:rsidR="00BF17F2" w:rsidRPr="00BF17F2" w14:paraId="648243F8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D46774C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35B66C5" w14:textId="77777777" w:rsidR="00FB59FB" w:rsidRPr="00DB3B69" w:rsidRDefault="00DB3B69" w:rsidP="00DB3B69">
            <w:pPr>
              <w:pStyle w:val="ekvue2arial"/>
            </w:pPr>
            <w:r w:rsidRPr="00DB3B69">
              <w:t>Meine Blitzrechnen-Hausaufgaben</w:t>
            </w:r>
          </w:p>
        </w:tc>
      </w:tr>
    </w:tbl>
    <w:p w14:paraId="747667F8" w14:textId="77777777" w:rsidR="008E2194" w:rsidRDefault="008E2194" w:rsidP="00D60378">
      <w:bookmarkStart w:id="0" w:name="bmStart"/>
      <w:bookmarkEnd w:id="0"/>
    </w:p>
    <w:p w14:paraId="7D7F7DFD" w14:textId="77777777" w:rsidR="00DB3B69" w:rsidRDefault="00DB3B69" w:rsidP="00D60378"/>
    <w:tbl>
      <w:tblPr>
        <w:tblStyle w:val="Tabellenraster"/>
        <w:tblW w:w="9525" w:type="dxa"/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DB3B69" w14:paraId="3AEF8C07" w14:textId="77777777" w:rsidTr="00DB3B69">
        <w:trPr>
          <w:trHeight w:val="567"/>
        </w:trPr>
        <w:tc>
          <w:tcPr>
            <w:tcW w:w="3175" w:type="dxa"/>
          </w:tcPr>
          <w:p w14:paraId="1F115E81" w14:textId="77777777" w:rsidR="00DB3B69" w:rsidRDefault="00DB3B69" w:rsidP="00D60378"/>
        </w:tc>
        <w:tc>
          <w:tcPr>
            <w:tcW w:w="3175" w:type="dxa"/>
          </w:tcPr>
          <w:p w14:paraId="78633D9F" w14:textId="77777777" w:rsidR="00DB3B69" w:rsidRDefault="00DB3B69" w:rsidP="00D60378">
            <w:r>
              <w:t>Thema</w:t>
            </w:r>
          </w:p>
        </w:tc>
        <w:tc>
          <w:tcPr>
            <w:tcW w:w="3175" w:type="dxa"/>
          </w:tcPr>
          <w:p w14:paraId="123FF6E6" w14:textId="77777777" w:rsidR="00DB3B69" w:rsidRDefault="00DB3B69" w:rsidP="00D60378">
            <w:r>
              <w:t>Elternunterschrift</w:t>
            </w:r>
          </w:p>
        </w:tc>
      </w:tr>
      <w:tr w:rsidR="00DB3B69" w14:paraId="0C270CFE" w14:textId="77777777" w:rsidTr="003B7289">
        <w:trPr>
          <w:trHeight w:val="737"/>
        </w:trPr>
        <w:tc>
          <w:tcPr>
            <w:tcW w:w="3175" w:type="dxa"/>
          </w:tcPr>
          <w:p w14:paraId="12DBC468" w14:textId="77777777" w:rsidR="00DB3B69" w:rsidRDefault="00DB3B69" w:rsidP="00D60378">
            <w:r>
              <w:t>Montag</w:t>
            </w:r>
          </w:p>
        </w:tc>
        <w:tc>
          <w:tcPr>
            <w:tcW w:w="3175" w:type="dxa"/>
          </w:tcPr>
          <w:p w14:paraId="140A97C9" w14:textId="77777777" w:rsidR="00DB3B69" w:rsidRDefault="00DB3B69" w:rsidP="00D60378"/>
        </w:tc>
        <w:tc>
          <w:tcPr>
            <w:tcW w:w="3175" w:type="dxa"/>
          </w:tcPr>
          <w:p w14:paraId="756DB0DD" w14:textId="77777777" w:rsidR="00DB3B69" w:rsidRDefault="00DB3B69" w:rsidP="00D60378"/>
        </w:tc>
      </w:tr>
      <w:tr w:rsidR="00DB3B69" w14:paraId="07E6EA93" w14:textId="77777777" w:rsidTr="003B7289">
        <w:trPr>
          <w:trHeight w:val="737"/>
        </w:trPr>
        <w:tc>
          <w:tcPr>
            <w:tcW w:w="3175" w:type="dxa"/>
          </w:tcPr>
          <w:p w14:paraId="512A25BE" w14:textId="77777777" w:rsidR="00DB3B69" w:rsidRDefault="00DB3B69" w:rsidP="00D60378">
            <w:r>
              <w:t>Dienstag</w:t>
            </w:r>
          </w:p>
        </w:tc>
        <w:tc>
          <w:tcPr>
            <w:tcW w:w="3175" w:type="dxa"/>
          </w:tcPr>
          <w:p w14:paraId="58F6D013" w14:textId="77777777" w:rsidR="00DB3B69" w:rsidRDefault="00DB3B69" w:rsidP="00D60378"/>
        </w:tc>
        <w:tc>
          <w:tcPr>
            <w:tcW w:w="3175" w:type="dxa"/>
          </w:tcPr>
          <w:p w14:paraId="0F9951E1" w14:textId="77777777" w:rsidR="00DB3B69" w:rsidRDefault="00DB3B69" w:rsidP="00D60378"/>
        </w:tc>
      </w:tr>
      <w:tr w:rsidR="00DB3B69" w14:paraId="17171202" w14:textId="77777777" w:rsidTr="003B7289">
        <w:trPr>
          <w:trHeight w:val="737"/>
        </w:trPr>
        <w:tc>
          <w:tcPr>
            <w:tcW w:w="3175" w:type="dxa"/>
          </w:tcPr>
          <w:p w14:paraId="40C1C7F8" w14:textId="77777777" w:rsidR="00DB3B69" w:rsidRDefault="00DB3B69" w:rsidP="00D60378">
            <w:r>
              <w:t>Mittwoch</w:t>
            </w:r>
          </w:p>
        </w:tc>
        <w:tc>
          <w:tcPr>
            <w:tcW w:w="3175" w:type="dxa"/>
          </w:tcPr>
          <w:p w14:paraId="65214245" w14:textId="77777777" w:rsidR="00DB3B69" w:rsidRDefault="00DB3B69" w:rsidP="00D60378"/>
        </w:tc>
        <w:tc>
          <w:tcPr>
            <w:tcW w:w="3175" w:type="dxa"/>
          </w:tcPr>
          <w:p w14:paraId="47F82E5A" w14:textId="77777777" w:rsidR="00DB3B69" w:rsidRDefault="00DB3B69" w:rsidP="00D60378"/>
        </w:tc>
      </w:tr>
      <w:tr w:rsidR="00DB3B69" w14:paraId="51B3D34C" w14:textId="77777777" w:rsidTr="003B7289">
        <w:trPr>
          <w:trHeight w:val="737"/>
        </w:trPr>
        <w:tc>
          <w:tcPr>
            <w:tcW w:w="3175" w:type="dxa"/>
          </w:tcPr>
          <w:p w14:paraId="6B1A8C00" w14:textId="77777777" w:rsidR="00DB3B69" w:rsidRDefault="00DB3B69" w:rsidP="00D60378">
            <w:r>
              <w:t>Donnerstag</w:t>
            </w:r>
          </w:p>
        </w:tc>
        <w:tc>
          <w:tcPr>
            <w:tcW w:w="3175" w:type="dxa"/>
          </w:tcPr>
          <w:p w14:paraId="7479BB75" w14:textId="77777777" w:rsidR="00DB3B69" w:rsidRDefault="00DB3B69" w:rsidP="00D60378"/>
        </w:tc>
        <w:tc>
          <w:tcPr>
            <w:tcW w:w="3175" w:type="dxa"/>
          </w:tcPr>
          <w:p w14:paraId="7D196139" w14:textId="77777777" w:rsidR="00DB3B69" w:rsidRDefault="00DB3B69" w:rsidP="00D60378"/>
        </w:tc>
      </w:tr>
      <w:tr w:rsidR="00DB3B69" w14:paraId="65FB32F3" w14:textId="77777777" w:rsidTr="003B7289">
        <w:trPr>
          <w:trHeight w:val="737"/>
        </w:trPr>
        <w:tc>
          <w:tcPr>
            <w:tcW w:w="3175" w:type="dxa"/>
          </w:tcPr>
          <w:p w14:paraId="7ABDF3BB" w14:textId="77777777" w:rsidR="00DB3B69" w:rsidRDefault="00DB3B69" w:rsidP="00D60378">
            <w:r>
              <w:t>Freitag</w:t>
            </w:r>
          </w:p>
        </w:tc>
        <w:tc>
          <w:tcPr>
            <w:tcW w:w="3175" w:type="dxa"/>
          </w:tcPr>
          <w:p w14:paraId="643C4711" w14:textId="77777777" w:rsidR="00DB3B69" w:rsidRDefault="00DB3B69" w:rsidP="00D60378"/>
        </w:tc>
        <w:tc>
          <w:tcPr>
            <w:tcW w:w="3175" w:type="dxa"/>
          </w:tcPr>
          <w:p w14:paraId="777F3402" w14:textId="77777777" w:rsidR="00DB3B69" w:rsidRDefault="00DB3B69" w:rsidP="00D60378"/>
        </w:tc>
      </w:tr>
    </w:tbl>
    <w:p w14:paraId="70DE88CA" w14:textId="77777777" w:rsidR="00DB3B69" w:rsidRDefault="00DB3B69" w:rsidP="00D60378"/>
    <w:p w14:paraId="24329888" w14:textId="77777777" w:rsidR="00A67B6B" w:rsidRDefault="00A67B6B" w:rsidP="00D60378"/>
    <w:p w14:paraId="441269A8" w14:textId="77777777" w:rsidR="00A67B6B" w:rsidRDefault="00A67B6B" w:rsidP="00D60378"/>
    <w:p w14:paraId="116C1A1E" w14:textId="77777777" w:rsidR="003B7289" w:rsidRDefault="003B7289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44B3D0" wp14:editId="26B2F673">
                <wp:simplePos x="0" y="0"/>
                <wp:positionH relativeFrom="column">
                  <wp:posOffset>-939800</wp:posOffset>
                </wp:positionH>
                <wp:positionV relativeFrom="page">
                  <wp:posOffset>5200124</wp:posOffset>
                </wp:positionV>
                <wp:extent cx="7358380" cy="280670"/>
                <wp:effectExtent l="57150" t="76200" r="0" b="81280"/>
                <wp:wrapNone/>
                <wp:docPr id="39" name="Gruppieren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58380" cy="280670"/>
                          <a:chOff x="191" y="7617"/>
                          <a:chExt cx="11588" cy="444"/>
                        </a:xfrm>
                      </wpg:grpSpPr>
                      <wps:wsp>
                        <wps:cNvPr id="40" name="Gerade Verbindung mit Pfeil 1"/>
                        <wps:cNvCnPr>
                          <a:cxnSpLocks noChangeShapeType="1"/>
                        </wps:cNvCnPr>
                        <wps:spPr bwMode="auto">
                          <a:xfrm>
                            <a:off x="754" y="7856"/>
                            <a:ext cx="11025" cy="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1" name="Grafik 2" descr="Sc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3475873">
                            <a:off x="251" y="7557"/>
                            <a:ext cx="444" cy="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B91B8F" id="Gruppieren 39" o:spid="_x0000_s1026" style="position:absolute;margin-left:-74pt;margin-top:409.45pt;width:579.4pt;height:22.1pt;z-index:251659264;mso-position-vertical-relative:page" coordorigin="191,7617" coordsize="11588,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" o:spid="_x0000_s1027" type="#_x0000_t32" style="position:absolute;left:754;top:7856;width:11025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" strokeweight="1pt">
                  <v:stroke dashstyle="dash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8" type="#_x0000_t75" alt="Schere" style="position:absolute;left:251;top:7557;width:444;height:564;rotation:-37965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">
                  <v:imagedata r:id="rId7" o:title="Schere"/>
                </v:shape>
                <w10:wrap anchory="page"/>
              </v:group>
            </w:pict>
          </mc:Fallback>
        </mc:AlternateContent>
      </w:r>
    </w:p>
    <w:p w14:paraId="7B329A55" w14:textId="77777777" w:rsidR="003B7289" w:rsidRDefault="003B7289" w:rsidP="00D60378"/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B3B69" w:rsidRPr="00C172AE" w14:paraId="2854DBE4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F5799E0" w14:textId="77777777" w:rsidR="00DB3B69" w:rsidRDefault="00DB3B69" w:rsidP="00DB3B69">
            <w:pPr>
              <w:rPr>
                <w:color w:val="FFFFFF" w:themeColor="background1"/>
              </w:rPr>
            </w:pPr>
          </w:p>
          <w:p w14:paraId="3EB70EE6" w14:textId="77777777" w:rsidR="00DB3B69" w:rsidRPr="00AE65F6" w:rsidRDefault="00DB3B69" w:rsidP="00DB3B69">
            <w:pPr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0FC3764F" w14:textId="77777777" w:rsidR="00DB3B69" w:rsidRPr="0006258C" w:rsidRDefault="00DB3B69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589E65A0" w14:textId="77777777" w:rsidR="00DB3B69" w:rsidRPr="00EA7542" w:rsidRDefault="00DB3B69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FAD9C6A" w14:textId="77777777" w:rsidR="00DB3B69" w:rsidRPr="00EA7542" w:rsidRDefault="00DB3B69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25680EC" w14:textId="77777777" w:rsidR="00DB3B69" w:rsidRPr="00EA7542" w:rsidRDefault="00DB3B69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B9CC595" w14:textId="77777777" w:rsidR="00DB3B69" w:rsidRPr="00C172AE" w:rsidRDefault="00DB3B69" w:rsidP="003B7289">
            <w:pPr>
              <w:pStyle w:val="ekvkvnummer"/>
            </w:pPr>
            <w:r>
              <w:t xml:space="preserve">KV </w:t>
            </w:r>
          </w:p>
        </w:tc>
      </w:tr>
      <w:tr w:rsidR="00A67B6B" w:rsidRPr="00BF17F2" w14:paraId="547FA4B6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A848FD8" w14:textId="77777777" w:rsidR="00A67B6B" w:rsidRPr="00BF17F2" w:rsidRDefault="00A67B6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2A8F3F64" w14:textId="77777777" w:rsidR="00A67B6B" w:rsidRPr="00DB3B69" w:rsidRDefault="00A67B6B" w:rsidP="007E21BE">
            <w:pPr>
              <w:pStyle w:val="ekvue2arial"/>
            </w:pPr>
            <w:r w:rsidRPr="00DB3B69">
              <w:t>Meine Blitzrechnen-Hausaufgaben</w:t>
            </w:r>
          </w:p>
        </w:tc>
      </w:tr>
    </w:tbl>
    <w:p w14:paraId="3FDEBB99" w14:textId="77777777" w:rsidR="00DB3B69" w:rsidRDefault="00DB3B69" w:rsidP="00D60378"/>
    <w:tbl>
      <w:tblPr>
        <w:tblStyle w:val="Tabellenraster"/>
        <w:tblW w:w="9525" w:type="dxa"/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A67B6B" w14:paraId="74C29C5A" w14:textId="77777777" w:rsidTr="007E21BE">
        <w:trPr>
          <w:trHeight w:val="567"/>
        </w:trPr>
        <w:tc>
          <w:tcPr>
            <w:tcW w:w="3175" w:type="dxa"/>
          </w:tcPr>
          <w:p w14:paraId="5ECFC27C" w14:textId="77777777" w:rsidR="00A67B6B" w:rsidRDefault="00A67B6B" w:rsidP="007E21BE"/>
        </w:tc>
        <w:tc>
          <w:tcPr>
            <w:tcW w:w="3175" w:type="dxa"/>
          </w:tcPr>
          <w:p w14:paraId="6364EA15" w14:textId="77777777" w:rsidR="00A67B6B" w:rsidRDefault="00A67B6B" w:rsidP="007E21BE">
            <w:r>
              <w:t>Thema</w:t>
            </w:r>
          </w:p>
        </w:tc>
        <w:tc>
          <w:tcPr>
            <w:tcW w:w="3175" w:type="dxa"/>
          </w:tcPr>
          <w:p w14:paraId="31751C12" w14:textId="77777777" w:rsidR="00A67B6B" w:rsidRDefault="00A67B6B" w:rsidP="007E21BE">
            <w:r>
              <w:t>Elternunterschrift</w:t>
            </w:r>
          </w:p>
        </w:tc>
      </w:tr>
      <w:tr w:rsidR="00A67B6B" w14:paraId="712138E2" w14:textId="77777777" w:rsidTr="003B7289">
        <w:trPr>
          <w:trHeight w:val="737"/>
        </w:trPr>
        <w:tc>
          <w:tcPr>
            <w:tcW w:w="3175" w:type="dxa"/>
          </w:tcPr>
          <w:p w14:paraId="68F52347" w14:textId="77777777" w:rsidR="00A67B6B" w:rsidRDefault="00A67B6B" w:rsidP="007E21BE">
            <w:r>
              <w:t>Montag</w:t>
            </w:r>
          </w:p>
        </w:tc>
        <w:tc>
          <w:tcPr>
            <w:tcW w:w="3175" w:type="dxa"/>
          </w:tcPr>
          <w:p w14:paraId="1F573AEE" w14:textId="77777777" w:rsidR="00A67B6B" w:rsidRDefault="00A67B6B" w:rsidP="007E21BE"/>
        </w:tc>
        <w:tc>
          <w:tcPr>
            <w:tcW w:w="3175" w:type="dxa"/>
          </w:tcPr>
          <w:p w14:paraId="707C71A8" w14:textId="77777777" w:rsidR="00A67B6B" w:rsidRDefault="00A67B6B" w:rsidP="007E21BE"/>
        </w:tc>
      </w:tr>
      <w:tr w:rsidR="00A67B6B" w14:paraId="5AA69322" w14:textId="77777777" w:rsidTr="003B7289">
        <w:trPr>
          <w:trHeight w:val="737"/>
        </w:trPr>
        <w:tc>
          <w:tcPr>
            <w:tcW w:w="3175" w:type="dxa"/>
          </w:tcPr>
          <w:p w14:paraId="229023E0" w14:textId="77777777" w:rsidR="00A67B6B" w:rsidRDefault="00A67B6B" w:rsidP="007E21BE">
            <w:r>
              <w:t>Dienstag</w:t>
            </w:r>
          </w:p>
        </w:tc>
        <w:tc>
          <w:tcPr>
            <w:tcW w:w="3175" w:type="dxa"/>
          </w:tcPr>
          <w:p w14:paraId="0EBCFFE6" w14:textId="77777777" w:rsidR="00A67B6B" w:rsidRDefault="00A67B6B" w:rsidP="007E21BE"/>
        </w:tc>
        <w:tc>
          <w:tcPr>
            <w:tcW w:w="3175" w:type="dxa"/>
          </w:tcPr>
          <w:p w14:paraId="03B1E4E3" w14:textId="77777777" w:rsidR="00A67B6B" w:rsidRDefault="00A67B6B" w:rsidP="007E21BE"/>
        </w:tc>
      </w:tr>
      <w:tr w:rsidR="00A67B6B" w14:paraId="2F8B48E0" w14:textId="77777777" w:rsidTr="003B7289">
        <w:trPr>
          <w:trHeight w:val="737"/>
        </w:trPr>
        <w:tc>
          <w:tcPr>
            <w:tcW w:w="3175" w:type="dxa"/>
          </w:tcPr>
          <w:p w14:paraId="436761CF" w14:textId="77777777" w:rsidR="00A67B6B" w:rsidRDefault="00A67B6B" w:rsidP="007E21BE">
            <w:r>
              <w:t>Mittwoch</w:t>
            </w:r>
          </w:p>
        </w:tc>
        <w:tc>
          <w:tcPr>
            <w:tcW w:w="3175" w:type="dxa"/>
          </w:tcPr>
          <w:p w14:paraId="70200F99" w14:textId="77777777" w:rsidR="00A67B6B" w:rsidRDefault="00A67B6B" w:rsidP="007E21BE"/>
        </w:tc>
        <w:tc>
          <w:tcPr>
            <w:tcW w:w="3175" w:type="dxa"/>
          </w:tcPr>
          <w:p w14:paraId="190352C7" w14:textId="77777777" w:rsidR="00A67B6B" w:rsidRDefault="00A67B6B" w:rsidP="007E21BE"/>
        </w:tc>
      </w:tr>
      <w:tr w:rsidR="00A67B6B" w14:paraId="6F7B4B94" w14:textId="77777777" w:rsidTr="003B7289">
        <w:trPr>
          <w:trHeight w:val="737"/>
        </w:trPr>
        <w:tc>
          <w:tcPr>
            <w:tcW w:w="3175" w:type="dxa"/>
          </w:tcPr>
          <w:p w14:paraId="0D779624" w14:textId="77777777" w:rsidR="00A67B6B" w:rsidRDefault="00A67B6B" w:rsidP="007E21BE">
            <w:r>
              <w:t>Donnerstag</w:t>
            </w:r>
          </w:p>
        </w:tc>
        <w:tc>
          <w:tcPr>
            <w:tcW w:w="3175" w:type="dxa"/>
          </w:tcPr>
          <w:p w14:paraId="3FC7919C" w14:textId="77777777" w:rsidR="00A67B6B" w:rsidRDefault="00A67B6B" w:rsidP="007E21BE"/>
        </w:tc>
        <w:tc>
          <w:tcPr>
            <w:tcW w:w="3175" w:type="dxa"/>
          </w:tcPr>
          <w:p w14:paraId="6629DFCB" w14:textId="77777777" w:rsidR="00A67B6B" w:rsidRDefault="00A67B6B" w:rsidP="007E21BE"/>
        </w:tc>
      </w:tr>
      <w:tr w:rsidR="00A67B6B" w14:paraId="119D65B4" w14:textId="77777777" w:rsidTr="003B7289">
        <w:trPr>
          <w:trHeight w:val="737"/>
        </w:trPr>
        <w:tc>
          <w:tcPr>
            <w:tcW w:w="3175" w:type="dxa"/>
          </w:tcPr>
          <w:p w14:paraId="680F6EFD" w14:textId="77777777" w:rsidR="00A67B6B" w:rsidRDefault="00A67B6B" w:rsidP="007E21BE">
            <w:r>
              <w:t>Freitag</w:t>
            </w:r>
          </w:p>
        </w:tc>
        <w:tc>
          <w:tcPr>
            <w:tcW w:w="3175" w:type="dxa"/>
          </w:tcPr>
          <w:p w14:paraId="3321D46D" w14:textId="77777777" w:rsidR="00A67B6B" w:rsidRDefault="00A67B6B" w:rsidP="007E21BE"/>
        </w:tc>
        <w:tc>
          <w:tcPr>
            <w:tcW w:w="3175" w:type="dxa"/>
          </w:tcPr>
          <w:p w14:paraId="33DF1E62" w14:textId="77777777" w:rsidR="00A67B6B" w:rsidRDefault="00A67B6B" w:rsidP="007E21BE"/>
        </w:tc>
      </w:tr>
    </w:tbl>
    <w:p w14:paraId="5E536489" w14:textId="77777777" w:rsidR="00A67B6B" w:rsidRPr="003B7289" w:rsidRDefault="00A67B6B" w:rsidP="003B7289">
      <w:pPr>
        <w:rPr>
          <w:sz w:val="4"/>
          <w:szCs w:val="4"/>
        </w:rPr>
      </w:pPr>
    </w:p>
    <w:sectPr w:rsidR="00A67B6B" w:rsidRPr="003B7289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2F360" w14:textId="77777777" w:rsidR="004F6C9B" w:rsidRDefault="004F6C9B" w:rsidP="003C599D">
      <w:pPr>
        <w:spacing w:line="240" w:lineRule="auto"/>
      </w:pPr>
      <w:r>
        <w:separator/>
      </w:r>
    </w:p>
  </w:endnote>
  <w:endnote w:type="continuationSeparator" w:id="0">
    <w:p w14:paraId="61F2ADAE" w14:textId="77777777" w:rsidR="004F6C9B" w:rsidRDefault="004F6C9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94E9F" w14:textId="77777777" w:rsidR="00DF2AD6" w:rsidRDefault="00DF2AD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DB3B69" w:rsidRPr="00F42294" w14:paraId="0648A558" w14:textId="77777777" w:rsidTr="007E21BE">
      <w:trPr>
        <w:trHeight w:hRule="exact" w:val="680"/>
      </w:trPr>
      <w:tc>
        <w:tcPr>
          <w:tcW w:w="1138" w:type="dxa"/>
          <w:noWrap/>
        </w:tcPr>
        <w:p w14:paraId="656ADD95" w14:textId="77777777" w:rsidR="00DB3B69" w:rsidRPr="00913892" w:rsidRDefault="00DB3B69" w:rsidP="007E21BE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0B06DCD1" wp14:editId="2151FF44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4FC37FBC" w14:textId="77777777" w:rsidR="00DB3B69" w:rsidRPr="00913892" w:rsidRDefault="00DB3B69" w:rsidP="007E21BE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14:paraId="1A082AA3" w14:textId="77777777" w:rsidR="00DB3B69" w:rsidRPr="00913892" w:rsidRDefault="00750A0E" w:rsidP="00DB3B69">
          <w:pPr>
            <w:pStyle w:val="ekvquelle"/>
          </w:pPr>
          <w:r>
            <w:t>Textquellen: Lea Schulz, Flensburg</w:t>
          </w:r>
        </w:p>
      </w:tc>
      <w:tc>
        <w:tcPr>
          <w:tcW w:w="2927" w:type="dxa"/>
        </w:tcPr>
        <w:p w14:paraId="465872CD" w14:textId="20475F48" w:rsidR="00DB3B69" w:rsidRPr="00913892" w:rsidRDefault="00DB3B69" w:rsidP="007E21BE">
          <w:pPr>
            <w:pStyle w:val="ekvquelle"/>
            <w:spacing w:line="240" w:lineRule="auto"/>
          </w:pPr>
        </w:p>
      </w:tc>
      <w:tc>
        <w:tcPr>
          <w:tcW w:w="399" w:type="dxa"/>
        </w:tcPr>
        <w:p w14:paraId="4A38F62B" w14:textId="77777777" w:rsidR="00DB3B69" w:rsidRPr="00913892" w:rsidRDefault="00DB3B69" w:rsidP="007E21BE">
          <w:pPr>
            <w:pStyle w:val="ekvpagina"/>
          </w:pPr>
        </w:p>
      </w:tc>
    </w:tr>
  </w:tbl>
  <w:p w14:paraId="2BFBCCA7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CBA2" w14:textId="77777777" w:rsidR="00DF2AD6" w:rsidRDefault="00DF2AD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46C5D" w14:textId="77777777" w:rsidR="004F6C9B" w:rsidRDefault="004F6C9B" w:rsidP="003C599D">
      <w:pPr>
        <w:spacing w:line="240" w:lineRule="auto"/>
      </w:pPr>
      <w:r>
        <w:separator/>
      </w:r>
    </w:p>
  </w:footnote>
  <w:footnote w:type="continuationSeparator" w:id="0">
    <w:p w14:paraId="70A18B35" w14:textId="77777777" w:rsidR="004F6C9B" w:rsidRDefault="004F6C9B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6780E" w14:textId="77777777" w:rsidR="00DF2AD6" w:rsidRDefault="00DF2AD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927E0" w14:textId="77777777" w:rsidR="00DF2AD6" w:rsidRDefault="00DF2AD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66F85" w14:textId="77777777" w:rsidR="00DF2AD6" w:rsidRDefault="00DF2AD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B69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7289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F6C9B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0A0E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7B6B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3B69"/>
    <w:rsid w:val="00DC2340"/>
    <w:rsid w:val="00DC30DA"/>
    <w:rsid w:val="00DE287B"/>
    <w:rsid w:val="00DF129D"/>
    <w:rsid w:val="00DF2AD6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64B9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FA784"/>
  <w15:docId w15:val="{2161DD8B-46B3-486E-9854-E4C0A288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</Template>
  <TotalTime>0</TotalTime>
  <Pages>1</Pages>
  <Words>42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Eckart, Monique</cp:lastModifiedBy>
  <cp:revision>4</cp:revision>
  <cp:lastPrinted>2016-12-08T14:25:00Z</cp:lastPrinted>
  <dcterms:created xsi:type="dcterms:W3CDTF">2018-02-01T09:47:00Z</dcterms:created>
  <dcterms:modified xsi:type="dcterms:W3CDTF">2023-06-08T12:46:00Z</dcterms:modified>
</cp:coreProperties>
</file>