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E56FC7" w:rsidRPr="00C172AE" w14:paraId="59BB765B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98237E5" w14:textId="77777777" w:rsidR="00E56FC7" w:rsidRPr="00AE65F6" w:rsidRDefault="00E56FC7" w:rsidP="00E56FC7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53A71D43" w14:textId="188F832B" w:rsidR="00E56FC7" w:rsidRPr="0006258C" w:rsidRDefault="00E56FC7" w:rsidP="00E56FC7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D1A81B5" w14:textId="77777777" w:rsidR="00E56FC7" w:rsidRPr="00EA7542" w:rsidRDefault="00E56FC7" w:rsidP="00E56FC7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CEEEBF3" w14:textId="77777777" w:rsidR="00E56FC7" w:rsidRPr="00EA7542" w:rsidRDefault="00E56FC7" w:rsidP="00E56FC7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4DE9208" w14:textId="6898A0B6" w:rsidR="00E56FC7" w:rsidRPr="00EA7542" w:rsidRDefault="00E56FC7" w:rsidP="00E56FC7">
            <w:pPr>
              <w:pStyle w:val="ekvkolumnentitel"/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1" layoutInCell="1" allowOverlap="1" wp14:anchorId="425A4846" wp14:editId="1C937D53">
                  <wp:simplePos x="0" y="0"/>
                  <wp:positionH relativeFrom="column">
                    <wp:posOffset>-121920</wp:posOffset>
                  </wp:positionH>
                  <wp:positionV relativeFrom="page">
                    <wp:posOffset>-69850</wp:posOffset>
                  </wp:positionV>
                  <wp:extent cx="597535" cy="604520"/>
                  <wp:effectExtent l="0" t="0" r="0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0" r="1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04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2995250F" w14:textId="5186B52B" w:rsidR="00E56FC7" w:rsidRPr="00C172AE" w:rsidRDefault="00E56FC7" w:rsidP="00E56FC7">
            <w:pPr>
              <w:pStyle w:val="ekvkvnummer"/>
            </w:pPr>
            <w:r w:rsidRPr="005446D6">
              <w:t>KV</w:t>
            </w:r>
            <w:r>
              <w:t xml:space="preserve"> 15</w:t>
            </w:r>
            <w:r w:rsidR="00F7419A">
              <w:t>6</w:t>
            </w:r>
          </w:p>
        </w:tc>
      </w:tr>
      <w:tr w:rsidR="00E56FC7" w:rsidRPr="00BF17F2" w14:paraId="2093691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7B86CF6" w14:textId="77777777" w:rsidR="00E56FC7" w:rsidRPr="00BF17F2" w:rsidRDefault="00E56FC7" w:rsidP="00E56FC7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938BC0F" w14:textId="4C783AE7" w:rsidR="00E56FC7" w:rsidRPr="00BF17F2" w:rsidRDefault="00E56FC7" w:rsidP="00E56FC7">
            <w:pPr>
              <w:rPr>
                <w:color w:val="FFFFFF" w:themeColor="background1"/>
              </w:rPr>
            </w:pP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1973"/>
      </w:tblGrid>
      <w:tr w:rsidR="005C73E9" w14:paraId="3630064D" w14:textId="77777777" w:rsidTr="00B254A3">
        <w:trPr>
          <w:trHeight w:hRule="exact" w:val="510"/>
        </w:trPr>
        <w:tc>
          <w:tcPr>
            <w:tcW w:w="7371" w:type="dxa"/>
            <w:vAlign w:val="bottom"/>
          </w:tcPr>
          <w:p w14:paraId="3EF795B1" w14:textId="0EF9A1CC" w:rsidR="005C73E9" w:rsidRDefault="00E362F3" w:rsidP="005C73E9">
            <w:pPr>
              <w:pStyle w:val="ekvue1arial"/>
            </w:pPr>
            <w:bookmarkStart w:id="0" w:name="bmStart"/>
            <w:bookmarkEnd w:id="0"/>
            <w:r>
              <w:t xml:space="preserve">Mandala </w:t>
            </w:r>
            <w:r w:rsidR="00CD6240">
              <w:t>gestalten</w:t>
            </w:r>
          </w:p>
        </w:tc>
        <w:tc>
          <w:tcPr>
            <w:tcW w:w="1973" w:type="dxa"/>
            <w:vAlign w:val="bottom"/>
          </w:tcPr>
          <w:p w14:paraId="3B3688EF" w14:textId="5239F9B4" w:rsidR="005C73E9" w:rsidRDefault="004301A5" w:rsidP="005C73E9">
            <w:pPr>
              <w:jc w:val="right"/>
            </w:pPr>
            <w:r>
              <w:t>Arbeitsblatt</w:t>
            </w:r>
            <w:r w:rsidR="00097E82">
              <w:t xml:space="preserve"> </w:t>
            </w:r>
          </w:p>
        </w:tc>
      </w:tr>
    </w:tbl>
    <w:p w14:paraId="622FD546" w14:textId="1E1DDD93" w:rsidR="000A4523" w:rsidRDefault="000A4523" w:rsidP="000A4523"/>
    <w:p w14:paraId="37A2F20E" w14:textId="312721A4" w:rsidR="00CD6240" w:rsidRPr="00D3427F" w:rsidRDefault="00CD6240" w:rsidP="00CD6240">
      <w:pPr>
        <w:pStyle w:val="ekvnummerierung"/>
        <w:framePr w:wrap="around"/>
      </w:pPr>
      <w:r>
        <w:t>1</w:t>
      </w:r>
    </w:p>
    <w:p w14:paraId="454265D9" w14:textId="77777777" w:rsidR="00CD6240" w:rsidRPr="00287B24" w:rsidRDefault="00CD6240" w:rsidP="00CD6240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1F4A0FF0" wp14:editId="77521ABD">
            <wp:extent cx="288290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c_leich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868B" w14:textId="53980292" w:rsidR="000A4523" w:rsidRDefault="00CD6240" w:rsidP="000A4523">
      <w:r>
        <w:t>Gestalte das Mandala farbig.</w:t>
      </w:r>
    </w:p>
    <w:p w14:paraId="1793B832" w14:textId="190E163B" w:rsidR="000A4523" w:rsidRDefault="000A4523" w:rsidP="000A4523"/>
    <w:p w14:paraId="4C779486" w14:textId="3EDFBDE0" w:rsidR="000A4523" w:rsidRDefault="000A4523" w:rsidP="000A4523"/>
    <w:p w14:paraId="607F7456" w14:textId="02F6342A" w:rsidR="00E525F4" w:rsidRDefault="00E525F4" w:rsidP="00CD6240"/>
    <w:p w14:paraId="5D6DD4DF" w14:textId="5F6B90FB" w:rsidR="00233EF8" w:rsidRPr="00CD6240" w:rsidRDefault="00E56FC7" w:rsidP="00BA0662">
      <w:pPr>
        <w:pStyle w:val="ekvbild"/>
      </w:pPr>
      <w:r>
        <w:rPr>
          <w:b/>
          <w:noProof/>
        </w:rPr>
        <w:drawing>
          <wp:anchor distT="0" distB="0" distL="114300" distR="114300" simplePos="0" relativeHeight="251694080" behindDoc="0" locked="0" layoutInCell="1" allowOverlap="1" wp14:anchorId="5E6D1D8D" wp14:editId="38BA556A">
            <wp:simplePos x="0" y="0"/>
            <wp:positionH relativeFrom="column">
              <wp:posOffset>4761865</wp:posOffset>
            </wp:positionH>
            <wp:positionV relativeFrom="paragraph">
              <wp:posOffset>5862320</wp:posOffset>
            </wp:positionV>
            <wp:extent cx="1280795" cy="1501140"/>
            <wp:effectExtent l="0" t="0" r="0" b="381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15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4523">
        <w:rPr>
          <w:noProof/>
        </w:rPr>
        <w:drawing>
          <wp:inline distT="0" distB="0" distL="0" distR="0" wp14:anchorId="75301E2F" wp14:editId="3CA5E658">
            <wp:extent cx="6038283" cy="5953760"/>
            <wp:effectExtent l="0" t="0" r="635" b="889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31" r="-689"/>
                    <a:stretch/>
                  </pic:blipFill>
                  <pic:spPr bwMode="auto">
                    <a:xfrm>
                      <a:off x="0" y="0"/>
                      <a:ext cx="6039069" cy="595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3EF8" w:rsidRPr="00CD6240" w:rsidSect="008D5A1A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D8F94" w14:textId="77777777" w:rsidR="00707623" w:rsidRDefault="00707623" w:rsidP="003C599D">
      <w:pPr>
        <w:spacing w:line="240" w:lineRule="auto"/>
      </w:pPr>
      <w:r>
        <w:separator/>
      </w:r>
    </w:p>
  </w:endnote>
  <w:endnote w:type="continuationSeparator" w:id="0">
    <w:p w14:paraId="41C52BBF" w14:textId="77777777" w:rsidR="00707623" w:rsidRDefault="0070762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7410CD9D" w14:textId="77777777" w:rsidTr="006B2D23">
      <w:trPr>
        <w:trHeight w:hRule="exact" w:val="680"/>
      </w:trPr>
      <w:tc>
        <w:tcPr>
          <w:tcW w:w="1131" w:type="dxa"/>
          <w:noWrap/>
        </w:tcPr>
        <w:p w14:paraId="7B6D8F3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121D4E6B" wp14:editId="09562562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51D1C02" w14:textId="1EC731F3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 xml:space="preserve">Stuttgart </w:t>
          </w:r>
          <w:r w:rsidR="005C73E9">
            <w:t>2022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8C85484" w14:textId="5EEC2440" w:rsidR="00BF2233" w:rsidRDefault="00BF2233" w:rsidP="00BF2233">
          <w:pPr>
            <w:pStyle w:val="ekvquelle"/>
          </w:pPr>
          <w:r>
            <w:t xml:space="preserve">Textquellen: </w:t>
          </w:r>
          <w:r w:rsidR="005C73E9">
            <w:t>Klett-Archiv</w:t>
          </w:r>
        </w:p>
        <w:p w14:paraId="72682EE0" w14:textId="61524B35" w:rsidR="00193A18" w:rsidRPr="00025140" w:rsidRDefault="00BF2233" w:rsidP="005C73E9">
          <w:pPr>
            <w:pStyle w:val="ekvquelle"/>
          </w:pPr>
          <w:r>
            <w:t xml:space="preserve">Abbildungsverzeichnis: 1. </w:t>
          </w:r>
          <w:r w:rsidR="005C73E9">
            <w:t>Oliver Eger, Augsburg</w:t>
          </w:r>
        </w:p>
      </w:tc>
      <w:tc>
        <w:tcPr>
          <w:tcW w:w="397" w:type="dxa"/>
        </w:tcPr>
        <w:p w14:paraId="21DB45C8" w14:textId="77777777" w:rsidR="00193A18" w:rsidRPr="00913892" w:rsidRDefault="00193A18" w:rsidP="00913892">
          <w:pPr>
            <w:pStyle w:val="ekvpagina"/>
          </w:pPr>
        </w:p>
      </w:tc>
    </w:tr>
  </w:tbl>
  <w:p w14:paraId="43ACF692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AC7D3" w14:textId="77777777" w:rsidR="00707623" w:rsidRDefault="00707623" w:rsidP="003C599D">
      <w:pPr>
        <w:spacing w:line="240" w:lineRule="auto"/>
      </w:pPr>
      <w:r>
        <w:separator/>
      </w:r>
    </w:p>
  </w:footnote>
  <w:footnote w:type="continuationSeparator" w:id="0">
    <w:p w14:paraId="53E3C7CA" w14:textId="77777777" w:rsidR="00707623" w:rsidRDefault="0070762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E9"/>
    <w:rsid w:val="0000087B"/>
    <w:rsid w:val="000040E2"/>
    <w:rsid w:val="00005AE2"/>
    <w:rsid w:val="000101D7"/>
    <w:rsid w:val="0001035B"/>
    <w:rsid w:val="00017D13"/>
    <w:rsid w:val="00020440"/>
    <w:rsid w:val="000206B8"/>
    <w:rsid w:val="00025140"/>
    <w:rsid w:val="00034191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158C"/>
    <w:rsid w:val="00082EC2"/>
    <w:rsid w:val="0008320C"/>
    <w:rsid w:val="000832B9"/>
    <w:rsid w:val="00090AB2"/>
    <w:rsid w:val="0009232B"/>
    <w:rsid w:val="000928AA"/>
    <w:rsid w:val="00092E87"/>
    <w:rsid w:val="000939F5"/>
    <w:rsid w:val="00094F01"/>
    <w:rsid w:val="00097E82"/>
    <w:rsid w:val="000A4523"/>
    <w:rsid w:val="000A7329"/>
    <w:rsid w:val="000B098D"/>
    <w:rsid w:val="000B2CAC"/>
    <w:rsid w:val="000B3D67"/>
    <w:rsid w:val="000B7BD3"/>
    <w:rsid w:val="000C11E0"/>
    <w:rsid w:val="000C76D4"/>
    <w:rsid w:val="000D0235"/>
    <w:rsid w:val="000D40DE"/>
    <w:rsid w:val="000D4791"/>
    <w:rsid w:val="000D7A63"/>
    <w:rsid w:val="000E343E"/>
    <w:rsid w:val="000F0A3F"/>
    <w:rsid w:val="000F0C8A"/>
    <w:rsid w:val="000F21E8"/>
    <w:rsid w:val="000F7910"/>
    <w:rsid w:val="00103057"/>
    <w:rsid w:val="00106A58"/>
    <w:rsid w:val="00107D77"/>
    <w:rsid w:val="001131B1"/>
    <w:rsid w:val="00115453"/>
    <w:rsid w:val="00117FAE"/>
    <w:rsid w:val="00123CE5"/>
    <w:rsid w:val="00123FF8"/>
    <w:rsid w:val="00124062"/>
    <w:rsid w:val="00127C41"/>
    <w:rsid w:val="0013113E"/>
    <w:rsid w:val="00131417"/>
    <w:rsid w:val="00146993"/>
    <w:rsid w:val="001524C9"/>
    <w:rsid w:val="00153B1C"/>
    <w:rsid w:val="00153C26"/>
    <w:rsid w:val="001641FA"/>
    <w:rsid w:val="0016475A"/>
    <w:rsid w:val="00165ECC"/>
    <w:rsid w:val="00170BAD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A08A3"/>
    <w:rsid w:val="001C3792"/>
    <w:rsid w:val="001C4C58"/>
    <w:rsid w:val="001D2674"/>
    <w:rsid w:val="001D39FD"/>
    <w:rsid w:val="001D4886"/>
    <w:rsid w:val="001E07BA"/>
    <w:rsid w:val="001E485B"/>
    <w:rsid w:val="001E5868"/>
    <w:rsid w:val="001F01FF"/>
    <w:rsid w:val="001F15DA"/>
    <w:rsid w:val="001F1E3D"/>
    <w:rsid w:val="001F4F75"/>
    <w:rsid w:val="001F53F1"/>
    <w:rsid w:val="001F7110"/>
    <w:rsid w:val="0020055A"/>
    <w:rsid w:val="00201AA1"/>
    <w:rsid w:val="00205239"/>
    <w:rsid w:val="00206435"/>
    <w:rsid w:val="0021509A"/>
    <w:rsid w:val="00216D91"/>
    <w:rsid w:val="002240EA"/>
    <w:rsid w:val="002266E8"/>
    <w:rsid w:val="002277D2"/>
    <w:rsid w:val="002301FF"/>
    <w:rsid w:val="00232213"/>
    <w:rsid w:val="00233EF8"/>
    <w:rsid w:val="002376E2"/>
    <w:rsid w:val="00242762"/>
    <w:rsid w:val="00243C05"/>
    <w:rsid w:val="002463A9"/>
    <w:rsid w:val="00246620"/>
    <w:rsid w:val="00246E39"/>
    <w:rsid w:val="00246F77"/>
    <w:rsid w:val="002527A5"/>
    <w:rsid w:val="00255466"/>
    <w:rsid w:val="00255FE3"/>
    <w:rsid w:val="00261D9E"/>
    <w:rsid w:val="00264E3F"/>
    <w:rsid w:val="0026581E"/>
    <w:rsid w:val="00267C22"/>
    <w:rsid w:val="00271367"/>
    <w:rsid w:val="00273A1D"/>
    <w:rsid w:val="0028107C"/>
    <w:rsid w:val="00287B24"/>
    <w:rsid w:val="00287DC0"/>
    <w:rsid w:val="00294180"/>
    <w:rsid w:val="002A25AE"/>
    <w:rsid w:val="002A7081"/>
    <w:rsid w:val="002B33E7"/>
    <w:rsid w:val="002B3DF1"/>
    <w:rsid w:val="002B64EA"/>
    <w:rsid w:val="002C2E35"/>
    <w:rsid w:val="002C50E2"/>
    <w:rsid w:val="002D0C8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08D8"/>
    <w:rsid w:val="00321063"/>
    <w:rsid w:val="0032667B"/>
    <w:rsid w:val="003306A3"/>
    <w:rsid w:val="003309F8"/>
    <w:rsid w:val="00331234"/>
    <w:rsid w:val="0033469B"/>
    <w:rsid w:val="0033621B"/>
    <w:rsid w:val="003367A2"/>
    <w:rsid w:val="003373EF"/>
    <w:rsid w:val="003438C2"/>
    <w:rsid w:val="0034417F"/>
    <w:rsid w:val="00345EBB"/>
    <w:rsid w:val="003501BC"/>
    <w:rsid w:val="00350739"/>
    <w:rsid w:val="00362B02"/>
    <w:rsid w:val="0036404C"/>
    <w:rsid w:val="00370A70"/>
    <w:rsid w:val="00376A0A"/>
    <w:rsid w:val="003814CC"/>
    <w:rsid w:val="0038356B"/>
    <w:rsid w:val="00384305"/>
    <w:rsid w:val="003879B4"/>
    <w:rsid w:val="0039268F"/>
    <w:rsid w:val="00392AE3"/>
    <w:rsid w:val="00392F9B"/>
    <w:rsid w:val="003945FF"/>
    <w:rsid w:val="0039465E"/>
    <w:rsid w:val="003973E4"/>
    <w:rsid w:val="003A1A19"/>
    <w:rsid w:val="003A48E0"/>
    <w:rsid w:val="003A5B0C"/>
    <w:rsid w:val="003B35B0"/>
    <w:rsid w:val="003B59CC"/>
    <w:rsid w:val="003B7A5E"/>
    <w:rsid w:val="003C0074"/>
    <w:rsid w:val="003C2A3C"/>
    <w:rsid w:val="003C3824"/>
    <w:rsid w:val="003C39DC"/>
    <w:rsid w:val="003C599D"/>
    <w:rsid w:val="003D70F5"/>
    <w:rsid w:val="003E21AC"/>
    <w:rsid w:val="003E6330"/>
    <w:rsid w:val="003F362F"/>
    <w:rsid w:val="003F640D"/>
    <w:rsid w:val="00405D0B"/>
    <w:rsid w:val="0040641D"/>
    <w:rsid w:val="00411B18"/>
    <w:rsid w:val="00414457"/>
    <w:rsid w:val="00415405"/>
    <w:rsid w:val="00415632"/>
    <w:rsid w:val="00416459"/>
    <w:rsid w:val="00416BF9"/>
    <w:rsid w:val="004173D2"/>
    <w:rsid w:val="00420C3D"/>
    <w:rsid w:val="0042107E"/>
    <w:rsid w:val="00424375"/>
    <w:rsid w:val="004301A5"/>
    <w:rsid w:val="0043310E"/>
    <w:rsid w:val="004341AE"/>
    <w:rsid w:val="00436C24"/>
    <w:rsid w:val="004372DD"/>
    <w:rsid w:val="0044079F"/>
    <w:rsid w:val="00441088"/>
    <w:rsid w:val="00441724"/>
    <w:rsid w:val="00446B4B"/>
    <w:rsid w:val="00451CC2"/>
    <w:rsid w:val="00454148"/>
    <w:rsid w:val="00456A87"/>
    <w:rsid w:val="00460A06"/>
    <w:rsid w:val="004621B3"/>
    <w:rsid w:val="00463506"/>
    <w:rsid w:val="00464D91"/>
    <w:rsid w:val="0047471A"/>
    <w:rsid w:val="004763D2"/>
    <w:rsid w:val="0048318C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E3B01"/>
    <w:rsid w:val="004F5C50"/>
    <w:rsid w:val="004F7BEC"/>
    <w:rsid w:val="00501528"/>
    <w:rsid w:val="00501A64"/>
    <w:rsid w:val="00501C6F"/>
    <w:rsid w:val="005069C1"/>
    <w:rsid w:val="0051109B"/>
    <w:rsid w:val="005121D9"/>
    <w:rsid w:val="0051355F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1DE3"/>
    <w:rsid w:val="0057200E"/>
    <w:rsid w:val="00572A0F"/>
    <w:rsid w:val="00574B14"/>
    <w:rsid w:val="00574FE0"/>
    <w:rsid w:val="00576D2D"/>
    <w:rsid w:val="00580356"/>
    <w:rsid w:val="005809BB"/>
    <w:rsid w:val="00584F88"/>
    <w:rsid w:val="005915F3"/>
    <w:rsid w:val="00597506"/>
    <w:rsid w:val="00597E2F"/>
    <w:rsid w:val="00597E34"/>
    <w:rsid w:val="005A5E71"/>
    <w:rsid w:val="005A6D94"/>
    <w:rsid w:val="005B36CB"/>
    <w:rsid w:val="005B3E17"/>
    <w:rsid w:val="005B588B"/>
    <w:rsid w:val="005C047C"/>
    <w:rsid w:val="005C0FBD"/>
    <w:rsid w:val="005C73E9"/>
    <w:rsid w:val="005D367A"/>
    <w:rsid w:val="005D377B"/>
    <w:rsid w:val="005D3AB9"/>
    <w:rsid w:val="005D3E99"/>
    <w:rsid w:val="005D4ECA"/>
    <w:rsid w:val="005E09E7"/>
    <w:rsid w:val="005E15AC"/>
    <w:rsid w:val="005E5407"/>
    <w:rsid w:val="005F2AB3"/>
    <w:rsid w:val="005F3914"/>
    <w:rsid w:val="005F439D"/>
    <w:rsid w:val="005F7964"/>
    <w:rsid w:val="0060019A"/>
    <w:rsid w:val="00602885"/>
    <w:rsid w:val="006033D8"/>
    <w:rsid w:val="006034A5"/>
    <w:rsid w:val="00603AD5"/>
    <w:rsid w:val="00603E2A"/>
    <w:rsid w:val="006050F7"/>
    <w:rsid w:val="0060798C"/>
    <w:rsid w:val="00615F2E"/>
    <w:rsid w:val="006201CB"/>
    <w:rsid w:val="00621F76"/>
    <w:rsid w:val="00622F6B"/>
    <w:rsid w:val="00624192"/>
    <w:rsid w:val="00627765"/>
    <w:rsid w:val="00630510"/>
    <w:rsid w:val="00635DDD"/>
    <w:rsid w:val="0064692C"/>
    <w:rsid w:val="00653F68"/>
    <w:rsid w:val="00655E02"/>
    <w:rsid w:val="006576B7"/>
    <w:rsid w:val="0066479D"/>
    <w:rsid w:val="006802C4"/>
    <w:rsid w:val="00680683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07623"/>
    <w:rsid w:val="00710718"/>
    <w:rsid w:val="00715A9A"/>
    <w:rsid w:val="0072030B"/>
    <w:rsid w:val="00720747"/>
    <w:rsid w:val="007228A6"/>
    <w:rsid w:val="00722BE8"/>
    <w:rsid w:val="00724064"/>
    <w:rsid w:val="00727C5F"/>
    <w:rsid w:val="007307CE"/>
    <w:rsid w:val="00733A44"/>
    <w:rsid w:val="00734553"/>
    <w:rsid w:val="00734E2C"/>
    <w:rsid w:val="00742665"/>
    <w:rsid w:val="007453D8"/>
    <w:rsid w:val="00745BC6"/>
    <w:rsid w:val="007507F9"/>
    <w:rsid w:val="00751B0E"/>
    <w:rsid w:val="00752795"/>
    <w:rsid w:val="007532F8"/>
    <w:rsid w:val="00760C41"/>
    <w:rsid w:val="00766405"/>
    <w:rsid w:val="0076691A"/>
    <w:rsid w:val="007715D8"/>
    <w:rsid w:val="0077207B"/>
    <w:rsid w:val="00772DA9"/>
    <w:rsid w:val="00782506"/>
    <w:rsid w:val="00787700"/>
    <w:rsid w:val="00791A7A"/>
    <w:rsid w:val="00794C12"/>
    <w:rsid w:val="007974F5"/>
    <w:rsid w:val="007A2F5A"/>
    <w:rsid w:val="007A33CB"/>
    <w:rsid w:val="007A4E95"/>
    <w:rsid w:val="007A5AA1"/>
    <w:rsid w:val="007A7CBA"/>
    <w:rsid w:val="007B0FBA"/>
    <w:rsid w:val="007B656B"/>
    <w:rsid w:val="007B7D0B"/>
    <w:rsid w:val="007D186F"/>
    <w:rsid w:val="007D48AC"/>
    <w:rsid w:val="007D68F4"/>
    <w:rsid w:val="007E4DDC"/>
    <w:rsid w:val="007E557F"/>
    <w:rsid w:val="007E5E71"/>
    <w:rsid w:val="007E68A0"/>
    <w:rsid w:val="00802E02"/>
    <w:rsid w:val="00805C65"/>
    <w:rsid w:val="00812D10"/>
    <w:rsid w:val="00812D4E"/>
    <w:rsid w:val="00816953"/>
    <w:rsid w:val="0082136B"/>
    <w:rsid w:val="00823DDF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76469"/>
    <w:rsid w:val="0088033E"/>
    <w:rsid w:val="00882053"/>
    <w:rsid w:val="008865A7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314D"/>
    <w:rsid w:val="008B4247"/>
    <w:rsid w:val="008B446A"/>
    <w:rsid w:val="008B51C7"/>
    <w:rsid w:val="008B5E47"/>
    <w:rsid w:val="008C0880"/>
    <w:rsid w:val="008C27FD"/>
    <w:rsid w:val="008C624F"/>
    <w:rsid w:val="008C672C"/>
    <w:rsid w:val="008D3CE0"/>
    <w:rsid w:val="008D3D1C"/>
    <w:rsid w:val="008D46C7"/>
    <w:rsid w:val="008D5A1A"/>
    <w:rsid w:val="008D7FDC"/>
    <w:rsid w:val="008E1184"/>
    <w:rsid w:val="008E3DE0"/>
    <w:rsid w:val="008E493D"/>
    <w:rsid w:val="008E4B7A"/>
    <w:rsid w:val="008E6248"/>
    <w:rsid w:val="008F5C68"/>
    <w:rsid w:val="008F6EDE"/>
    <w:rsid w:val="00900B9F"/>
    <w:rsid w:val="00902002"/>
    <w:rsid w:val="00902CEB"/>
    <w:rsid w:val="00905BCF"/>
    <w:rsid w:val="009064C0"/>
    <w:rsid w:val="00907EC2"/>
    <w:rsid w:val="009104A4"/>
    <w:rsid w:val="00912A0A"/>
    <w:rsid w:val="00913598"/>
    <w:rsid w:val="00913892"/>
    <w:rsid w:val="009215E3"/>
    <w:rsid w:val="009221FF"/>
    <w:rsid w:val="00936CF0"/>
    <w:rsid w:val="00936D75"/>
    <w:rsid w:val="009402C4"/>
    <w:rsid w:val="00942106"/>
    <w:rsid w:val="009424E3"/>
    <w:rsid w:val="0094260D"/>
    <w:rsid w:val="00946121"/>
    <w:rsid w:val="0095136C"/>
    <w:rsid w:val="00952A9E"/>
    <w:rsid w:val="00952B21"/>
    <w:rsid w:val="009554B1"/>
    <w:rsid w:val="00956783"/>
    <w:rsid w:val="00957248"/>
    <w:rsid w:val="00957969"/>
    <w:rsid w:val="00957D23"/>
    <w:rsid w:val="00962A4D"/>
    <w:rsid w:val="00964A22"/>
    <w:rsid w:val="00967C71"/>
    <w:rsid w:val="0097623A"/>
    <w:rsid w:val="009770A2"/>
    <w:rsid w:val="00977556"/>
    <w:rsid w:val="009800AB"/>
    <w:rsid w:val="00981DFC"/>
    <w:rsid w:val="00982DD6"/>
    <w:rsid w:val="00983ADD"/>
    <w:rsid w:val="00984953"/>
    <w:rsid w:val="009856A1"/>
    <w:rsid w:val="00986F34"/>
    <w:rsid w:val="00991279"/>
    <w:rsid w:val="009915B2"/>
    <w:rsid w:val="00992275"/>
    <w:rsid w:val="00992B92"/>
    <w:rsid w:val="0099550E"/>
    <w:rsid w:val="009A056D"/>
    <w:rsid w:val="009A17FC"/>
    <w:rsid w:val="009A41D7"/>
    <w:rsid w:val="009A50D4"/>
    <w:rsid w:val="009A7614"/>
    <w:rsid w:val="009B68DD"/>
    <w:rsid w:val="009B7E8B"/>
    <w:rsid w:val="009C01C5"/>
    <w:rsid w:val="009C06EE"/>
    <w:rsid w:val="009C2592"/>
    <w:rsid w:val="009C26DF"/>
    <w:rsid w:val="009C2A7B"/>
    <w:rsid w:val="009C3C75"/>
    <w:rsid w:val="009C5BF4"/>
    <w:rsid w:val="009C780F"/>
    <w:rsid w:val="009E0375"/>
    <w:rsid w:val="009E17E1"/>
    <w:rsid w:val="009E2B30"/>
    <w:rsid w:val="009E45C5"/>
    <w:rsid w:val="009E47B1"/>
    <w:rsid w:val="009F003E"/>
    <w:rsid w:val="009F0109"/>
    <w:rsid w:val="009F1185"/>
    <w:rsid w:val="009F57C3"/>
    <w:rsid w:val="00A01AD0"/>
    <w:rsid w:val="00A024FF"/>
    <w:rsid w:val="00A0363A"/>
    <w:rsid w:val="00A049E2"/>
    <w:rsid w:val="00A05E18"/>
    <w:rsid w:val="00A06EFE"/>
    <w:rsid w:val="00A1198A"/>
    <w:rsid w:val="00A1294C"/>
    <w:rsid w:val="00A170E5"/>
    <w:rsid w:val="00A2146F"/>
    <w:rsid w:val="00A21CBC"/>
    <w:rsid w:val="00A23038"/>
    <w:rsid w:val="00A23E76"/>
    <w:rsid w:val="00A26B32"/>
    <w:rsid w:val="00A27593"/>
    <w:rsid w:val="00A3176F"/>
    <w:rsid w:val="00A35787"/>
    <w:rsid w:val="00A35F37"/>
    <w:rsid w:val="00A36E9F"/>
    <w:rsid w:val="00A370D6"/>
    <w:rsid w:val="00A41DA3"/>
    <w:rsid w:val="00A43163"/>
    <w:rsid w:val="00A43B4C"/>
    <w:rsid w:val="00A4608F"/>
    <w:rsid w:val="00A473D9"/>
    <w:rsid w:val="00A478DC"/>
    <w:rsid w:val="00A552BB"/>
    <w:rsid w:val="00A664C9"/>
    <w:rsid w:val="00A701AF"/>
    <w:rsid w:val="00A75504"/>
    <w:rsid w:val="00A755BC"/>
    <w:rsid w:val="00A8687B"/>
    <w:rsid w:val="00A91D99"/>
    <w:rsid w:val="00A92B79"/>
    <w:rsid w:val="00A9695B"/>
    <w:rsid w:val="00AA2D66"/>
    <w:rsid w:val="00AA3E8B"/>
    <w:rsid w:val="00AA5A5A"/>
    <w:rsid w:val="00AA6839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0633B"/>
    <w:rsid w:val="00B112CF"/>
    <w:rsid w:val="00B12341"/>
    <w:rsid w:val="00B14B45"/>
    <w:rsid w:val="00B155E8"/>
    <w:rsid w:val="00B15F75"/>
    <w:rsid w:val="00B20039"/>
    <w:rsid w:val="00B2194E"/>
    <w:rsid w:val="00B241C4"/>
    <w:rsid w:val="00B254A3"/>
    <w:rsid w:val="00B31F29"/>
    <w:rsid w:val="00B32DAF"/>
    <w:rsid w:val="00B37E68"/>
    <w:rsid w:val="00B462F3"/>
    <w:rsid w:val="00B468CC"/>
    <w:rsid w:val="00B52014"/>
    <w:rsid w:val="00B54655"/>
    <w:rsid w:val="00B54814"/>
    <w:rsid w:val="00B6045F"/>
    <w:rsid w:val="00B65ABF"/>
    <w:rsid w:val="00B661D9"/>
    <w:rsid w:val="00B7160F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9195A"/>
    <w:rsid w:val="00BA0662"/>
    <w:rsid w:val="00BA0CDF"/>
    <w:rsid w:val="00BA1A23"/>
    <w:rsid w:val="00BA742F"/>
    <w:rsid w:val="00BB6673"/>
    <w:rsid w:val="00BB7A52"/>
    <w:rsid w:val="00BB7D77"/>
    <w:rsid w:val="00BC24AC"/>
    <w:rsid w:val="00BC2CD2"/>
    <w:rsid w:val="00BC6483"/>
    <w:rsid w:val="00BC69E3"/>
    <w:rsid w:val="00BC7335"/>
    <w:rsid w:val="00BD40C5"/>
    <w:rsid w:val="00BD542D"/>
    <w:rsid w:val="00BD6E66"/>
    <w:rsid w:val="00BE1620"/>
    <w:rsid w:val="00BE1962"/>
    <w:rsid w:val="00BE4821"/>
    <w:rsid w:val="00BE5BC6"/>
    <w:rsid w:val="00BF17F2"/>
    <w:rsid w:val="00BF2233"/>
    <w:rsid w:val="00BF799E"/>
    <w:rsid w:val="00C00404"/>
    <w:rsid w:val="00C02B2D"/>
    <w:rsid w:val="00C11C37"/>
    <w:rsid w:val="00C129E1"/>
    <w:rsid w:val="00C15FC9"/>
    <w:rsid w:val="00C172AE"/>
    <w:rsid w:val="00C226FA"/>
    <w:rsid w:val="00C22E36"/>
    <w:rsid w:val="00C24816"/>
    <w:rsid w:val="00C26ABB"/>
    <w:rsid w:val="00C343F5"/>
    <w:rsid w:val="00C40555"/>
    <w:rsid w:val="00C40B4E"/>
    <w:rsid w:val="00C40D51"/>
    <w:rsid w:val="00C429A6"/>
    <w:rsid w:val="00C504F8"/>
    <w:rsid w:val="00C52A99"/>
    <w:rsid w:val="00C65B58"/>
    <w:rsid w:val="00C67D29"/>
    <w:rsid w:val="00C727B3"/>
    <w:rsid w:val="00C72BA2"/>
    <w:rsid w:val="00C77816"/>
    <w:rsid w:val="00C842ED"/>
    <w:rsid w:val="00C84E4C"/>
    <w:rsid w:val="00C87044"/>
    <w:rsid w:val="00C87F1D"/>
    <w:rsid w:val="00C94D17"/>
    <w:rsid w:val="00CA5A56"/>
    <w:rsid w:val="00CA6EBE"/>
    <w:rsid w:val="00CB27C6"/>
    <w:rsid w:val="00CB2A8C"/>
    <w:rsid w:val="00CB463B"/>
    <w:rsid w:val="00CB49B3"/>
    <w:rsid w:val="00CB5B82"/>
    <w:rsid w:val="00CB7397"/>
    <w:rsid w:val="00CB782D"/>
    <w:rsid w:val="00CC0E70"/>
    <w:rsid w:val="00CC2455"/>
    <w:rsid w:val="00CC54E0"/>
    <w:rsid w:val="00CC65A8"/>
    <w:rsid w:val="00CD6240"/>
    <w:rsid w:val="00CD6369"/>
    <w:rsid w:val="00CD6FE3"/>
    <w:rsid w:val="00CD7231"/>
    <w:rsid w:val="00CD7D9F"/>
    <w:rsid w:val="00CE2A37"/>
    <w:rsid w:val="00CE464D"/>
    <w:rsid w:val="00CF2E1A"/>
    <w:rsid w:val="00CF715C"/>
    <w:rsid w:val="00D022EC"/>
    <w:rsid w:val="00D05217"/>
    <w:rsid w:val="00D06182"/>
    <w:rsid w:val="00D075E7"/>
    <w:rsid w:val="00D12661"/>
    <w:rsid w:val="00D1582D"/>
    <w:rsid w:val="00D170B8"/>
    <w:rsid w:val="00D2569D"/>
    <w:rsid w:val="00D267BD"/>
    <w:rsid w:val="00D32F8B"/>
    <w:rsid w:val="00D3427F"/>
    <w:rsid w:val="00D34E5E"/>
    <w:rsid w:val="00D3574B"/>
    <w:rsid w:val="00D36857"/>
    <w:rsid w:val="00D46335"/>
    <w:rsid w:val="00D559DE"/>
    <w:rsid w:val="00D56FEB"/>
    <w:rsid w:val="00D5799C"/>
    <w:rsid w:val="00D61A7E"/>
    <w:rsid w:val="00D61DD0"/>
    <w:rsid w:val="00D62096"/>
    <w:rsid w:val="00D627E5"/>
    <w:rsid w:val="00D66E63"/>
    <w:rsid w:val="00D66E91"/>
    <w:rsid w:val="00D71365"/>
    <w:rsid w:val="00D74E3E"/>
    <w:rsid w:val="00D764BA"/>
    <w:rsid w:val="00D77D4C"/>
    <w:rsid w:val="00D830E8"/>
    <w:rsid w:val="00D86A30"/>
    <w:rsid w:val="00D87F0E"/>
    <w:rsid w:val="00D90266"/>
    <w:rsid w:val="00D90541"/>
    <w:rsid w:val="00D92EAD"/>
    <w:rsid w:val="00D94CC2"/>
    <w:rsid w:val="00DA1633"/>
    <w:rsid w:val="00DA29C3"/>
    <w:rsid w:val="00DA6FB4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0C51"/>
    <w:rsid w:val="00DE2021"/>
    <w:rsid w:val="00DE287B"/>
    <w:rsid w:val="00DF129D"/>
    <w:rsid w:val="00DF1E41"/>
    <w:rsid w:val="00DF4371"/>
    <w:rsid w:val="00DF4897"/>
    <w:rsid w:val="00DF625F"/>
    <w:rsid w:val="00DF74DB"/>
    <w:rsid w:val="00E01841"/>
    <w:rsid w:val="00E126C1"/>
    <w:rsid w:val="00E21473"/>
    <w:rsid w:val="00E22935"/>
    <w:rsid w:val="00E22C67"/>
    <w:rsid w:val="00E32418"/>
    <w:rsid w:val="00E34F46"/>
    <w:rsid w:val="00E362F3"/>
    <w:rsid w:val="00E36E9B"/>
    <w:rsid w:val="00E375D2"/>
    <w:rsid w:val="00E43E04"/>
    <w:rsid w:val="00E44352"/>
    <w:rsid w:val="00E50799"/>
    <w:rsid w:val="00E51DF6"/>
    <w:rsid w:val="00E525F4"/>
    <w:rsid w:val="00E56FC7"/>
    <w:rsid w:val="00E63251"/>
    <w:rsid w:val="00E70C40"/>
    <w:rsid w:val="00E710C7"/>
    <w:rsid w:val="00E77E89"/>
    <w:rsid w:val="00E916FA"/>
    <w:rsid w:val="00E9379C"/>
    <w:rsid w:val="00E95ED3"/>
    <w:rsid w:val="00E97324"/>
    <w:rsid w:val="00EA7542"/>
    <w:rsid w:val="00EB54ED"/>
    <w:rsid w:val="00EB5CEC"/>
    <w:rsid w:val="00EB74B4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E674F"/>
    <w:rsid w:val="00EF6029"/>
    <w:rsid w:val="00F012E6"/>
    <w:rsid w:val="00F02153"/>
    <w:rsid w:val="00F022FD"/>
    <w:rsid w:val="00F07B92"/>
    <w:rsid w:val="00F1191B"/>
    <w:rsid w:val="00F13759"/>
    <w:rsid w:val="00F13CA9"/>
    <w:rsid w:val="00F13D75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082C"/>
    <w:rsid w:val="00F4144F"/>
    <w:rsid w:val="00F42294"/>
    <w:rsid w:val="00F42F7B"/>
    <w:rsid w:val="00F459EB"/>
    <w:rsid w:val="00F52C9C"/>
    <w:rsid w:val="00F6336A"/>
    <w:rsid w:val="00F67055"/>
    <w:rsid w:val="00F72065"/>
    <w:rsid w:val="00F7419A"/>
    <w:rsid w:val="00F7447F"/>
    <w:rsid w:val="00F7551B"/>
    <w:rsid w:val="00F7557B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62B1"/>
    <w:rsid w:val="00FB72A0"/>
    <w:rsid w:val="00FC35C5"/>
    <w:rsid w:val="00FC7DBF"/>
    <w:rsid w:val="00FD0B39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38B9FC"/>
  <w15:chartTrackingRefBased/>
  <w15:docId w15:val="{EB8413B1-7E57-4F5E-B5BE-CF83F780B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DF4897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Aufgabe">
    <w:name w:val="ekv.Aufgabe"/>
    <w:rsid w:val="009E2B30"/>
    <w:pPr>
      <w:spacing w:after="0" w:line="240" w:lineRule="auto"/>
    </w:pPr>
    <w:rPr>
      <w:rFonts w:ascii="Arial" w:eastAsia="Times New Roman" w:hAnsi="Arial" w:cs="Times New Roman"/>
      <w:noProof/>
      <w:sz w:val="2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nold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214D-4281-4C7D-B9BE-1ACC4DF59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7</cp:revision>
  <cp:lastPrinted>2021-09-01T13:29:00Z</cp:lastPrinted>
  <dcterms:created xsi:type="dcterms:W3CDTF">2021-09-14T09:39:00Z</dcterms:created>
  <dcterms:modified xsi:type="dcterms:W3CDTF">2022-03-22T07:48:00Z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1.04</vt:lpwstr>
  </property>
</Properties>
</file>