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1D932FF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25A1D86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62B76EB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C7DFC06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83A462C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EA2F79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D00AA53" w14:textId="12F4542C" w:rsidR="00FB59FB" w:rsidRPr="00C172AE" w:rsidRDefault="00FB59FB" w:rsidP="00AE65F6">
            <w:pPr>
              <w:pStyle w:val="ekvkvnummer"/>
            </w:pPr>
          </w:p>
        </w:tc>
      </w:tr>
      <w:tr w:rsidR="00BF17F2" w:rsidRPr="00BF17F2" w14:paraId="3321B2C8" w14:textId="77777777" w:rsidTr="00F6728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2A3A2F2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14:paraId="4AAEE8B1" w14:textId="48861FC4" w:rsidR="00FB59FB" w:rsidRPr="00BF17F2" w:rsidRDefault="00635A67" w:rsidP="00F6728B">
            <w:pPr>
              <w:pStyle w:val="ekvue2arial"/>
              <w:rPr>
                <w:color w:val="FFFFFF" w:themeColor="background1"/>
              </w:rPr>
            </w:pPr>
            <w:r>
              <w:t>Umkehraufgaben</w:t>
            </w:r>
          </w:p>
        </w:tc>
      </w:tr>
    </w:tbl>
    <w:p w14:paraId="6D76721F" w14:textId="31AA72FF" w:rsidR="00543E54" w:rsidRDefault="00543E54" w:rsidP="00543E54">
      <w:bookmarkStart w:id="0" w:name="bmStart"/>
      <w:bookmarkEnd w:id="0"/>
    </w:p>
    <w:p w14:paraId="7D1D51B6" w14:textId="2CBB0837" w:rsidR="00484EE9" w:rsidRDefault="00484EE9" w:rsidP="00484EE9">
      <w:pPr>
        <w:pStyle w:val="ekvnummerierung"/>
        <w:framePr w:wrap="around"/>
      </w:pPr>
      <w:r>
        <w:t>1</w:t>
      </w:r>
    </w:p>
    <w:p w14:paraId="487C2E4D" w14:textId="4A7D166A" w:rsidR="00635A67" w:rsidRDefault="006B0B05" w:rsidP="006B0B05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  <w:r>
        <w:t>Finde zu jeder Aufgabe die Umkehraufgabe.</w:t>
      </w:r>
      <w:r w:rsidR="00B148C4">
        <w:t xml:space="preserve"> </w:t>
      </w:r>
    </w:p>
    <w:p w14:paraId="67C15AEA" w14:textId="77777777" w:rsidR="00226F37" w:rsidRDefault="00226F37" w:rsidP="006B0B05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tbl>
      <w:tblPr>
        <w:tblStyle w:val="Tabellenraster"/>
        <w:tblW w:w="9229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2715"/>
        <w:gridCol w:w="3260"/>
      </w:tblGrid>
      <w:tr w:rsidR="00B27A1A" w14:paraId="65B99184" w14:textId="77777777" w:rsidTr="00B27A1A">
        <w:trPr>
          <w:trHeight w:val="1020"/>
        </w:trPr>
        <w:tc>
          <w:tcPr>
            <w:tcW w:w="3254" w:type="dxa"/>
          </w:tcPr>
          <w:p w14:paraId="5D9BECD4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48F8E8BF" w14:textId="77777777" w:rsidTr="00B27A1A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1D965DF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CA6EC2A" wp14:editId="36308259">
                        <wp:extent cx="138600" cy="136500"/>
                        <wp:effectExtent l="0" t="0" r="0" b="0"/>
                        <wp:docPr id="48279572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C25E23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B97022B" wp14:editId="1FA83131">
                        <wp:extent cx="138600" cy="136500"/>
                        <wp:effectExtent l="0" t="0" r="0" b="0"/>
                        <wp:docPr id="13382207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4645FC0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6D3BD6C" wp14:editId="65AC74ED">
                        <wp:extent cx="138600" cy="136500"/>
                        <wp:effectExtent l="0" t="0" r="0" b="0"/>
                        <wp:docPr id="196449918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9BA27A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3FCC89F" wp14:editId="1C2177C3">
                        <wp:extent cx="138600" cy="136500"/>
                        <wp:effectExtent l="0" t="0" r="0" b="0"/>
                        <wp:docPr id="68304930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759143BB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034DE6B" wp14:editId="62B19FCF">
                        <wp:extent cx="138600" cy="136500"/>
                        <wp:effectExtent l="0" t="0" r="0" b="0"/>
                        <wp:docPr id="13925375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0E0512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A70924E" wp14:editId="4563260B">
                        <wp:extent cx="138600" cy="136500"/>
                        <wp:effectExtent l="0" t="0" r="0" b="0"/>
                        <wp:docPr id="183108596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895EE2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D50C0FA" wp14:editId="5DC7F527">
                        <wp:extent cx="138600" cy="136500"/>
                        <wp:effectExtent l="0" t="0" r="0" b="0"/>
                        <wp:docPr id="91227115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ADE35B8" w14:textId="1480946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3CAC030" wp14:editId="7B78CB4B">
                        <wp:extent cx="138600" cy="136500"/>
                        <wp:effectExtent l="0" t="0" r="0" b="0"/>
                        <wp:docPr id="213099427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9BFAEBB" w14:textId="7912550D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F55DDF7" wp14:editId="27E8A47A">
                        <wp:extent cx="138600" cy="136500"/>
                        <wp:effectExtent l="0" t="0" r="0" b="0"/>
                        <wp:docPr id="113884661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599F226F" w14:textId="64071288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E5ED67A" wp14:editId="059116A2">
                        <wp:extent cx="138600" cy="136500"/>
                        <wp:effectExtent l="0" t="0" r="0" b="0"/>
                        <wp:docPr id="212520459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09D33B58" w14:textId="77777777" w:rsidTr="00B27A1A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A820EC1" w14:textId="171069B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BB50A04" wp14:editId="1E5208E0">
                        <wp:extent cx="138600" cy="136500"/>
                        <wp:effectExtent l="0" t="0" r="0" b="0"/>
                        <wp:docPr id="181378714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A7CD475" w14:textId="69414243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797E23B" wp14:editId="2C8F0D17">
                        <wp:extent cx="138600" cy="136500"/>
                        <wp:effectExtent l="0" t="0" r="0" b="0"/>
                        <wp:docPr id="141111948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1EF7E3F" w14:textId="5190C1E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96CCBC9" wp14:editId="5D6489EC">
                        <wp:extent cx="138600" cy="136500"/>
                        <wp:effectExtent l="0" t="0" r="0" b="0"/>
                        <wp:docPr id="87194009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BCB0688" w14:textId="4E5AEB75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107B668" wp14:editId="56003B4B">
                        <wp:extent cx="138600" cy="136500"/>
                        <wp:effectExtent l="0" t="0" r="0" b="0"/>
                        <wp:docPr id="124313668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6C692D5" w14:textId="4BFF8348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45C3899" wp14:editId="6090D962">
                        <wp:extent cx="138600" cy="136572"/>
                        <wp:effectExtent l="0" t="0" r="0" b="0"/>
                        <wp:docPr id="936439275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AFBBFEE" w14:textId="4CA0FEE0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75EAD64" wp14:editId="635A82CB">
                        <wp:extent cx="138600" cy="136572"/>
                        <wp:effectExtent l="0" t="0" r="0" b="0"/>
                        <wp:docPr id="722025381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6FF0366" w14:textId="22589145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032364D" w14:textId="706C34A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159DE12" w14:textId="25B373B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FA937ED" w14:textId="52D73906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1005BADC" w14:textId="0B26020E" w:rsidR="00B27A1A" w:rsidRDefault="00B27A1A" w:rsidP="00226F37">
            <w:pPr>
              <w:pStyle w:val="ekvgrundtexthalbe"/>
              <w:rPr>
                <w:lang w:eastAsia="de-DE"/>
              </w:rPr>
            </w:pPr>
            <w:r>
              <w:rPr>
                <w:lang w:eastAsia="de-DE"/>
              </w:rPr>
              <w:t xml:space="preserve"> </w:t>
            </w:r>
          </w:p>
        </w:tc>
        <w:tc>
          <w:tcPr>
            <w:tcW w:w="2715" w:type="dxa"/>
          </w:tcPr>
          <w:tbl>
            <w:tblPr>
              <w:tblStyle w:val="Tabellenraster"/>
              <w:tblW w:w="208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76"/>
              <w:gridCol w:w="512"/>
              <w:gridCol w:w="275"/>
              <w:gridCol w:w="512"/>
            </w:tblGrid>
            <w:tr w:rsidR="00B27A1A" w14:paraId="7DBCA26E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57A708BA" w14:textId="211BF1C2" w:rsidR="00B27A1A" w:rsidRPr="00D36E80" w:rsidRDefault="00B27A1A" w:rsidP="00226F37">
                  <w:pPr>
                    <w:jc w:val="center"/>
                    <w:rPr>
                      <w:rStyle w:val="ekvhandschrift"/>
                    </w:rPr>
                  </w:pPr>
                  <w:r w:rsidRPr="00D36E80">
                    <w:rPr>
                      <w:rStyle w:val="ekvhandschrift"/>
                    </w:rPr>
                    <w:t>16</w:t>
                  </w:r>
                </w:p>
              </w:tc>
              <w:tc>
                <w:tcPr>
                  <w:tcW w:w="276" w:type="dxa"/>
                  <w:tcBorders>
                    <w:bottom w:val="single" w:sz="8" w:space="0" w:color="auto"/>
                  </w:tcBorders>
                  <w:vAlign w:val="center"/>
                </w:tcPr>
                <w:p w14:paraId="3E06B0D8" w14:textId="77777777" w:rsidR="00B27A1A" w:rsidRDefault="00B27A1A" w:rsidP="00226F37">
                  <w:pPr>
                    <w:jc w:val="center"/>
                  </w:pPr>
                  <w:r>
                    <w:t>–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21BB302D" w14:textId="3C16AEAF" w:rsidR="00B27A1A" w:rsidRPr="00D36E80" w:rsidRDefault="00B27A1A" w:rsidP="00226F37">
                  <w:pPr>
                    <w:jc w:val="center"/>
                    <w:rPr>
                      <w:rStyle w:val="ekvhandschrift"/>
                    </w:rPr>
                  </w:pPr>
                  <w:r w:rsidRPr="00D36E80">
                    <w:rPr>
                      <w:rStyle w:val="ekvhandschrift"/>
                    </w:rPr>
                    <w:t>2</w:t>
                  </w:r>
                </w:p>
              </w:tc>
              <w:tc>
                <w:tcPr>
                  <w:tcW w:w="275" w:type="dxa"/>
                  <w:tcBorders>
                    <w:bottom w:val="single" w:sz="8" w:space="0" w:color="auto"/>
                  </w:tcBorders>
                  <w:vAlign w:val="center"/>
                </w:tcPr>
                <w:p w14:paraId="253402CB" w14:textId="77777777" w:rsidR="00B27A1A" w:rsidRDefault="00B27A1A" w:rsidP="00226F37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575BF46B" w14:textId="764CFCCA" w:rsidR="00B27A1A" w:rsidRPr="00782870" w:rsidRDefault="00B27A1A" w:rsidP="00226F37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  <w:tr w:rsidR="00B27A1A" w14:paraId="093BC92C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8B055F0" w14:textId="240CE86E" w:rsidR="00B27A1A" w:rsidRPr="00D36E80" w:rsidRDefault="00B27A1A" w:rsidP="00226F37">
                  <w:pPr>
                    <w:jc w:val="center"/>
                    <w:rPr>
                      <w:rStyle w:val="ekvhandschrift"/>
                    </w:rPr>
                  </w:pPr>
                  <w:r w:rsidRPr="00D36E80">
                    <w:rPr>
                      <w:rStyle w:val="ekvhandschrift"/>
                    </w:rPr>
                    <w:t>14</w:t>
                  </w:r>
                </w:p>
              </w:tc>
              <w:tc>
                <w:tcPr>
                  <w:tcW w:w="276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FDDBB52" w14:textId="77777777" w:rsidR="00B27A1A" w:rsidRDefault="00B27A1A" w:rsidP="00226F37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867F82D" w14:textId="77777777" w:rsidR="00B27A1A" w:rsidRPr="000238F8" w:rsidRDefault="00B27A1A" w:rsidP="00226F37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7A8C9CF" w14:textId="77777777" w:rsidR="00B27A1A" w:rsidRDefault="00B27A1A" w:rsidP="00226F37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15306E2" w14:textId="77777777" w:rsidR="00B27A1A" w:rsidRPr="00782870" w:rsidRDefault="00B27A1A" w:rsidP="00226F37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</w:tbl>
          <w:p w14:paraId="01469DEE" w14:textId="77777777" w:rsidR="00B27A1A" w:rsidRDefault="00B27A1A" w:rsidP="00D81148">
            <w:pPr>
              <w:jc w:val="center"/>
              <w:rPr>
                <w:lang w:eastAsia="de-DE"/>
              </w:rPr>
            </w:pPr>
          </w:p>
        </w:tc>
        <w:tc>
          <w:tcPr>
            <w:tcW w:w="3260" w:type="dxa"/>
          </w:tcPr>
          <w:p w14:paraId="187B7246" w14:textId="77777777" w:rsidR="00B27A1A" w:rsidRDefault="00B27A1A" w:rsidP="0055262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2113C8F5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2DBB1E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10FA605" wp14:editId="54C2B207">
                        <wp:extent cx="138600" cy="136500"/>
                        <wp:effectExtent l="0" t="0" r="0" b="0"/>
                        <wp:docPr id="201405456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1450040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4F977DC" wp14:editId="57B34C2C">
                        <wp:extent cx="138600" cy="136500"/>
                        <wp:effectExtent l="0" t="0" r="0" b="0"/>
                        <wp:docPr id="171569267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F27717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3DC686D" wp14:editId="249B0C98">
                        <wp:extent cx="138600" cy="136500"/>
                        <wp:effectExtent l="0" t="0" r="0" b="0"/>
                        <wp:docPr id="146811969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738B06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302EFCC" wp14:editId="6D8D6AFB">
                        <wp:extent cx="138600" cy="136500"/>
                        <wp:effectExtent l="0" t="0" r="0" b="0"/>
                        <wp:docPr id="4482018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4D36463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6BBE961" wp14:editId="13E77D04">
                        <wp:extent cx="138600" cy="136500"/>
                        <wp:effectExtent l="0" t="0" r="0" b="0"/>
                        <wp:docPr id="52870840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CBEFA10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DD6EBDF" wp14:editId="3EDF7B56">
                        <wp:extent cx="138600" cy="136500"/>
                        <wp:effectExtent l="0" t="0" r="0" b="0"/>
                        <wp:docPr id="5054488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58C185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CCF54A1" wp14:editId="7B55F85E">
                        <wp:extent cx="138600" cy="136500"/>
                        <wp:effectExtent l="0" t="0" r="0" b="0"/>
                        <wp:docPr id="86494214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A8DD9D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D54F202" wp14:editId="036DA1C8">
                        <wp:extent cx="138600" cy="136500"/>
                        <wp:effectExtent l="0" t="0" r="0" b="0"/>
                        <wp:docPr id="39475820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EEA8443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3308B12" wp14:editId="07DD0EA1">
                        <wp:extent cx="138600" cy="136500"/>
                        <wp:effectExtent l="0" t="0" r="0" b="0"/>
                        <wp:docPr id="199342842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05E0EDE9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15E33D6" wp14:editId="3F8CA2C0">
                        <wp:extent cx="138600" cy="136500"/>
                        <wp:effectExtent l="0" t="0" r="0" b="0"/>
                        <wp:docPr id="52694720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744E0B2D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F11132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1132E62" wp14:editId="6EFB520C">
                        <wp:extent cx="138600" cy="136500"/>
                        <wp:effectExtent l="0" t="0" r="0" b="0"/>
                        <wp:docPr id="203451032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D18A93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69D52BD" wp14:editId="0C0EBA7F">
                        <wp:extent cx="138600" cy="136500"/>
                        <wp:effectExtent l="0" t="0" r="0" b="0"/>
                        <wp:docPr id="142162755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61F977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E4154EA" wp14:editId="0961C2DA">
                        <wp:extent cx="138600" cy="136500"/>
                        <wp:effectExtent l="0" t="0" r="0" b="0"/>
                        <wp:docPr id="116750761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50281D5" w14:textId="2DD99D9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0802698" wp14:editId="79C6AA58">
                        <wp:extent cx="138600" cy="136500"/>
                        <wp:effectExtent l="0" t="0" r="0" b="0"/>
                        <wp:docPr id="139022577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1C3B7470" w14:textId="58D20F59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DA3B216" wp14:editId="38AF238D">
                        <wp:extent cx="138600" cy="136572"/>
                        <wp:effectExtent l="0" t="0" r="0" b="0"/>
                        <wp:docPr id="96291640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FEEBF09" w14:textId="4EFEF132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577E6F4" wp14:editId="61CFB831">
                        <wp:extent cx="138600" cy="136572"/>
                        <wp:effectExtent l="0" t="0" r="0" b="0"/>
                        <wp:docPr id="1718101727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52387A5" w14:textId="666B8D59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F17BACD" w14:textId="4381998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C664008" w14:textId="56B96DE5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79B372F5" w14:textId="60D49733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4FC578D6" w14:textId="77777777" w:rsidR="00B27A1A" w:rsidRPr="0043459B" w:rsidRDefault="00B27A1A" w:rsidP="00D81148">
            <w:pPr>
              <w:spacing w:line="620" w:lineRule="exact"/>
              <w:jc w:val="center"/>
            </w:pPr>
          </w:p>
        </w:tc>
      </w:tr>
    </w:tbl>
    <w:p w14:paraId="7B6ED10B" w14:textId="77777777" w:rsidR="00D36E80" w:rsidRDefault="00D36E80" w:rsidP="00D36E8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p w14:paraId="495D2A2D" w14:textId="77777777" w:rsidR="00A66150" w:rsidRDefault="00A66150" w:rsidP="00D36E8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tbl>
      <w:tblPr>
        <w:tblStyle w:val="Tabellenraster"/>
        <w:tblW w:w="9223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2715"/>
        <w:gridCol w:w="3254"/>
      </w:tblGrid>
      <w:tr w:rsidR="00B27A1A" w14:paraId="1E2F2362" w14:textId="77777777" w:rsidTr="00B27A1A">
        <w:trPr>
          <w:trHeight w:val="1020"/>
        </w:trPr>
        <w:tc>
          <w:tcPr>
            <w:tcW w:w="3254" w:type="dxa"/>
          </w:tcPr>
          <w:p w14:paraId="65568602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5FF7950B" w14:textId="77777777" w:rsidTr="00B27A1A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35FF409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48800AB" wp14:editId="5993972A">
                        <wp:extent cx="138600" cy="136500"/>
                        <wp:effectExtent l="0" t="0" r="0" b="0"/>
                        <wp:docPr id="88445142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321DA0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22963B9" wp14:editId="3893FE02">
                        <wp:extent cx="138600" cy="136500"/>
                        <wp:effectExtent l="0" t="0" r="0" b="0"/>
                        <wp:docPr id="46853927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4B639C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DF70BBA" wp14:editId="2ADBE889">
                        <wp:extent cx="138600" cy="136500"/>
                        <wp:effectExtent l="0" t="0" r="0" b="0"/>
                        <wp:docPr id="179256655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DD43F9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4297DAB" wp14:editId="6DA92E8A">
                        <wp:extent cx="138600" cy="136500"/>
                        <wp:effectExtent l="0" t="0" r="0" b="0"/>
                        <wp:docPr id="93403971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0298870F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8429A6D" wp14:editId="6012F315">
                        <wp:extent cx="138600" cy="136500"/>
                        <wp:effectExtent l="0" t="0" r="0" b="0"/>
                        <wp:docPr id="167163793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082000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6D14152" wp14:editId="0479D73A">
                        <wp:extent cx="138600" cy="136500"/>
                        <wp:effectExtent l="0" t="0" r="0" b="0"/>
                        <wp:docPr id="67391694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647BB2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083230D" wp14:editId="7D3896C0">
                        <wp:extent cx="138600" cy="136500"/>
                        <wp:effectExtent l="0" t="0" r="0" b="0"/>
                        <wp:docPr id="75470249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8E390E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E825A19" wp14:editId="67AD4333">
                        <wp:extent cx="138600" cy="136500"/>
                        <wp:effectExtent l="0" t="0" r="0" b="0"/>
                        <wp:docPr id="99591653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D3A973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13287C9" wp14:editId="351B7080">
                        <wp:extent cx="138600" cy="136500"/>
                        <wp:effectExtent l="0" t="0" r="0" b="0"/>
                        <wp:docPr id="145269063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6BC782F3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FF4177C" wp14:editId="7E7029B2">
                        <wp:extent cx="138600" cy="136500"/>
                        <wp:effectExtent l="0" t="0" r="0" b="0"/>
                        <wp:docPr id="189257497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14F383B9" w14:textId="77777777" w:rsidTr="00B27A1A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81DAF13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491BB02" wp14:editId="279B0209">
                        <wp:extent cx="138600" cy="136500"/>
                        <wp:effectExtent l="0" t="0" r="0" b="0"/>
                        <wp:docPr id="36034257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5D22AD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458D53C" wp14:editId="75D897AF">
                        <wp:extent cx="138600" cy="136500"/>
                        <wp:effectExtent l="0" t="0" r="0" b="0"/>
                        <wp:docPr id="131451022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AC26A1F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D1DB2EE" wp14:editId="59F71FE8">
                        <wp:extent cx="138600" cy="136500"/>
                        <wp:effectExtent l="0" t="0" r="0" b="0"/>
                        <wp:docPr id="44863861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F6E164F" w14:textId="22422F63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020A6C7" wp14:editId="757B502D">
                        <wp:extent cx="138600" cy="136572"/>
                        <wp:effectExtent l="0" t="0" r="0" b="0"/>
                        <wp:docPr id="473563878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5D5A8F84" w14:textId="7DC0F0D9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DE4AA8B" wp14:editId="392A8146">
                        <wp:extent cx="138600" cy="136572"/>
                        <wp:effectExtent l="0" t="0" r="0" b="0"/>
                        <wp:docPr id="1526796909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640AB58" w14:textId="65F3854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A4E2039" wp14:editId="012E5503">
                        <wp:extent cx="138600" cy="136572"/>
                        <wp:effectExtent l="0" t="0" r="0" b="0"/>
                        <wp:docPr id="988817811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9FA3A7E" w14:textId="2E754231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37910AA" wp14:editId="6CEB82A1">
                        <wp:extent cx="138600" cy="136572"/>
                        <wp:effectExtent l="0" t="0" r="0" b="0"/>
                        <wp:docPr id="770971398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FA2C06C" w14:textId="6D0E55E9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A02CB19" wp14:editId="68094392">
                        <wp:extent cx="138600" cy="136572"/>
                        <wp:effectExtent l="0" t="0" r="0" b="0"/>
                        <wp:docPr id="1930648789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1BCE878" w14:textId="2D606D2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672F1989" w14:textId="07FDC44D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5D1119B6" w14:textId="77777777" w:rsidR="00B27A1A" w:rsidRDefault="00B27A1A" w:rsidP="00D81148">
            <w:pPr>
              <w:pStyle w:val="ekvgrundtexthalbe"/>
              <w:rPr>
                <w:lang w:eastAsia="de-DE"/>
              </w:rPr>
            </w:pPr>
            <w:r>
              <w:rPr>
                <w:lang w:eastAsia="de-DE"/>
              </w:rPr>
              <w:t xml:space="preserve"> </w:t>
            </w:r>
          </w:p>
        </w:tc>
        <w:tc>
          <w:tcPr>
            <w:tcW w:w="2715" w:type="dxa"/>
          </w:tcPr>
          <w:tbl>
            <w:tblPr>
              <w:tblStyle w:val="Tabellenraster"/>
              <w:tblW w:w="208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76"/>
              <w:gridCol w:w="512"/>
              <w:gridCol w:w="275"/>
              <w:gridCol w:w="512"/>
            </w:tblGrid>
            <w:tr w:rsidR="00B27A1A" w14:paraId="3226BE4E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47574022" w14:textId="720AA318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8" w:space="0" w:color="auto"/>
                  </w:tcBorders>
                  <w:vAlign w:val="center"/>
                </w:tcPr>
                <w:p w14:paraId="794421B4" w14:textId="77777777" w:rsidR="00B27A1A" w:rsidRDefault="00B27A1A" w:rsidP="00D81148">
                  <w:pPr>
                    <w:jc w:val="center"/>
                  </w:pPr>
                  <w:r>
                    <w:t>–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45CDEFED" w14:textId="67A96BCA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bottom w:val="single" w:sz="8" w:space="0" w:color="auto"/>
                  </w:tcBorders>
                  <w:vAlign w:val="center"/>
                </w:tcPr>
                <w:p w14:paraId="087A228E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508C51B0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  <w:tr w:rsidR="00B27A1A" w14:paraId="29F1B22E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35F895C" w14:textId="1D1FCA8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3254BCA" w14:textId="77777777" w:rsidR="00B27A1A" w:rsidRDefault="00B27A1A" w:rsidP="00D81148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8D95528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4A4B207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D4E8FDB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</w:tbl>
          <w:p w14:paraId="384D5E96" w14:textId="77777777" w:rsidR="00B27A1A" w:rsidRDefault="00B27A1A" w:rsidP="00D81148">
            <w:pPr>
              <w:jc w:val="center"/>
              <w:rPr>
                <w:lang w:eastAsia="de-DE"/>
              </w:rPr>
            </w:pPr>
          </w:p>
        </w:tc>
        <w:tc>
          <w:tcPr>
            <w:tcW w:w="3254" w:type="dxa"/>
          </w:tcPr>
          <w:p w14:paraId="2869B920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4749EC0E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AEFC36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FBBB43D" wp14:editId="379DA7D8">
                        <wp:extent cx="138600" cy="136500"/>
                        <wp:effectExtent l="0" t="0" r="0" b="0"/>
                        <wp:docPr id="78313248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B2780B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05E6789" wp14:editId="1278B327">
                        <wp:extent cx="138600" cy="136500"/>
                        <wp:effectExtent l="0" t="0" r="0" b="0"/>
                        <wp:docPr id="17651347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5828923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D3F2C16" wp14:editId="54C22D46">
                        <wp:extent cx="138600" cy="136500"/>
                        <wp:effectExtent l="0" t="0" r="0" b="0"/>
                        <wp:docPr id="35338475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BD3B93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79D0C04" wp14:editId="199C855B">
                        <wp:extent cx="138600" cy="136500"/>
                        <wp:effectExtent l="0" t="0" r="0" b="0"/>
                        <wp:docPr id="98367581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147540F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701D4F2" wp14:editId="243F5FDC">
                        <wp:extent cx="138600" cy="136500"/>
                        <wp:effectExtent l="0" t="0" r="0" b="0"/>
                        <wp:docPr id="179807644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14ABA64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BFDBDE4" wp14:editId="7F8CA2CD">
                        <wp:extent cx="138600" cy="136500"/>
                        <wp:effectExtent l="0" t="0" r="0" b="0"/>
                        <wp:docPr id="78586843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ADD8D0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5172781" wp14:editId="7ECA171A">
                        <wp:extent cx="138600" cy="136500"/>
                        <wp:effectExtent l="0" t="0" r="0" b="0"/>
                        <wp:docPr id="5238298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0784BB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BB3AAEE" wp14:editId="7DB3A0FF">
                        <wp:extent cx="138600" cy="136500"/>
                        <wp:effectExtent l="0" t="0" r="0" b="0"/>
                        <wp:docPr id="19616018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1FE77B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4344B15" wp14:editId="36CCFB28">
                        <wp:extent cx="138600" cy="136500"/>
                        <wp:effectExtent l="0" t="0" r="0" b="0"/>
                        <wp:docPr id="72421143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A436A1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F303C82" wp14:editId="6A9FC6E8">
                        <wp:extent cx="138600" cy="136500"/>
                        <wp:effectExtent l="0" t="0" r="0" b="0"/>
                        <wp:docPr id="123055813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48FE24F4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9F1A24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A5057A2" wp14:editId="44C2C678">
                        <wp:extent cx="138600" cy="136500"/>
                        <wp:effectExtent l="0" t="0" r="0" b="0"/>
                        <wp:docPr id="60136825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5EAC1A0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9B0E9A2" wp14:editId="4B14C584">
                        <wp:extent cx="138600" cy="136500"/>
                        <wp:effectExtent l="0" t="0" r="0" b="0"/>
                        <wp:docPr id="109680889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A12F68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80837B7" wp14:editId="3D2EB4AF">
                        <wp:extent cx="138600" cy="136500"/>
                        <wp:effectExtent l="0" t="0" r="0" b="0"/>
                        <wp:docPr id="39824355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487BBD6" w14:textId="3ECAB43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17181EC" wp14:editId="0A66DAC9">
                        <wp:extent cx="138600" cy="136572"/>
                        <wp:effectExtent l="0" t="0" r="0" b="0"/>
                        <wp:docPr id="349708742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063DB5B8" w14:textId="4A446B9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DE12D24" wp14:editId="43D7E3DA">
                        <wp:extent cx="138600" cy="136572"/>
                        <wp:effectExtent l="0" t="0" r="0" b="0"/>
                        <wp:docPr id="2050296800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871176F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B1DEA47" wp14:editId="58348C6C">
                        <wp:extent cx="138600" cy="136572"/>
                        <wp:effectExtent l="0" t="0" r="0" b="0"/>
                        <wp:docPr id="1536020645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59CAAA7" w14:textId="0325DC9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E8D71BD" wp14:editId="61C90746">
                        <wp:extent cx="138600" cy="136572"/>
                        <wp:effectExtent l="0" t="0" r="0" b="0"/>
                        <wp:docPr id="345472192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64BC4C1" w14:textId="74AA3C6D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1DD07BA" wp14:editId="569383DB">
                        <wp:extent cx="138600" cy="136572"/>
                        <wp:effectExtent l="0" t="0" r="0" b="0"/>
                        <wp:docPr id="2085847576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3C7CBCB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52E226FA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58DC8034" w14:textId="77777777" w:rsidR="00B27A1A" w:rsidRPr="0043459B" w:rsidRDefault="00B27A1A" w:rsidP="00D81148">
            <w:pPr>
              <w:spacing w:line="620" w:lineRule="exact"/>
              <w:jc w:val="center"/>
            </w:pPr>
          </w:p>
        </w:tc>
      </w:tr>
    </w:tbl>
    <w:p w14:paraId="503D9A5A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p w14:paraId="0265C0A1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tbl>
      <w:tblPr>
        <w:tblStyle w:val="Tabellenraster"/>
        <w:tblW w:w="9223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2715"/>
        <w:gridCol w:w="3254"/>
      </w:tblGrid>
      <w:tr w:rsidR="00B27A1A" w14:paraId="3ADA0DB3" w14:textId="77777777" w:rsidTr="00B27A1A">
        <w:trPr>
          <w:trHeight w:val="1020"/>
        </w:trPr>
        <w:tc>
          <w:tcPr>
            <w:tcW w:w="3254" w:type="dxa"/>
          </w:tcPr>
          <w:p w14:paraId="665746A9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46DD097F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D3EA4A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F153105" wp14:editId="14612456">
                        <wp:extent cx="138600" cy="136500"/>
                        <wp:effectExtent l="0" t="0" r="0" b="0"/>
                        <wp:docPr id="87100050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7404E2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FDF29BB" wp14:editId="29661D06">
                        <wp:extent cx="138600" cy="136500"/>
                        <wp:effectExtent l="0" t="0" r="0" b="0"/>
                        <wp:docPr id="69780658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903D934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5D3B18B" wp14:editId="591F9A53">
                        <wp:extent cx="138600" cy="136500"/>
                        <wp:effectExtent l="0" t="0" r="0" b="0"/>
                        <wp:docPr id="206470479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3B09D5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50C6188" wp14:editId="70806478">
                        <wp:extent cx="138600" cy="136500"/>
                        <wp:effectExtent l="0" t="0" r="0" b="0"/>
                        <wp:docPr id="20544303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9902F2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219CE33" wp14:editId="5B9A1603">
                        <wp:extent cx="138600" cy="136500"/>
                        <wp:effectExtent l="0" t="0" r="0" b="0"/>
                        <wp:docPr id="35133398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B6EA9C3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26B4262" wp14:editId="0D070C65">
                        <wp:extent cx="138600" cy="136500"/>
                        <wp:effectExtent l="0" t="0" r="0" b="0"/>
                        <wp:docPr id="79774340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F73849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97D303C" wp14:editId="6D225CE9">
                        <wp:extent cx="138600" cy="136500"/>
                        <wp:effectExtent l="0" t="0" r="0" b="0"/>
                        <wp:docPr id="149727691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DB189B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5142C33" wp14:editId="71422CDB">
                        <wp:extent cx="138600" cy="136500"/>
                        <wp:effectExtent l="0" t="0" r="0" b="0"/>
                        <wp:docPr id="9201987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EFCFF8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0208181" wp14:editId="6B360594">
                        <wp:extent cx="138600" cy="136500"/>
                        <wp:effectExtent l="0" t="0" r="0" b="0"/>
                        <wp:docPr id="143167746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4AE4CEC4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7EFA1CB" wp14:editId="6FE79036">
                        <wp:extent cx="138600" cy="136500"/>
                        <wp:effectExtent l="0" t="0" r="0" b="0"/>
                        <wp:docPr id="209590948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427B895A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8C2343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25F3F46" wp14:editId="442043C0">
                        <wp:extent cx="138600" cy="136500"/>
                        <wp:effectExtent l="0" t="0" r="0" b="0"/>
                        <wp:docPr id="171198351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D5ADF9A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30A5CD3" wp14:editId="6EC3DCB0">
                        <wp:extent cx="138600" cy="136500"/>
                        <wp:effectExtent l="0" t="0" r="0" b="0"/>
                        <wp:docPr id="6795020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240EFCF" w14:textId="2E983DFA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18E6907" wp14:editId="03732CC0">
                        <wp:extent cx="138600" cy="136572"/>
                        <wp:effectExtent l="0" t="0" r="0" b="0"/>
                        <wp:docPr id="453203625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03CC25F" w14:textId="3EB40AFA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C15E925" wp14:editId="65AC2B29">
                        <wp:extent cx="138600" cy="136572"/>
                        <wp:effectExtent l="0" t="0" r="0" b="0"/>
                        <wp:docPr id="2146964944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65F99F1C" w14:textId="547E9C5D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84180A4" wp14:editId="015BF461">
                        <wp:extent cx="138600" cy="136572"/>
                        <wp:effectExtent l="0" t="0" r="0" b="0"/>
                        <wp:docPr id="227374637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459E4E4" w14:textId="7EC3EADB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7AED1FF" w14:textId="52195B7A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8BB154F" w14:textId="20373E1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C2D19F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9490CC4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18512CD8" w14:textId="77777777" w:rsidR="00B27A1A" w:rsidRDefault="00B27A1A" w:rsidP="00D81148">
            <w:pPr>
              <w:pStyle w:val="ekvgrundtexthalbe"/>
              <w:rPr>
                <w:lang w:eastAsia="de-DE"/>
              </w:rPr>
            </w:pPr>
            <w:r>
              <w:rPr>
                <w:lang w:eastAsia="de-DE"/>
              </w:rPr>
              <w:t xml:space="preserve"> </w:t>
            </w:r>
          </w:p>
        </w:tc>
        <w:tc>
          <w:tcPr>
            <w:tcW w:w="2715" w:type="dxa"/>
          </w:tcPr>
          <w:tbl>
            <w:tblPr>
              <w:tblStyle w:val="Tabellenraster"/>
              <w:tblW w:w="208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76"/>
              <w:gridCol w:w="512"/>
              <w:gridCol w:w="275"/>
              <w:gridCol w:w="512"/>
            </w:tblGrid>
            <w:tr w:rsidR="00B27A1A" w14:paraId="50BBBFE1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0897DD30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8" w:space="0" w:color="auto"/>
                  </w:tcBorders>
                  <w:vAlign w:val="center"/>
                </w:tcPr>
                <w:p w14:paraId="450D2C1D" w14:textId="77777777" w:rsidR="00B27A1A" w:rsidRDefault="00B27A1A" w:rsidP="00D81148">
                  <w:pPr>
                    <w:jc w:val="center"/>
                  </w:pPr>
                  <w:r>
                    <w:t>–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25623EC9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bottom w:val="single" w:sz="8" w:space="0" w:color="auto"/>
                  </w:tcBorders>
                  <w:vAlign w:val="center"/>
                </w:tcPr>
                <w:p w14:paraId="450F6E39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7C046C4D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  <w:tr w:rsidR="00B27A1A" w14:paraId="56262893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DBD08F5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80D8042" w14:textId="77777777" w:rsidR="00B27A1A" w:rsidRDefault="00B27A1A" w:rsidP="00D81148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8FE5B56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102D9A6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5645BE4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</w:tbl>
          <w:p w14:paraId="10EF602E" w14:textId="77777777" w:rsidR="00B27A1A" w:rsidRDefault="00B27A1A" w:rsidP="00D81148">
            <w:pPr>
              <w:jc w:val="center"/>
              <w:rPr>
                <w:lang w:eastAsia="de-DE"/>
              </w:rPr>
            </w:pPr>
          </w:p>
        </w:tc>
        <w:tc>
          <w:tcPr>
            <w:tcW w:w="3254" w:type="dxa"/>
          </w:tcPr>
          <w:p w14:paraId="7E7AE7C8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52B22706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C1AD14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A0E16E6" wp14:editId="3378E6F4">
                        <wp:extent cx="138600" cy="136500"/>
                        <wp:effectExtent l="0" t="0" r="0" b="0"/>
                        <wp:docPr id="69656059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BDB60B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2611840" wp14:editId="7C971FFC">
                        <wp:extent cx="138600" cy="136500"/>
                        <wp:effectExtent l="0" t="0" r="0" b="0"/>
                        <wp:docPr id="132710287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A1B2B9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99B43ED" wp14:editId="686EDD1E">
                        <wp:extent cx="138600" cy="136500"/>
                        <wp:effectExtent l="0" t="0" r="0" b="0"/>
                        <wp:docPr id="245196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F644681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3D7D6E0" wp14:editId="09CD5A8B">
                        <wp:extent cx="138600" cy="136500"/>
                        <wp:effectExtent l="0" t="0" r="0" b="0"/>
                        <wp:docPr id="63365493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4F18600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4B686C3" wp14:editId="710DD0DC">
                        <wp:extent cx="138600" cy="136500"/>
                        <wp:effectExtent l="0" t="0" r="0" b="0"/>
                        <wp:docPr id="129626091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0AE7E40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0C6E508" wp14:editId="563D62A4">
                        <wp:extent cx="138600" cy="136500"/>
                        <wp:effectExtent l="0" t="0" r="0" b="0"/>
                        <wp:docPr id="206641244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12E255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F138A6C" wp14:editId="7A9FA3C0">
                        <wp:extent cx="138600" cy="136500"/>
                        <wp:effectExtent l="0" t="0" r="0" b="0"/>
                        <wp:docPr id="21089850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25AFDA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3DC7C91" wp14:editId="4CDA574D">
                        <wp:extent cx="138600" cy="136500"/>
                        <wp:effectExtent l="0" t="0" r="0" b="0"/>
                        <wp:docPr id="143067810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7C2C0D9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2E90DDC" wp14:editId="309CC625">
                        <wp:extent cx="138600" cy="136500"/>
                        <wp:effectExtent l="0" t="0" r="0" b="0"/>
                        <wp:docPr id="169108190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556D06F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41E18DB" wp14:editId="6ABBEA03">
                        <wp:extent cx="138600" cy="136500"/>
                        <wp:effectExtent l="0" t="0" r="0" b="0"/>
                        <wp:docPr id="170563937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0BE69CAF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78FE879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B79E83B" wp14:editId="748C33A1">
                        <wp:extent cx="138600" cy="136500"/>
                        <wp:effectExtent l="0" t="0" r="0" b="0"/>
                        <wp:docPr id="105072618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6D634E4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3667051" wp14:editId="595F38C6">
                        <wp:extent cx="138600" cy="136500"/>
                        <wp:effectExtent l="0" t="0" r="0" b="0"/>
                        <wp:docPr id="102715381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2B7B484" w14:textId="117E2A42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027DD46" wp14:editId="064D92E6">
                        <wp:extent cx="138600" cy="136572"/>
                        <wp:effectExtent l="0" t="0" r="0" b="0"/>
                        <wp:docPr id="2064344159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C9513CE" w14:textId="6D3D6FFD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8FE3E76" wp14:editId="62E0750D">
                        <wp:extent cx="138600" cy="136572"/>
                        <wp:effectExtent l="0" t="0" r="0" b="0"/>
                        <wp:docPr id="547283051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E25963C" w14:textId="0D5D04A3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487AC25" wp14:editId="7BD83627">
                        <wp:extent cx="138600" cy="136572"/>
                        <wp:effectExtent l="0" t="0" r="0" b="0"/>
                        <wp:docPr id="121479651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30151D1" w14:textId="205F399D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4AC867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9B0086F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1404571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59B4E5F4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29158D4A" w14:textId="77777777" w:rsidR="00B27A1A" w:rsidRPr="0043459B" w:rsidRDefault="00B27A1A" w:rsidP="00D81148">
            <w:pPr>
              <w:spacing w:line="620" w:lineRule="exact"/>
              <w:jc w:val="center"/>
            </w:pPr>
          </w:p>
        </w:tc>
      </w:tr>
    </w:tbl>
    <w:p w14:paraId="5A4C603F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p w14:paraId="30403421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tbl>
      <w:tblPr>
        <w:tblStyle w:val="Tabellenraster"/>
        <w:tblW w:w="9223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2715"/>
        <w:gridCol w:w="3254"/>
      </w:tblGrid>
      <w:tr w:rsidR="00B27A1A" w14:paraId="59B0382C" w14:textId="77777777" w:rsidTr="00B27A1A">
        <w:trPr>
          <w:trHeight w:val="1020"/>
        </w:trPr>
        <w:tc>
          <w:tcPr>
            <w:tcW w:w="3254" w:type="dxa"/>
          </w:tcPr>
          <w:p w14:paraId="5ED74EA1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44A60325" w14:textId="77777777" w:rsidTr="00B27A1A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4F06F6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456EB8E" wp14:editId="1A275B4B">
                        <wp:extent cx="138600" cy="136500"/>
                        <wp:effectExtent l="0" t="0" r="0" b="0"/>
                        <wp:docPr id="102804539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6EF628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C133638" wp14:editId="3A960D9A">
                        <wp:extent cx="138600" cy="136500"/>
                        <wp:effectExtent l="0" t="0" r="0" b="0"/>
                        <wp:docPr id="160997221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8A34B73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7192C21" wp14:editId="4BC530AD">
                        <wp:extent cx="138600" cy="136500"/>
                        <wp:effectExtent l="0" t="0" r="0" b="0"/>
                        <wp:docPr id="201999252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B927164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B0306E1" wp14:editId="776DDEF6">
                        <wp:extent cx="138600" cy="136500"/>
                        <wp:effectExtent l="0" t="0" r="0" b="0"/>
                        <wp:docPr id="134385245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C14D17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C480622" wp14:editId="2E80861F">
                        <wp:extent cx="138600" cy="136500"/>
                        <wp:effectExtent l="0" t="0" r="0" b="0"/>
                        <wp:docPr id="17573971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5B558D1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3692188" wp14:editId="27B84205">
                        <wp:extent cx="138600" cy="136500"/>
                        <wp:effectExtent l="0" t="0" r="0" b="0"/>
                        <wp:docPr id="82865486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91D0A71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8E4DED7" wp14:editId="4555C2A7">
                        <wp:extent cx="138600" cy="136500"/>
                        <wp:effectExtent l="0" t="0" r="0" b="0"/>
                        <wp:docPr id="9479146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A26539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4BF21C6" wp14:editId="27D29645">
                        <wp:extent cx="138600" cy="136500"/>
                        <wp:effectExtent l="0" t="0" r="0" b="0"/>
                        <wp:docPr id="116798449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B6186B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89E4CBA" wp14:editId="32ABB592">
                        <wp:extent cx="138600" cy="136500"/>
                        <wp:effectExtent l="0" t="0" r="0" b="0"/>
                        <wp:docPr id="133139956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177A29E5" w14:textId="6C8EC964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CD0F94A" wp14:editId="015D62A0">
                        <wp:extent cx="138600" cy="136500"/>
                        <wp:effectExtent l="0" t="0" r="0" b="0"/>
                        <wp:docPr id="410595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4E5D99F0" w14:textId="77777777" w:rsidTr="00B27A1A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FD36AD3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D96786D" wp14:editId="0EDD9D9E">
                        <wp:extent cx="138600" cy="136500"/>
                        <wp:effectExtent l="0" t="0" r="0" b="0"/>
                        <wp:docPr id="138201529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CB5E5F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C15F9F1" wp14:editId="56614D2B">
                        <wp:extent cx="138600" cy="136500"/>
                        <wp:effectExtent l="0" t="0" r="0" b="0"/>
                        <wp:docPr id="62773705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943E8E1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949BC2E" wp14:editId="645A0E79">
                        <wp:extent cx="138600" cy="136500"/>
                        <wp:effectExtent l="0" t="0" r="0" b="0"/>
                        <wp:docPr id="167320459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D49E9C3" w14:textId="0AEDD0CA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06F8ACE" wp14:editId="1CF436B8">
                        <wp:extent cx="138600" cy="136572"/>
                        <wp:effectExtent l="0" t="0" r="0" b="0"/>
                        <wp:docPr id="2114671055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799B881" w14:textId="62E8F7E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E7C7028" wp14:editId="3771F61E">
                        <wp:extent cx="138600" cy="136572"/>
                        <wp:effectExtent l="0" t="0" r="0" b="0"/>
                        <wp:docPr id="1514849685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F47FE76" w14:textId="6BE94464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EF1A045" wp14:editId="33E4FF20">
                        <wp:extent cx="138600" cy="136572"/>
                        <wp:effectExtent l="0" t="0" r="0" b="0"/>
                        <wp:docPr id="617063699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7F9C74B" w14:textId="2A55A0A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20201B3" wp14:editId="397F1A75">
                        <wp:extent cx="138600" cy="136572"/>
                        <wp:effectExtent l="0" t="0" r="0" b="0"/>
                        <wp:docPr id="265595898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45F343A" w14:textId="4F0A31B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5221D49" wp14:editId="7F85BCC2">
                        <wp:extent cx="138600" cy="136572"/>
                        <wp:effectExtent l="0" t="0" r="0" b="0"/>
                        <wp:docPr id="914867041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36386D0" w14:textId="4063CA99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F601A0F" wp14:editId="646DFBE2">
                        <wp:extent cx="138600" cy="136572"/>
                        <wp:effectExtent l="0" t="0" r="0" b="0"/>
                        <wp:docPr id="331119639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0C37A911" w14:textId="08BFD125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1C72181" wp14:editId="6FC18521">
                        <wp:extent cx="138600" cy="136572"/>
                        <wp:effectExtent l="0" t="0" r="0" b="0"/>
                        <wp:docPr id="851382446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7E75ED5" w14:textId="77777777" w:rsidR="00B27A1A" w:rsidRDefault="00B27A1A" w:rsidP="00D81148">
            <w:pPr>
              <w:pStyle w:val="ekvgrundtexthalbe"/>
              <w:rPr>
                <w:lang w:eastAsia="de-DE"/>
              </w:rPr>
            </w:pPr>
            <w:r>
              <w:rPr>
                <w:lang w:eastAsia="de-DE"/>
              </w:rPr>
              <w:t xml:space="preserve"> </w:t>
            </w:r>
          </w:p>
        </w:tc>
        <w:tc>
          <w:tcPr>
            <w:tcW w:w="2715" w:type="dxa"/>
          </w:tcPr>
          <w:tbl>
            <w:tblPr>
              <w:tblStyle w:val="Tabellenraster"/>
              <w:tblW w:w="208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76"/>
              <w:gridCol w:w="512"/>
              <w:gridCol w:w="275"/>
              <w:gridCol w:w="512"/>
            </w:tblGrid>
            <w:tr w:rsidR="00B27A1A" w14:paraId="1A5A704C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38A81E04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8" w:space="0" w:color="auto"/>
                  </w:tcBorders>
                  <w:vAlign w:val="center"/>
                </w:tcPr>
                <w:p w14:paraId="24945E04" w14:textId="77777777" w:rsidR="00B27A1A" w:rsidRDefault="00B27A1A" w:rsidP="00D81148">
                  <w:pPr>
                    <w:jc w:val="center"/>
                  </w:pPr>
                  <w:r>
                    <w:t>–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6AE792C5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bottom w:val="single" w:sz="8" w:space="0" w:color="auto"/>
                  </w:tcBorders>
                  <w:vAlign w:val="center"/>
                </w:tcPr>
                <w:p w14:paraId="50F68F2B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1DDF4B5A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  <w:tr w:rsidR="00B27A1A" w14:paraId="410EE5DC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A92DAB8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EDD86C9" w14:textId="77777777" w:rsidR="00B27A1A" w:rsidRDefault="00B27A1A" w:rsidP="00D81148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3887A80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5D06429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69F1C56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</w:tbl>
          <w:p w14:paraId="739501DC" w14:textId="77777777" w:rsidR="00B27A1A" w:rsidRDefault="00B27A1A" w:rsidP="00D81148">
            <w:pPr>
              <w:jc w:val="center"/>
              <w:rPr>
                <w:lang w:eastAsia="de-DE"/>
              </w:rPr>
            </w:pPr>
          </w:p>
        </w:tc>
        <w:tc>
          <w:tcPr>
            <w:tcW w:w="3254" w:type="dxa"/>
          </w:tcPr>
          <w:p w14:paraId="4C0DB871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31DE76B2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5699EB8" w14:textId="1662D026" w:rsidR="00B27A1A" w:rsidRPr="00B27A1A" w:rsidRDefault="00870420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7D7FEA5" wp14:editId="6450ECA9">
                        <wp:extent cx="138600" cy="136500"/>
                        <wp:effectExtent l="0" t="0" r="0" b="0"/>
                        <wp:docPr id="197890409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FFAC03F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E627C0E" wp14:editId="6373A223">
                        <wp:extent cx="138600" cy="136500"/>
                        <wp:effectExtent l="0" t="0" r="0" b="0"/>
                        <wp:docPr id="191822505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1AE350F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D2D12F9" wp14:editId="44D03484">
                        <wp:extent cx="138600" cy="136500"/>
                        <wp:effectExtent l="0" t="0" r="0" b="0"/>
                        <wp:docPr id="166440161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3366A2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F28C305" wp14:editId="3175D32C">
                        <wp:extent cx="138600" cy="136500"/>
                        <wp:effectExtent l="0" t="0" r="0" b="0"/>
                        <wp:docPr id="204423908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7993FF2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0A7C4A3" wp14:editId="0FD828E5">
                        <wp:extent cx="138600" cy="136500"/>
                        <wp:effectExtent l="0" t="0" r="0" b="0"/>
                        <wp:docPr id="147055603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DAFC3C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ACA42AE" wp14:editId="5CE6ADD8">
                        <wp:extent cx="138600" cy="136500"/>
                        <wp:effectExtent l="0" t="0" r="0" b="0"/>
                        <wp:docPr id="120200796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AF73A1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B35F4E2" wp14:editId="27CF9BC1">
                        <wp:extent cx="138600" cy="136500"/>
                        <wp:effectExtent l="0" t="0" r="0" b="0"/>
                        <wp:docPr id="169388486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97D053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8A6004B" wp14:editId="5D4C1309">
                        <wp:extent cx="138600" cy="136500"/>
                        <wp:effectExtent l="0" t="0" r="0" b="0"/>
                        <wp:docPr id="141890432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C3DB591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CE14C11" wp14:editId="5C28FFA2">
                        <wp:extent cx="138600" cy="136500"/>
                        <wp:effectExtent l="0" t="0" r="0" b="0"/>
                        <wp:docPr id="61801796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166B6A6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99FE09D" wp14:editId="5287E794">
                        <wp:extent cx="138600" cy="136500"/>
                        <wp:effectExtent l="0" t="0" r="0" b="0"/>
                        <wp:docPr id="150526799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585829B0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E7C4CC0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6DC4867" wp14:editId="2F67D856">
                        <wp:extent cx="138600" cy="136500"/>
                        <wp:effectExtent l="0" t="0" r="0" b="0"/>
                        <wp:docPr id="671709960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199438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84089BF" wp14:editId="2EAF570B">
                        <wp:extent cx="138600" cy="136500"/>
                        <wp:effectExtent l="0" t="0" r="0" b="0"/>
                        <wp:docPr id="1871363766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FC093D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654DB1B" wp14:editId="1C38F493">
                        <wp:extent cx="138600" cy="136500"/>
                        <wp:effectExtent l="0" t="0" r="0" b="0"/>
                        <wp:docPr id="6927634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9F3A9D9" w14:textId="13F31098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ED04034" wp14:editId="57ADB25B">
                        <wp:extent cx="138600" cy="136572"/>
                        <wp:effectExtent l="0" t="0" r="0" b="0"/>
                        <wp:docPr id="1681360709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63C7930A" w14:textId="30712694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FE1C7BD" wp14:editId="0A461A88">
                        <wp:extent cx="138600" cy="136572"/>
                        <wp:effectExtent l="0" t="0" r="0" b="0"/>
                        <wp:docPr id="2094305888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A60E316" w14:textId="695C601B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7DFDAA1" wp14:editId="5573DF2A">
                        <wp:extent cx="138600" cy="136572"/>
                        <wp:effectExtent l="0" t="0" r="0" b="0"/>
                        <wp:docPr id="2129445610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1F4B7E1" w14:textId="26588332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CADE8EF" wp14:editId="1EBB6AF0">
                        <wp:extent cx="138600" cy="136572"/>
                        <wp:effectExtent l="0" t="0" r="0" b="0"/>
                        <wp:docPr id="847616275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43F1A5D" w14:textId="07DB6C58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7D81901" wp14:editId="53B0EB9D">
                        <wp:extent cx="138600" cy="136572"/>
                        <wp:effectExtent l="0" t="0" r="0" b="0"/>
                        <wp:docPr id="616882288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3E343B8" w14:textId="7F096370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638BD58" wp14:editId="0549E3B3">
                        <wp:extent cx="138600" cy="136572"/>
                        <wp:effectExtent l="0" t="0" r="0" b="0"/>
                        <wp:docPr id="909201107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10A9ACD5" w14:textId="43B8E5D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756F055" wp14:editId="156325AC">
                        <wp:extent cx="138600" cy="136572"/>
                        <wp:effectExtent l="0" t="0" r="0" b="0"/>
                        <wp:docPr id="568258537" name="Grafik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101727" name="Grafik 17181017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9443BA0" w14:textId="77777777" w:rsidR="00B27A1A" w:rsidRPr="0043459B" w:rsidRDefault="00B27A1A" w:rsidP="00D81148">
            <w:pPr>
              <w:spacing w:line="620" w:lineRule="exact"/>
              <w:jc w:val="center"/>
            </w:pPr>
          </w:p>
        </w:tc>
      </w:tr>
    </w:tbl>
    <w:p w14:paraId="5867E206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p w14:paraId="27EB9CB3" w14:textId="0E060EA3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tbl>
      <w:tblPr>
        <w:tblStyle w:val="Tabellenraster"/>
        <w:tblW w:w="9223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2715"/>
        <w:gridCol w:w="3254"/>
      </w:tblGrid>
      <w:tr w:rsidR="00B27A1A" w14:paraId="09B4BCF9" w14:textId="77777777" w:rsidTr="00B27A1A">
        <w:trPr>
          <w:trHeight w:val="1020"/>
        </w:trPr>
        <w:tc>
          <w:tcPr>
            <w:tcW w:w="3254" w:type="dxa"/>
          </w:tcPr>
          <w:p w14:paraId="72280E58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089D07A7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5BB414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8F78737" wp14:editId="645CFC87">
                        <wp:extent cx="138600" cy="136500"/>
                        <wp:effectExtent l="0" t="0" r="0" b="0"/>
                        <wp:docPr id="21181999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BC5003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394775C" wp14:editId="79A54E8D">
                        <wp:extent cx="138600" cy="136500"/>
                        <wp:effectExtent l="0" t="0" r="0" b="0"/>
                        <wp:docPr id="6952852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FA5FE4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CF7FB49" wp14:editId="685DB42F">
                        <wp:extent cx="138600" cy="136500"/>
                        <wp:effectExtent l="0" t="0" r="0" b="0"/>
                        <wp:docPr id="164318696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E18713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50E3574" wp14:editId="51495F58">
                        <wp:extent cx="138600" cy="136500"/>
                        <wp:effectExtent l="0" t="0" r="0" b="0"/>
                        <wp:docPr id="14271699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7ABBFDC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169842B" wp14:editId="69F0F061">
                        <wp:extent cx="138600" cy="136500"/>
                        <wp:effectExtent l="0" t="0" r="0" b="0"/>
                        <wp:docPr id="55418798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903C15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AF735E8" wp14:editId="198C9808">
                        <wp:extent cx="138600" cy="136500"/>
                        <wp:effectExtent l="0" t="0" r="0" b="0"/>
                        <wp:docPr id="206372902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01CFEC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1B02C1D" wp14:editId="6DB3F78C">
                        <wp:extent cx="138600" cy="136500"/>
                        <wp:effectExtent l="0" t="0" r="0" b="0"/>
                        <wp:docPr id="127687059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367A9EF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3AC4088" wp14:editId="31F3E00A">
                        <wp:extent cx="138600" cy="136500"/>
                        <wp:effectExtent l="0" t="0" r="0" b="0"/>
                        <wp:docPr id="189225164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AEEF6CA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3D8E102" wp14:editId="647993AB">
                        <wp:extent cx="138600" cy="136500"/>
                        <wp:effectExtent l="0" t="0" r="0" b="0"/>
                        <wp:docPr id="191342007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C7E695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091F5C8" wp14:editId="6574745D">
                        <wp:extent cx="138600" cy="136500"/>
                        <wp:effectExtent l="0" t="0" r="0" b="0"/>
                        <wp:docPr id="146591761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7F6DE207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B3B569B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967DD5B" wp14:editId="4B73C3D5">
                        <wp:extent cx="138600" cy="136500"/>
                        <wp:effectExtent l="0" t="0" r="0" b="0"/>
                        <wp:docPr id="179663181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E762FFA" w14:textId="1B47433D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7EB42B8" wp14:editId="51D71EF8">
                        <wp:extent cx="138600" cy="136572"/>
                        <wp:effectExtent l="0" t="0" r="0" b="0"/>
                        <wp:docPr id="1298235020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71B8874" w14:textId="035F059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F672369" wp14:editId="76731115">
                        <wp:extent cx="138600" cy="136572"/>
                        <wp:effectExtent l="0" t="0" r="0" b="0"/>
                        <wp:docPr id="383624078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64E7CB8" w14:textId="2111EA2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7516F54" wp14:editId="07DD5AE1">
                        <wp:extent cx="138600" cy="136572"/>
                        <wp:effectExtent l="0" t="0" r="0" b="0"/>
                        <wp:docPr id="1356028552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5C13699F" w14:textId="5FA6AD46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FC7DD3D" w14:textId="1A894B36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17F5D40" w14:textId="5213261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E295642" w14:textId="2207BEF1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2DF256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05AAAAFA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35852300" w14:textId="77777777" w:rsidR="00B27A1A" w:rsidRDefault="00B27A1A" w:rsidP="00D81148">
            <w:pPr>
              <w:pStyle w:val="ekvgrundtexthalbe"/>
              <w:rPr>
                <w:lang w:eastAsia="de-DE"/>
              </w:rPr>
            </w:pPr>
            <w:r>
              <w:rPr>
                <w:lang w:eastAsia="de-DE"/>
              </w:rPr>
              <w:t xml:space="preserve"> </w:t>
            </w:r>
          </w:p>
        </w:tc>
        <w:tc>
          <w:tcPr>
            <w:tcW w:w="2715" w:type="dxa"/>
          </w:tcPr>
          <w:tbl>
            <w:tblPr>
              <w:tblStyle w:val="Tabellenraster"/>
              <w:tblW w:w="208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76"/>
              <w:gridCol w:w="512"/>
              <w:gridCol w:w="275"/>
              <w:gridCol w:w="512"/>
            </w:tblGrid>
            <w:tr w:rsidR="00B27A1A" w14:paraId="1D564613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42BE2D2D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8" w:space="0" w:color="auto"/>
                  </w:tcBorders>
                  <w:vAlign w:val="center"/>
                </w:tcPr>
                <w:p w14:paraId="14D7F516" w14:textId="77777777" w:rsidR="00B27A1A" w:rsidRDefault="00B27A1A" w:rsidP="00D81148">
                  <w:pPr>
                    <w:jc w:val="center"/>
                  </w:pPr>
                  <w:r>
                    <w:t>–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3BE20963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bottom w:val="single" w:sz="8" w:space="0" w:color="auto"/>
                  </w:tcBorders>
                  <w:vAlign w:val="center"/>
                </w:tcPr>
                <w:p w14:paraId="698EDDE0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28E2BC15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  <w:tr w:rsidR="00B27A1A" w14:paraId="5E13DBD8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1CB1595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7079DF7" w14:textId="77777777" w:rsidR="00B27A1A" w:rsidRDefault="00B27A1A" w:rsidP="00D81148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A43E658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9E8A119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C7921D6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</w:tbl>
          <w:p w14:paraId="3AE5C3C9" w14:textId="77777777" w:rsidR="00B27A1A" w:rsidRDefault="00B27A1A" w:rsidP="00D81148">
            <w:pPr>
              <w:jc w:val="center"/>
              <w:rPr>
                <w:lang w:eastAsia="de-DE"/>
              </w:rPr>
            </w:pPr>
          </w:p>
        </w:tc>
        <w:tc>
          <w:tcPr>
            <w:tcW w:w="3254" w:type="dxa"/>
          </w:tcPr>
          <w:p w14:paraId="3866EC0A" w14:textId="196C48AD" w:rsidR="00B27A1A" w:rsidRDefault="00B27A1A" w:rsidP="00D81148">
            <w:pPr>
              <w:pStyle w:val="ekvgrundtexthalbe"/>
              <w:spacing w:line="120" w:lineRule="exac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1E62B7" wp14:editId="553E709B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-120650</wp:posOffset>
                  </wp:positionV>
                  <wp:extent cx="284480" cy="287655"/>
                  <wp:effectExtent l="0" t="0" r="0" b="17145"/>
                  <wp:wrapNone/>
                  <wp:docPr id="10611367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13675" name="Grafik 10611367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275776">
                            <a:off x="0" y="0"/>
                            <a:ext cx="284480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0EBE762F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F7A1E9D" w14:textId="59D4B3D2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AF544D9" w14:textId="33383C64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E5F348A" w14:textId="260BD05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56F67C8" w14:textId="14C43CCB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1DED0860" w14:textId="41C82F5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966FE81" w14:textId="3DBBF10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F3E541B" w14:textId="20716D0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52D8752" w14:textId="2BA0DC2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EAD23D6" w14:textId="27A73DB3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5344BAC8" w14:textId="33C48044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  <w:tr w:rsidR="00B27A1A" w:rsidRPr="005C0FBD" w14:paraId="72BCCDA7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BC88F4A" w14:textId="7532DFC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82DD5CA" w14:textId="3BE5AD3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16F59EF" w14:textId="50071CB8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7D9FE7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103F080" w14:textId="15BEB3D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F2E2D1A" w14:textId="41452C3B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98506A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F5DF89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3164EE2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9DD1D60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502A8171" w14:textId="77777777" w:rsidR="00B27A1A" w:rsidRPr="0043459B" w:rsidRDefault="00B27A1A" w:rsidP="00D81148">
            <w:pPr>
              <w:spacing w:line="620" w:lineRule="exact"/>
              <w:jc w:val="center"/>
            </w:pPr>
          </w:p>
        </w:tc>
      </w:tr>
    </w:tbl>
    <w:p w14:paraId="75C245AA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p w14:paraId="09043CF0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tbl>
      <w:tblPr>
        <w:tblStyle w:val="Tabellenraster"/>
        <w:tblW w:w="9223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2715"/>
        <w:gridCol w:w="3254"/>
      </w:tblGrid>
      <w:tr w:rsidR="00B27A1A" w14:paraId="0A145B4E" w14:textId="77777777" w:rsidTr="00B27A1A">
        <w:trPr>
          <w:trHeight w:val="1020"/>
        </w:trPr>
        <w:tc>
          <w:tcPr>
            <w:tcW w:w="3254" w:type="dxa"/>
          </w:tcPr>
          <w:p w14:paraId="26E00071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244552EE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A7DAF5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B14C281" wp14:editId="71ACEFB3">
                        <wp:extent cx="138600" cy="136500"/>
                        <wp:effectExtent l="0" t="0" r="0" b="0"/>
                        <wp:docPr id="64586446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2BC709A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3F5F352" wp14:editId="3CA32EF8">
                        <wp:extent cx="138600" cy="136500"/>
                        <wp:effectExtent l="0" t="0" r="0" b="0"/>
                        <wp:docPr id="37796492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2388F3F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042A2E4" wp14:editId="1B9CB817">
                        <wp:extent cx="138600" cy="136500"/>
                        <wp:effectExtent l="0" t="0" r="0" b="0"/>
                        <wp:docPr id="169731120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EDC52C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45A55DF" wp14:editId="36F3C22B">
                        <wp:extent cx="138600" cy="136500"/>
                        <wp:effectExtent l="0" t="0" r="0" b="0"/>
                        <wp:docPr id="116827697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456095E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D2CCB9D" wp14:editId="3B207CDF">
                        <wp:extent cx="138600" cy="136500"/>
                        <wp:effectExtent l="0" t="0" r="0" b="0"/>
                        <wp:docPr id="150697748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5639131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AEF3A39" wp14:editId="59227E31">
                        <wp:extent cx="138600" cy="136500"/>
                        <wp:effectExtent l="0" t="0" r="0" b="0"/>
                        <wp:docPr id="73263789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7C5C93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6EFFB58" wp14:editId="4293C2C5">
                        <wp:extent cx="138600" cy="136500"/>
                        <wp:effectExtent l="0" t="0" r="0" b="0"/>
                        <wp:docPr id="65169605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9C4F03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46D31FB" wp14:editId="6EB40AA7">
                        <wp:extent cx="138600" cy="136500"/>
                        <wp:effectExtent l="0" t="0" r="0" b="0"/>
                        <wp:docPr id="171413185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34122EA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7B78AC8" wp14:editId="3C7DEBC0">
                        <wp:extent cx="138600" cy="136500"/>
                        <wp:effectExtent l="0" t="0" r="0" b="0"/>
                        <wp:docPr id="1312270771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44E51AE3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4264AE3" wp14:editId="0D347C20">
                        <wp:extent cx="138600" cy="136500"/>
                        <wp:effectExtent l="0" t="0" r="0" b="0"/>
                        <wp:docPr id="1050111274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79875462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28B2D7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CDC40FA" wp14:editId="2AA12B97">
                        <wp:extent cx="138600" cy="136500"/>
                        <wp:effectExtent l="0" t="0" r="0" b="0"/>
                        <wp:docPr id="192741154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05CAA4B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3796EBE" wp14:editId="0A5541C3">
                        <wp:extent cx="138600" cy="136500"/>
                        <wp:effectExtent l="0" t="0" r="0" b="0"/>
                        <wp:docPr id="114606176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DFDB43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3145C77" wp14:editId="48763D35">
                        <wp:extent cx="138600" cy="136500"/>
                        <wp:effectExtent l="0" t="0" r="0" b="0"/>
                        <wp:docPr id="103745818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8F7B24C" w14:textId="0C428DD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048EA50" wp14:editId="49CB4DB4">
                        <wp:extent cx="138600" cy="136572"/>
                        <wp:effectExtent l="0" t="0" r="0" b="0"/>
                        <wp:docPr id="2125695758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17FC954" w14:textId="0D5CD77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DC36B04" wp14:editId="64D5B661">
                        <wp:extent cx="138600" cy="136572"/>
                        <wp:effectExtent l="0" t="0" r="0" b="0"/>
                        <wp:docPr id="250177446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E5B6C70" w14:textId="49374AF2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9430EF6" wp14:editId="6E6A05B3">
                        <wp:extent cx="138600" cy="136572"/>
                        <wp:effectExtent l="0" t="0" r="0" b="0"/>
                        <wp:docPr id="1910960320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45BE51F" w14:textId="7319579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E42DF67" wp14:editId="10949FA3">
                        <wp:extent cx="138600" cy="136572"/>
                        <wp:effectExtent l="0" t="0" r="0" b="0"/>
                        <wp:docPr id="150421784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471A755" w14:textId="2107DBD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58A851A" wp14:editId="5A68C06F">
                        <wp:extent cx="138600" cy="136572"/>
                        <wp:effectExtent l="0" t="0" r="0" b="0"/>
                        <wp:docPr id="1219793361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72D563F" w14:textId="766DB070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916C0D4" wp14:editId="6BD9F8BA">
                        <wp:extent cx="138600" cy="136572"/>
                        <wp:effectExtent l="0" t="0" r="0" b="0"/>
                        <wp:docPr id="148087955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1529E1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57BD1BC0" w14:textId="77777777" w:rsidR="00B27A1A" w:rsidRDefault="00B27A1A" w:rsidP="00D81148">
            <w:pPr>
              <w:pStyle w:val="ekvgrundtexthalbe"/>
              <w:rPr>
                <w:lang w:eastAsia="de-DE"/>
              </w:rPr>
            </w:pPr>
            <w:r>
              <w:rPr>
                <w:lang w:eastAsia="de-DE"/>
              </w:rPr>
              <w:t xml:space="preserve"> </w:t>
            </w:r>
          </w:p>
        </w:tc>
        <w:tc>
          <w:tcPr>
            <w:tcW w:w="2715" w:type="dxa"/>
          </w:tcPr>
          <w:tbl>
            <w:tblPr>
              <w:tblStyle w:val="Tabellenraster"/>
              <w:tblW w:w="208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76"/>
              <w:gridCol w:w="512"/>
              <w:gridCol w:w="275"/>
              <w:gridCol w:w="512"/>
            </w:tblGrid>
            <w:tr w:rsidR="00B27A1A" w14:paraId="2BF3AB4C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4F0E4874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8" w:space="0" w:color="auto"/>
                  </w:tcBorders>
                  <w:vAlign w:val="center"/>
                </w:tcPr>
                <w:p w14:paraId="71FE7150" w14:textId="77777777" w:rsidR="00B27A1A" w:rsidRDefault="00B27A1A" w:rsidP="00D81148">
                  <w:pPr>
                    <w:jc w:val="center"/>
                  </w:pPr>
                  <w:r>
                    <w:t>–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494E0ED6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bottom w:val="single" w:sz="8" w:space="0" w:color="auto"/>
                  </w:tcBorders>
                  <w:vAlign w:val="center"/>
                </w:tcPr>
                <w:p w14:paraId="529BFC7C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45320B98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  <w:tr w:rsidR="00B27A1A" w14:paraId="229D70E2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DFF5DB9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8BB5741" w14:textId="77777777" w:rsidR="00B27A1A" w:rsidRDefault="00B27A1A" w:rsidP="00D81148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60F1250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B3E354B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C8F5ADB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</w:tbl>
          <w:p w14:paraId="0D00422E" w14:textId="77777777" w:rsidR="00B27A1A" w:rsidRDefault="00B27A1A" w:rsidP="00D81148">
            <w:pPr>
              <w:jc w:val="center"/>
              <w:rPr>
                <w:lang w:eastAsia="de-DE"/>
              </w:rPr>
            </w:pPr>
          </w:p>
        </w:tc>
        <w:tc>
          <w:tcPr>
            <w:tcW w:w="3254" w:type="dxa"/>
          </w:tcPr>
          <w:p w14:paraId="7F119D33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269160E0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1C8A51C" w14:textId="73E16450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9731F7A" w14:textId="7DD1B675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08B7247" w14:textId="5C2E5865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0ABB0F0" w14:textId="7EEB8ED8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55AFA1EE" w14:textId="7978C4F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DE41C62" w14:textId="41B6679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321C2EE" w14:textId="505EFB7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13FEA73" w14:textId="37237258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C11E3EB" w14:textId="0C8C6FB2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561734F" w14:textId="7EC8E91C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  <w:tr w:rsidR="00B27A1A" w:rsidRPr="005C0FBD" w14:paraId="093EA347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23E31ED" w14:textId="7578BBAB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70E2A4D" w14:textId="13566BF8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5799BF6" w14:textId="7C3EE14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560EF3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22C6E891" w14:textId="44368FF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3D4C609" w14:textId="4E7A485A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4BE2C6C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EBB0D51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8FAAD5A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13D90FC5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430AA2CD" w14:textId="77777777" w:rsidR="00B27A1A" w:rsidRPr="0043459B" w:rsidRDefault="00B27A1A" w:rsidP="00D81148">
            <w:pPr>
              <w:spacing w:line="620" w:lineRule="exact"/>
              <w:jc w:val="center"/>
            </w:pPr>
          </w:p>
        </w:tc>
      </w:tr>
    </w:tbl>
    <w:p w14:paraId="49FF8817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p w14:paraId="2E6A0106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tbl>
      <w:tblPr>
        <w:tblStyle w:val="Tabellenraster"/>
        <w:tblW w:w="9223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2715"/>
        <w:gridCol w:w="3254"/>
      </w:tblGrid>
      <w:tr w:rsidR="00B27A1A" w14:paraId="7B578709" w14:textId="77777777" w:rsidTr="00B27A1A">
        <w:trPr>
          <w:trHeight w:val="1020"/>
        </w:trPr>
        <w:tc>
          <w:tcPr>
            <w:tcW w:w="3254" w:type="dxa"/>
          </w:tcPr>
          <w:p w14:paraId="60DAE1B3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291CD333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8116D9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4108FB08" wp14:editId="5DCD925A">
                        <wp:extent cx="138600" cy="136500"/>
                        <wp:effectExtent l="0" t="0" r="0" b="0"/>
                        <wp:docPr id="154641606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FA6F4DA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959D7B9" wp14:editId="0BA9A5E2">
                        <wp:extent cx="138600" cy="136500"/>
                        <wp:effectExtent l="0" t="0" r="0" b="0"/>
                        <wp:docPr id="1538463378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30C40B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69A4961" wp14:editId="1FFCC70B">
                        <wp:extent cx="138600" cy="136500"/>
                        <wp:effectExtent l="0" t="0" r="0" b="0"/>
                        <wp:docPr id="191926322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81B6714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BCF88BC" wp14:editId="5BF1ECA9">
                        <wp:extent cx="138600" cy="136500"/>
                        <wp:effectExtent l="0" t="0" r="0" b="0"/>
                        <wp:docPr id="141387354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E4E1F64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010116E3" wp14:editId="791DAA46">
                        <wp:extent cx="138600" cy="136500"/>
                        <wp:effectExtent l="0" t="0" r="0" b="0"/>
                        <wp:docPr id="15021367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61710D9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CFB3E3F" wp14:editId="7347EBCB">
                        <wp:extent cx="138600" cy="136500"/>
                        <wp:effectExtent l="0" t="0" r="0" b="0"/>
                        <wp:docPr id="1785876973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DEE46A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353D9AE" wp14:editId="23F853FC">
                        <wp:extent cx="138600" cy="136500"/>
                        <wp:effectExtent l="0" t="0" r="0" b="0"/>
                        <wp:docPr id="87422050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91924C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768E10E" wp14:editId="5B2B3002">
                        <wp:extent cx="138600" cy="136500"/>
                        <wp:effectExtent l="0" t="0" r="0" b="0"/>
                        <wp:docPr id="40025064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4A48AE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4B83782" wp14:editId="24C76E18">
                        <wp:extent cx="138600" cy="136500"/>
                        <wp:effectExtent l="0" t="0" r="0" b="0"/>
                        <wp:docPr id="1949855105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1772C5D9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7C31C2F" wp14:editId="5C1DD49D">
                        <wp:extent cx="138600" cy="136500"/>
                        <wp:effectExtent l="0" t="0" r="0" b="0"/>
                        <wp:docPr id="16361510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7A1A" w:rsidRPr="005C0FBD" w14:paraId="174186CE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1DF1C4D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4797E1F" wp14:editId="4FFAC459">
                        <wp:extent cx="138600" cy="136500"/>
                        <wp:effectExtent l="0" t="0" r="0" b="0"/>
                        <wp:docPr id="152157378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74D887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20A168C4" wp14:editId="59A5FB53">
                        <wp:extent cx="138600" cy="136500"/>
                        <wp:effectExtent l="0" t="0" r="0" b="0"/>
                        <wp:docPr id="1660662109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4793CE8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1BA35419" wp14:editId="2BE990B0">
                        <wp:extent cx="138600" cy="136500"/>
                        <wp:effectExtent l="0" t="0" r="0" b="0"/>
                        <wp:docPr id="933528942" name="Grafik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A227DE6" w14:textId="21A10B63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3A3E9062" wp14:editId="755D8B82">
                        <wp:extent cx="138600" cy="136572"/>
                        <wp:effectExtent l="0" t="0" r="0" b="0"/>
                        <wp:docPr id="2122489569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4844D6DE" w14:textId="37D3C9E6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2F54DB4" wp14:editId="6709BC67">
                        <wp:extent cx="138600" cy="136572"/>
                        <wp:effectExtent l="0" t="0" r="0" b="0"/>
                        <wp:docPr id="65998797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3F3D539" w14:textId="5988A3C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69FFF291" wp14:editId="3C1124A7">
                        <wp:extent cx="138600" cy="136572"/>
                        <wp:effectExtent l="0" t="0" r="0" b="0"/>
                        <wp:docPr id="1614412482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C47A5A1" w14:textId="400E173E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  <w:r w:rsidRPr="00B27A1A"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779E8AAC" wp14:editId="32364D0F">
                        <wp:extent cx="138600" cy="136572"/>
                        <wp:effectExtent l="0" t="0" r="0" b="0"/>
                        <wp:docPr id="985669502" name="Grafi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903270" name="Grafik 6119032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00" cy="136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3A9D4A0" w14:textId="0D42A1AD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54ECE60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0B5000F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47DD5178" w14:textId="77777777" w:rsidR="00B27A1A" w:rsidRDefault="00B27A1A" w:rsidP="00D81148">
            <w:pPr>
              <w:pStyle w:val="ekvgrundtexthalbe"/>
              <w:rPr>
                <w:lang w:eastAsia="de-DE"/>
              </w:rPr>
            </w:pPr>
            <w:r>
              <w:rPr>
                <w:lang w:eastAsia="de-DE"/>
              </w:rPr>
              <w:t xml:space="preserve"> </w:t>
            </w:r>
          </w:p>
        </w:tc>
        <w:tc>
          <w:tcPr>
            <w:tcW w:w="2715" w:type="dxa"/>
          </w:tcPr>
          <w:tbl>
            <w:tblPr>
              <w:tblStyle w:val="Tabellenraster"/>
              <w:tblW w:w="208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76"/>
              <w:gridCol w:w="512"/>
              <w:gridCol w:w="275"/>
              <w:gridCol w:w="512"/>
            </w:tblGrid>
            <w:tr w:rsidR="00B27A1A" w14:paraId="22F7B33B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4BB3D4A6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8" w:space="0" w:color="auto"/>
                  </w:tcBorders>
                  <w:vAlign w:val="center"/>
                </w:tcPr>
                <w:p w14:paraId="4CF1BB98" w14:textId="77777777" w:rsidR="00B27A1A" w:rsidRDefault="00B27A1A" w:rsidP="00D81148">
                  <w:pPr>
                    <w:jc w:val="center"/>
                  </w:pPr>
                  <w:r>
                    <w:t>–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70B6A782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bottom w:val="single" w:sz="8" w:space="0" w:color="auto"/>
                  </w:tcBorders>
                  <w:vAlign w:val="center"/>
                </w:tcPr>
                <w:p w14:paraId="2A4518A5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bottom w:val="single" w:sz="8" w:space="0" w:color="auto"/>
                  </w:tcBorders>
                  <w:vAlign w:val="center"/>
                </w:tcPr>
                <w:p w14:paraId="37CF3381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  <w:tr w:rsidR="00B27A1A" w14:paraId="527D41CD" w14:textId="77777777" w:rsidTr="00B27A1A">
              <w:trPr>
                <w:trHeight w:hRule="exact" w:val="454"/>
                <w:jc w:val="center"/>
              </w:trPr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3A3B055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9B074D0" w14:textId="77777777" w:rsidR="00B27A1A" w:rsidRDefault="00B27A1A" w:rsidP="00D81148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17E116C" w14:textId="77777777" w:rsidR="00B27A1A" w:rsidRPr="000238F8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C6F4F79" w14:textId="77777777" w:rsidR="00B27A1A" w:rsidRDefault="00B27A1A" w:rsidP="00D81148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512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548BCBD" w14:textId="77777777" w:rsidR="00B27A1A" w:rsidRPr="00782870" w:rsidRDefault="00B27A1A" w:rsidP="00D81148">
                  <w:pPr>
                    <w:jc w:val="center"/>
                    <w:rPr>
                      <w:rStyle w:val="ekvlsung"/>
                    </w:rPr>
                  </w:pPr>
                </w:p>
              </w:tc>
            </w:tr>
          </w:tbl>
          <w:p w14:paraId="2A523695" w14:textId="77777777" w:rsidR="00B27A1A" w:rsidRDefault="00B27A1A" w:rsidP="00D81148">
            <w:pPr>
              <w:jc w:val="center"/>
              <w:rPr>
                <w:lang w:eastAsia="de-DE"/>
              </w:rPr>
            </w:pPr>
          </w:p>
        </w:tc>
        <w:tc>
          <w:tcPr>
            <w:tcW w:w="3254" w:type="dxa"/>
          </w:tcPr>
          <w:p w14:paraId="62A7E214" w14:textId="77777777" w:rsidR="00B27A1A" w:rsidRDefault="00B27A1A" w:rsidP="00D81148">
            <w:pPr>
              <w:pStyle w:val="ekvgrundtexthalbe"/>
              <w:spacing w:line="120" w:lineRule="exact"/>
            </w:pPr>
          </w:p>
          <w:tbl>
            <w:tblPr>
              <w:tblW w:w="28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27A1A" w:rsidRPr="005C0FBD" w14:paraId="1C5A5DF1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D990BD4" w14:textId="011B8CF0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367B9CD" w14:textId="7B44274D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D4FDBFE" w14:textId="12E98061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BB7760B" w14:textId="4A549D92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18384483" w14:textId="498DAFE6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41A91820" w14:textId="524588B0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F0F68DB" w14:textId="33926F6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D365C3E" w14:textId="69B667A1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097DA9B1" w14:textId="41389715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4E3A5BF" w14:textId="33B61D3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  <w:tr w:rsidR="00B27A1A" w:rsidRPr="005C0FBD" w14:paraId="222DC3B4" w14:textId="77777777" w:rsidTr="00DE6476">
              <w:trPr>
                <w:trHeight w:hRule="exact" w:val="283"/>
                <w:jc w:val="center"/>
              </w:trPr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51D299F3" w14:textId="78B2CF55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1768F059" w14:textId="5DB4B5E4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2FD93D7B" w14:textId="0307CF9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3C186589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0EFC080C" w14:textId="339C020F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75CD6E93" w14:textId="55C64D9A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51802C6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52F4C0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14:paraId="6285A507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808080"/>
                    <w:left w:val="single" w:sz="6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14:paraId="3C18E59E" w14:textId="77777777" w:rsidR="00B27A1A" w:rsidRPr="00B27A1A" w:rsidRDefault="00B27A1A" w:rsidP="00B27A1A">
                  <w:pPr>
                    <w:pStyle w:val="ekvbild"/>
                    <w:spacing w:before="10"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</w:tr>
          </w:tbl>
          <w:p w14:paraId="50B99A0B" w14:textId="77777777" w:rsidR="00B27A1A" w:rsidRPr="0043459B" w:rsidRDefault="00B27A1A" w:rsidP="00D81148">
            <w:pPr>
              <w:spacing w:line="620" w:lineRule="exact"/>
              <w:jc w:val="center"/>
            </w:pPr>
          </w:p>
        </w:tc>
      </w:tr>
    </w:tbl>
    <w:p w14:paraId="67E46BD0" w14:textId="77777777" w:rsidR="00A66150" w:rsidRDefault="00A66150" w:rsidP="00A66150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p w14:paraId="2749CFB0" w14:textId="77777777" w:rsidR="00226F37" w:rsidRDefault="00226F37" w:rsidP="006B0B05">
      <w:pPr>
        <w:tabs>
          <w:tab w:val="clear" w:pos="340"/>
          <w:tab w:val="clear" w:pos="595"/>
          <w:tab w:val="clear" w:pos="851"/>
          <w:tab w:val="left" w:pos="5529"/>
        </w:tabs>
        <w:spacing w:line="240" w:lineRule="auto"/>
      </w:pPr>
    </w:p>
    <w:sectPr w:rsidR="00226F37" w:rsidSect="006E43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0308E" w14:textId="77777777" w:rsidR="00304FDB" w:rsidRDefault="00304FDB" w:rsidP="003C599D">
      <w:pPr>
        <w:spacing w:line="240" w:lineRule="auto"/>
      </w:pPr>
      <w:r>
        <w:separator/>
      </w:r>
    </w:p>
  </w:endnote>
  <w:endnote w:type="continuationSeparator" w:id="0">
    <w:p w14:paraId="64306A83" w14:textId="77777777" w:rsidR="00304FDB" w:rsidRDefault="00304FD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A725C" w14:textId="77777777" w:rsidR="007A0ADB" w:rsidRDefault="007A0A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3DF2B2D" w14:textId="77777777" w:rsidTr="006B2D23">
      <w:trPr>
        <w:trHeight w:hRule="exact" w:val="680"/>
      </w:trPr>
      <w:tc>
        <w:tcPr>
          <w:tcW w:w="1131" w:type="dxa"/>
          <w:noWrap/>
        </w:tcPr>
        <w:p w14:paraId="057B4E8A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A8AF3CA" wp14:editId="7FB75B0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680CA57" w14:textId="060E3211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</w:t>
          </w:r>
          <w:r w:rsidR="008E3FD8">
            <w:t>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29A4B07" w14:textId="344E7089" w:rsidR="00912A68" w:rsidRPr="00913892" w:rsidRDefault="00912A68" w:rsidP="00885A46">
          <w:pPr>
            <w:pStyle w:val="ekvquelle"/>
          </w:pPr>
        </w:p>
      </w:tc>
      <w:tc>
        <w:tcPr>
          <w:tcW w:w="397" w:type="dxa"/>
        </w:tcPr>
        <w:p w14:paraId="443D046A" w14:textId="77777777" w:rsidR="00193A18" w:rsidRPr="00913892" w:rsidRDefault="00193A18" w:rsidP="00913892">
          <w:pPr>
            <w:pStyle w:val="ekvpagina"/>
          </w:pPr>
        </w:p>
      </w:tc>
    </w:tr>
  </w:tbl>
  <w:p w14:paraId="538840ED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05AB" w14:textId="77777777" w:rsidR="007A0ADB" w:rsidRDefault="007A0A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8E04" w14:textId="77777777" w:rsidR="00304FDB" w:rsidRDefault="00304FDB" w:rsidP="003C599D">
      <w:pPr>
        <w:spacing w:line="240" w:lineRule="auto"/>
      </w:pPr>
      <w:r>
        <w:separator/>
      </w:r>
    </w:p>
  </w:footnote>
  <w:footnote w:type="continuationSeparator" w:id="0">
    <w:p w14:paraId="0DB46065" w14:textId="77777777" w:rsidR="00304FDB" w:rsidRDefault="00304FD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7778" w14:textId="77777777" w:rsidR="007A0ADB" w:rsidRDefault="007A0A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91C3" w14:textId="77777777" w:rsidR="007A0ADB" w:rsidRDefault="007A0AD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A8992" w14:textId="77777777" w:rsidR="007A0ADB" w:rsidRDefault="007A0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898200148">
    <w:abstractNumId w:val="0"/>
  </w:num>
  <w:num w:numId="2" w16cid:durableId="205334861">
    <w:abstractNumId w:val="1"/>
  </w:num>
  <w:num w:numId="3" w16cid:durableId="1836454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D8"/>
    <w:rsid w:val="000040E2"/>
    <w:rsid w:val="00005913"/>
    <w:rsid w:val="00005BCD"/>
    <w:rsid w:val="000065C2"/>
    <w:rsid w:val="000151F4"/>
    <w:rsid w:val="000160A7"/>
    <w:rsid w:val="00020440"/>
    <w:rsid w:val="00023BD6"/>
    <w:rsid w:val="0003294C"/>
    <w:rsid w:val="00032B1E"/>
    <w:rsid w:val="00035074"/>
    <w:rsid w:val="00037566"/>
    <w:rsid w:val="00043523"/>
    <w:rsid w:val="000452F9"/>
    <w:rsid w:val="000523D4"/>
    <w:rsid w:val="00054678"/>
    <w:rsid w:val="00054A93"/>
    <w:rsid w:val="00055113"/>
    <w:rsid w:val="0006258C"/>
    <w:rsid w:val="00062D31"/>
    <w:rsid w:val="000654C0"/>
    <w:rsid w:val="00066C3D"/>
    <w:rsid w:val="0007436E"/>
    <w:rsid w:val="000812E6"/>
    <w:rsid w:val="00083A5D"/>
    <w:rsid w:val="00090AB2"/>
    <w:rsid w:val="000928AA"/>
    <w:rsid w:val="00092E87"/>
    <w:rsid w:val="000939F5"/>
    <w:rsid w:val="00094A1F"/>
    <w:rsid w:val="00094F01"/>
    <w:rsid w:val="00096379"/>
    <w:rsid w:val="000A49CB"/>
    <w:rsid w:val="000B098D"/>
    <w:rsid w:val="000B7BD3"/>
    <w:rsid w:val="000C11E0"/>
    <w:rsid w:val="000C1582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123E"/>
    <w:rsid w:val="00103057"/>
    <w:rsid w:val="001034B1"/>
    <w:rsid w:val="00107D77"/>
    <w:rsid w:val="00124062"/>
    <w:rsid w:val="00131417"/>
    <w:rsid w:val="00131A8D"/>
    <w:rsid w:val="00135571"/>
    <w:rsid w:val="00135647"/>
    <w:rsid w:val="001524C9"/>
    <w:rsid w:val="001641FA"/>
    <w:rsid w:val="0016475A"/>
    <w:rsid w:val="00165ECC"/>
    <w:rsid w:val="00173D70"/>
    <w:rsid w:val="001759BF"/>
    <w:rsid w:val="001771AF"/>
    <w:rsid w:val="001776B1"/>
    <w:rsid w:val="00182050"/>
    <w:rsid w:val="00182B7D"/>
    <w:rsid w:val="001845AC"/>
    <w:rsid w:val="00186866"/>
    <w:rsid w:val="00190B65"/>
    <w:rsid w:val="00190B9F"/>
    <w:rsid w:val="00193A18"/>
    <w:rsid w:val="001A0F68"/>
    <w:rsid w:val="001A17CF"/>
    <w:rsid w:val="001A4E8B"/>
    <w:rsid w:val="001A5BD5"/>
    <w:rsid w:val="001A6D74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09C8"/>
    <w:rsid w:val="0021213C"/>
    <w:rsid w:val="00215DBB"/>
    <w:rsid w:val="00216D91"/>
    <w:rsid w:val="002240EA"/>
    <w:rsid w:val="002266E8"/>
    <w:rsid w:val="00226802"/>
    <w:rsid w:val="00226F37"/>
    <w:rsid w:val="002277D2"/>
    <w:rsid w:val="002301FF"/>
    <w:rsid w:val="00232213"/>
    <w:rsid w:val="00232FED"/>
    <w:rsid w:val="0023340C"/>
    <w:rsid w:val="00246F77"/>
    <w:rsid w:val="002527A5"/>
    <w:rsid w:val="00255466"/>
    <w:rsid w:val="00255FE3"/>
    <w:rsid w:val="00261D9E"/>
    <w:rsid w:val="00263D24"/>
    <w:rsid w:val="0026581E"/>
    <w:rsid w:val="00272AB7"/>
    <w:rsid w:val="0027748E"/>
    <w:rsid w:val="0028107C"/>
    <w:rsid w:val="0028231D"/>
    <w:rsid w:val="00283D81"/>
    <w:rsid w:val="00287B24"/>
    <w:rsid w:val="00287DC0"/>
    <w:rsid w:val="002903B7"/>
    <w:rsid w:val="002947AE"/>
    <w:rsid w:val="00294F2A"/>
    <w:rsid w:val="00296D28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2E24"/>
    <w:rsid w:val="002F4FD4"/>
    <w:rsid w:val="00302866"/>
    <w:rsid w:val="00303749"/>
    <w:rsid w:val="00304833"/>
    <w:rsid w:val="00304FDB"/>
    <w:rsid w:val="00306BDB"/>
    <w:rsid w:val="00312BBC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599B"/>
    <w:rsid w:val="003373EF"/>
    <w:rsid w:val="00350C3A"/>
    <w:rsid w:val="00350FBE"/>
    <w:rsid w:val="00352568"/>
    <w:rsid w:val="00360BE7"/>
    <w:rsid w:val="00362B02"/>
    <w:rsid w:val="00363C13"/>
    <w:rsid w:val="0036404C"/>
    <w:rsid w:val="00376A0A"/>
    <w:rsid w:val="0038356B"/>
    <w:rsid w:val="00384305"/>
    <w:rsid w:val="00384693"/>
    <w:rsid w:val="0039268F"/>
    <w:rsid w:val="00392F9B"/>
    <w:rsid w:val="003945FF"/>
    <w:rsid w:val="0039465E"/>
    <w:rsid w:val="003A1A19"/>
    <w:rsid w:val="003A2DC0"/>
    <w:rsid w:val="003A5B0C"/>
    <w:rsid w:val="003B2984"/>
    <w:rsid w:val="003B62C0"/>
    <w:rsid w:val="003C1978"/>
    <w:rsid w:val="003C39DC"/>
    <w:rsid w:val="003C599D"/>
    <w:rsid w:val="003C72AA"/>
    <w:rsid w:val="003D03ED"/>
    <w:rsid w:val="003D30EF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2676B"/>
    <w:rsid w:val="004372DD"/>
    <w:rsid w:val="00441088"/>
    <w:rsid w:val="00441724"/>
    <w:rsid w:val="004425CF"/>
    <w:rsid w:val="00454148"/>
    <w:rsid w:val="00456923"/>
    <w:rsid w:val="00460307"/>
    <w:rsid w:val="004621B3"/>
    <w:rsid w:val="0047471A"/>
    <w:rsid w:val="0048316B"/>
    <w:rsid w:val="00483371"/>
    <w:rsid w:val="00483A7A"/>
    <w:rsid w:val="00483D65"/>
    <w:rsid w:val="00484EE9"/>
    <w:rsid w:val="00486B3D"/>
    <w:rsid w:val="00490692"/>
    <w:rsid w:val="004925F2"/>
    <w:rsid w:val="004A66C3"/>
    <w:rsid w:val="004A66CF"/>
    <w:rsid w:val="004C4DB8"/>
    <w:rsid w:val="004D7E83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2535B"/>
    <w:rsid w:val="00530C92"/>
    <w:rsid w:val="00533581"/>
    <w:rsid w:val="00535AD8"/>
    <w:rsid w:val="005363D7"/>
    <w:rsid w:val="00543E54"/>
    <w:rsid w:val="00547103"/>
    <w:rsid w:val="00552628"/>
    <w:rsid w:val="00560848"/>
    <w:rsid w:val="0057200E"/>
    <w:rsid w:val="00572A0F"/>
    <w:rsid w:val="00574FE0"/>
    <w:rsid w:val="00576D2D"/>
    <w:rsid w:val="00584F88"/>
    <w:rsid w:val="005853A0"/>
    <w:rsid w:val="0058635A"/>
    <w:rsid w:val="00597E2F"/>
    <w:rsid w:val="005A6D94"/>
    <w:rsid w:val="005B37E8"/>
    <w:rsid w:val="005C047C"/>
    <w:rsid w:val="005C0FBD"/>
    <w:rsid w:val="005D367A"/>
    <w:rsid w:val="005D3E99"/>
    <w:rsid w:val="005D698E"/>
    <w:rsid w:val="005E15AC"/>
    <w:rsid w:val="005E34A3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35A67"/>
    <w:rsid w:val="0064692C"/>
    <w:rsid w:val="00647125"/>
    <w:rsid w:val="0065266B"/>
    <w:rsid w:val="00653F68"/>
    <w:rsid w:val="0065576E"/>
    <w:rsid w:val="006802C4"/>
    <w:rsid w:val="0068429A"/>
    <w:rsid w:val="00685FDD"/>
    <w:rsid w:val="00691881"/>
    <w:rsid w:val="0069244E"/>
    <w:rsid w:val="00693676"/>
    <w:rsid w:val="006B0B05"/>
    <w:rsid w:val="006B2D23"/>
    <w:rsid w:val="006B6247"/>
    <w:rsid w:val="006C2C80"/>
    <w:rsid w:val="006C4E52"/>
    <w:rsid w:val="006C6A77"/>
    <w:rsid w:val="006D49F0"/>
    <w:rsid w:val="006D6E84"/>
    <w:rsid w:val="006E235E"/>
    <w:rsid w:val="006E4342"/>
    <w:rsid w:val="006F0D3C"/>
    <w:rsid w:val="006F2EDC"/>
    <w:rsid w:val="00710718"/>
    <w:rsid w:val="00713796"/>
    <w:rsid w:val="00715A9A"/>
    <w:rsid w:val="0072030B"/>
    <w:rsid w:val="00720747"/>
    <w:rsid w:val="007228A6"/>
    <w:rsid w:val="00722BE8"/>
    <w:rsid w:val="00724064"/>
    <w:rsid w:val="00726D08"/>
    <w:rsid w:val="00733A44"/>
    <w:rsid w:val="007406CA"/>
    <w:rsid w:val="00745BC6"/>
    <w:rsid w:val="007507F9"/>
    <w:rsid w:val="00751B0E"/>
    <w:rsid w:val="007522AE"/>
    <w:rsid w:val="00760C41"/>
    <w:rsid w:val="00766405"/>
    <w:rsid w:val="0076691A"/>
    <w:rsid w:val="0077025E"/>
    <w:rsid w:val="00772DA9"/>
    <w:rsid w:val="00787700"/>
    <w:rsid w:val="007920AC"/>
    <w:rsid w:val="00793822"/>
    <w:rsid w:val="007A0ADB"/>
    <w:rsid w:val="007A2F5A"/>
    <w:rsid w:val="007A46B9"/>
    <w:rsid w:val="007A5AA1"/>
    <w:rsid w:val="007A79E2"/>
    <w:rsid w:val="007C54F5"/>
    <w:rsid w:val="007D186F"/>
    <w:rsid w:val="007E1B47"/>
    <w:rsid w:val="007E4DDC"/>
    <w:rsid w:val="007E5E71"/>
    <w:rsid w:val="007F0474"/>
    <w:rsid w:val="00802E02"/>
    <w:rsid w:val="008068EE"/>
    <w:rsid w:val="00816953"/>
    <w:rsid w:val="0082136B"/>
    <w:rsid w:val="00826DDD"/>
    <w:rsid w:val="008273B7"/>
    <w:rsid w:val="008277EF"/>
    <w:rsid w:val="00833C80"/>
    <w:rsid w:val="008344F3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0420"/>
    <w:rsid w:val="00874376"/>
    <w:rsid w:val="00882053"/>
    <w:rsid w:val="00885A46"/>
    <w:rsid w:val="008942A2"/>
    <w:rsid w:val="0089534A"/>
    <w:rsid w:val="008A529C"/>
    <w:rsid w:val="008B0EDC"/>
    <w:rsid w:val="008B446A"/>
    <w:rsid w:val="008B5E47"/>
    <w:rsid w:val="008C0880"/>
    <w:rsid w:val="008C27FD"/>
    <w:rsid w:val="008D3CE0"/>
    <w:rsid w:val="008D7FDC"/>
    <w:rsid w:val="008E2194"/>
    <w:rsid w:val="008E3FD8"/>
    <w:rsid w:val="008E4B7A"/>
    <w:rsid w:val="008E6248"/>
    <w:rsid w:val="008E7B8A"/>
    <w:rsid w:val="008F0A83"/>
    <w:rsid w:val="008F0B02"/>
    <w:rsid w:val="008F22B4"/>
    <w:rsid w:val="008F6EDE"/>
    <w:rsid w:val="00902002"/>
    <w:rsid w:val="00902CEB"/>
    <w:rsid w:val="009064C0"/>
    <w:rsid w:val="00907EC2"/>
    <w:rsid w:val="00912A0A"/>
    <w:rsid w:val="00912A68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398F"/>
    <w:rsid w:val="00964A22"/>
    <w:rsid w:val="00964B7E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49"/>
    <w:rsid w:val="009C3C75"/>
    <w:rsid w:val="009C7D5B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1D68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577CA"/>
    <w:rsid w:val="00A66150"/>
    <w:rsid w:val="00A701AF"/>
    <w:rsid w:val="00A75504"/>
    <w:rsid w:val="00A77EC4"/>
    <w:rsid w:val="00A8687B"/>
    <w:rsid w:val="00A869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34D3"/>
    <w:rsid w:val="00AB48DB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03AA"/>
    <w:rsid w:val="00B148C4"/>
    <w:rsid w:val="00B14B45"/>
    <w:rsid w:val="00B15180"/>
    <w:rsid w:val="00B155E8"/>
    <w:rsid w:val="00B15F75"/>
    <w:rsid w:val="00B2194E"/>
    <w:rsid w:val="00B2795F"/>
    <w:rsid w:val="00B27A1A"/>
    <w:rsid w:val="00B31F29"/>
    <w:rsid w:val="00B32DAF"/>
    <w:rsid w:val="00B37643"/>
    <w:rsid w:val="00B37E68"/>
    <w:rsid w:val="00B468CC"/>
    <w:rsid w:val="00B54655"/>
    <w:rsid w:val="00B6045F"/>
    <w:rsid w:val="00B637FD"/>
    <w:rsid w:val="00B6435F"/>
    <w:rsid w:val="00B7242A"/>
    <w:rsid w:val="00B82B4E"/>
    <w:rsid w:val="00B8347D"/>
    <w:rsid w:val="00B8420E"/>
    <w:rsid w:val="00B90CE1"/>
    <w:rsid w:val="00B94360"/>
    <w:rsid w:val="00BA1A23"/>
    <w:rsid w:val="00BB7B85"/>
    <w:rsid w:val="00BC100E"/>
    <w:rsid w:val="00BC2CD2"/>
    <w:rsid w:val="00BC6483"/>
    <w:rsid w:val="00BC69E3"/>
    <w:rsid w:val="00BC7335"/>
    <w:rsid w:val="00BD1484"/>
    <w:rsid w:val="00BD542D"/>
    <w:rsid w:val="00BD6E66"/>
    <w:rsid w:val="00BE058C"/>
    <w:rsid w:val="00BE1962"/>
    <w:rsid w:val="00BE4821"/>
    <w:rsid w:val="00BF17F2"/>
    <w:rsid w:val="00BF2410"/>
    <w:rsid w:val="00C00404"/>
    <w:rsid w:val="00C172AE"/>
    <w:rsid w:val="00C343F5"/>
    <w:rsid w:val="00C40555"/>
    <w:rsid w:val="00C40D51"/>
    <w:rsid w:val="00C429A6"/>
    <w:rsid w:val="00C46128"/>
    <w:rsid w:val="00C504F8"/>
    <w:rsid w:val="00C524AB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A1B15"/>
    <w:rsid w:val="00CB27C6"/>
    <w:rsid w:val="00CB463B"/>
    <w:rsid w:val="00CB5B82"/>
    <w:rsid w:val="00CB782D"/>
    <w:rsid w:val="00CC350A"/>
    <w:rsid w:val="00CC54E0"/>
    <w:rsid w:val="00CC65A8"/>
    <w:rsid w:val="00CD6369"/>
    <w:rsid w:val="00CE2A37"/>
    <w:rsid w:val="00CE57E0"/>
    <w:rsid w:val="00CE62D7"/>
    <w:rsid w:val="00CF2E1A"/>
    <w:rsid w:val="00CF715C"/>
    <w:rsid w:val="00D022EC"/>
    <w:rsid w:val="00D05217"/>
    <w:rsid w:val="00D06182"/>
    <w:rsid w:val="00D109A4"/>
    <w:rsid w:val="00D12661"/>
    <w:rsid w:val="00D1582D"/>
    <w:rsid w:val="00D25191"/>
    <w:rsid w:val="00D2569D"/>
    <w:rsid w:val="00D36E80"/>
    <w:rsid w:val="00D40533"/>
    <w:rsid w:val="00D559DE"/>
    <w:rsid w:val="00D56FEB"/>
    <w:rsid w:val="00D60378"/>
    <w:rsid w:val="00D611D6"/>
    <w:rsid w:val="00D614E6"/>
    <w:rsid w:val="00D61DD0"/>
    <w:rsid w:val="00D62096"/>
    <w:rsid w:val="00D627E5"/>
    <w:rsid w:val="00D66E63"/>
    <w:rsid w:val="00D71365"/>
    <w:rsid w:val="00D74E3E"/>
    <w:rsid w:val="00D77D4C"/>
    <w:rsid w:val="00D830E8"/>
    <w:rsid w:val="00D8401D"/>
    <w:rsid w:val="00D84F6E"/>
    <w:rsid w:val="00D86A30"/>
    <w:rsid w:val="00D87F0E"/>
    <w:rsid w:val="00D92C47"/>
    <w:rsid w:val="00D92EAD"/>
    <w:rsid w:val="00D94CC2"/>
    <w:rsid w:val="00D96A33"/>
    <w:rsid w:val="00DA02CD"/>
    <w:rsid w:val="00DA1633"/>
    <w:rsid w:val="00DA29C3"/>
    <w:rsid w:val="00DA4033"/>
    <w:rsid w:val="00DB0557"/>
    <w:rsid w:val="00DB2925"/>
    <w:rsid w:val="00DB2C80"/>
    <w:rsid w:val="00DB5680"/>
    <w:rsid w:val="00DC2340"/>
    <w:rsid w:val="00DC30DA"/>
    <w:rsid w:val="00DD0980"/>
    <w:rsid w:val="00DE287B"/>
    <w:rsid w:val="00DE6476"/>
    <w:rsid w:val="00DF129D"/>
    <w:rsid w:val="00DF4371"/>
    <w:rsid w:val="00DF625F"/>
    <w:rsid w:val="00DF67BF"/>
    <w:rsid w:val="00DF74DB"/>
    <w:rsid w:val="00E001DE"/>
    <w:rsid w:val="00E01841"/>
    <w:rsid w:val="00E027B7"/>
    <w:rsid w:val="00E05719"/>
    <w:rsid w:val="00E105D3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4FB"/>
    <w:rsid w:val="00E80E4F"/>
    <w:rsid w:val="00E9355F"/>
    <w:rsid w:val="00E95ED3"/>
    <w:rsid w:val="00EA3692"/>
    <w:rsid w:val="00EA3A75"/>
    <w:rsid w:val="00EA7542"/>
    <w:rsid w:val="00EB2280"/>
    <w:rsid w:val="00EC1621"/>
    <w:rsid w:val="00EC662E"/>
    <w:rsid w:val="00EC7A77"/>
    <w:rsid w:val="00ED11A1"/>
    <w:rsid w:val="00EE049D"/>
    <w:rsid w:val="00EE2721"/>
    <w:rsid w:val="00EE2A0B"/>
    <w:rsid w:val="00EF5568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5536F"/>
    <w:rsid w:val="00F6336A"/>
    <w:rsid w:val="00F6728B"/>
    <w:rsid w:val="00F72065"/>
    <w:rsid w:val="00F849BE"/>
    <w:rsid w:val="00F94848"/>
    <w:rsid w:val="00F94A4B"/>
    <w:rsid w:val="00F954A8"/>
    <w:rsid w:val="00F957D6"/>
    <w:rsid w:val="00F96ACE"/>
    <w:rsid w:val="00F97AD4"/>
    <w:rsid w:val="00FA3027"/>
    <w:rsid w:val="00FA558F"/>
    <w:rsid w:val="00FB0917"/>
    <w:rsid w:val="00FB59FB"/>
    <w:rsid w:val="00FB72A0"/>
    <w:rsid w:val="00FC0D08"/>
    <w:rsid w:val="00FC35C5"/>
    <w:rsid w:val="00FC7DBF"/>
    <w:rsid w:val="00FD4C89"/>
    <w:rsid w:val="00FE4FE6"/>
    <w:rsid w:val="00FE5294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D742FF"/>
  <w15:chartTrackingRefBased/>
  <w15:docId w15:val="{78DFF412-8B3C-2F4A-A732-D6FEA84E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56923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808080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808080"/>
      <w:sz w:val="31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456923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eschmale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8D33F-7A5A-41FC-8EE8-8B596B1D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625</Characters>
  <Application>Microsoft Office Word</Application>
  <DocSecurity>0</DocSecurity>
  <Lines>312</Lines>
  <Paragraphs>109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36</cp:revision>
  <cp:lastPrinted>2016-12-08T14:25:00Z</cp:lastPrinted>
  <dcterms:created xsi:type="dcterms:W3CDTF">2025-03-20T16:42:00Z</dcterms:created>
  <dcterms:modified xsi:type="dcterms:W3CDTF">2025-07-24T14:38:00Z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1.06</vt:lpwstr>
  </property>
</Properties>
</file>