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779ACD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1E7BF21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629C4647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0410436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94B4D1A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8D9D53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7D52859" w14:textId="2407BD37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E65D5B">
              <w:t>1</w:t>
            </w:r>
          </w:p>
        </w:tc>
      </w:tr>
      <w:tr w:rsidR="00BF17F2" w:rsidRPr="00BF17F2" w14:paraId="7DB0E5D7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61E9352F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AAA2DEE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04F59C6" w14:textId="77777777" w:rsidR="00E65D5B" w:rsidRPr="005A3E56" w:rsidRDefault="00E65D5B" w:rsidP="00E65D5B">
      <w:pPr>
        <w:pStyle w:val="ekvue1arial"/>
      </w:pPr>
      <w:bookmarkStart w:id="0" w:name="bmStart"/>
      <w:bookmarkEnd w:id="0"/>
      <w:r w:rsidRPr="005A3E56">
        <w:t>Wahlen sind wichtig!</w:t>
      </w:r>
    </w:p>
    <w:p w14:paraId="1F33B35C" w14:textId="77777777" w:rsidR="00E65D5B" w:rsidRDefault="00E65D5B" w:rsidP="00E65D5B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14:paraId="1D748D44" w14:textId="7841A2F7" w:rsidR="00E65D5B" w:rsidRDefault="00E65D5B" w:rsidP="00E65D5B">
      <w:r w:rsidRPr="008C36DE">
        <w:t xml:space="preserve">In einer Demokratie </w:t>
      </w:r>
      <w:r>
        <w:t>können</w:t>
      </w:r>
      <w:r w:rsidRPr="008C36DE">
        <w:t xml:space="preserve"> </w:t>
      </w:r>
      <w:r>
        <w:t>alle ihre eigenen Meinungen</w:t>
      </w:r>
      <w:r w:rsidRPr="008C36DE">
        <w:t xml:space="preserve"> durch die Mitarbeit in Parteien oder dadurch, dass </w:t>
      </w:r>
      <w:r>
        <w:t xml:space="preserve">sie ihr </w:t>
      </w:r>
      <w:r w:rsidRPr="008C36DE">
        <w:t xml:space="preserve">Wahlrecht </w:t>
      </w:r>
      <w:r>
        <w:t>nutzen, einbringen</w:t>
      </w:r>
      <w:r w:rsidRPr="008C36DE">
        <w:t>.</w:t>
      </w:r>
    </w:p>
    <w:p w14:paraId="1B5C3010" w14:textId="77777777" w:rsidR="00E65D5B" w:rsidRDefault="00E65D5B" w:rsidP="00E65D5B"/>
    <w:p w14:paraId="3AAC9ECB" w14:textId="77777777" w:rsidR="00E65D5B" w:rsidRPr="00287B24" w:rsidRDefault="00E65D5B" w:rsidP="00E65D5B">
      <w:pPr>
        <w:pStyle w:val="ekvpicto"/>
        <w:framePr w:wrap="around"/>
      </w:pPr>
    </w:p>
    <w:p w14:paraId="0B54A871" w14:textId="77777777" w:rsidR="00E65D5B" w:rsidRDefault="00E65D5B" w:rsidP="00E65D5B">
      <w:pPr>
        <w:pStyle w:val="ekvnummerierung"/>
        <w:framePr w:wrap="around"/>
      </w:pPr>
      <w:r>
        <w:t>1</w:t>
      </w:r>
    </w:p>
    <w:p w14:paraId="7915C7D0" w14:textId="77777777" w:rsidR="00E65D5B" w:rsidRPr="00287B24" w:rsidRDefault="00E65D5B" w:rsidP="00E65D5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39F671B" wp14:editId="7A409652">
            <wp:extent cx="285115" cy="288290"/>
            <wp:effectExtent l="0" t="0" r="0" b="0"/>
            <wp:docPr id="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9A43E" w14:textId="57404A1D" w:rsidR="00E65D5B" w:rsidRPr="00E65D5B" w:rsidRDefault="0097262E" w:rsidP="00E65D5B">
      <w:pPr>
        <w:spacing w:line="240" w:lineRule="auto"/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5274EDF8" wp14:editId="7729E4D1">
            <wp:simplePos x="0" y="0"/>
            <wp:positionH relativeFrom="column">
              <wp:posOffset>-727710</wp:posOffset>
            </wp:positionH>
            <wp:positionV relativeFrom="paragraph">
              <wp:posOffset>230505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D5B" w:rsidRPr="00E65D5B">
        <w:rPr>
          <w:rStyle w:val="ekvarbeitsanweisungdeutsch"/>
        </w:rPr>
        <w:t xml:space="preserve">Ihr seid eine Partei. </w:t>
      </w:r>
    </w:p>
    <w:p w14:paraId="1EFE9D04" w14:textId="7EF9FBDD" w:rsidR="00E65D5B" w:rsidRPr="00E65D5B" w:rsidRDefault="00E65D5B" w:rsidP="00E65D5B">
      <w:pPr>
        <w:pStyle w:val="ekvaufzhlung"/>
        <w:rPr>
          <w:rStyle w:val="ekvarbeitsanweisungdeutsch"/>
        </w:rPr>
      </w:pPr>
      <w:r w:rsidRPr="00E65D5B">
        <w:rPr>
          <w:rStyle w:val="ekvarbeitsanweisungdeutsch"/>
        </w:rPr>
        <w:sym w:font="Wingdings" w:char="F06C"/>
      </w:r>
      <w:r w:rsidRPr="00E65D5B">
        <w:rPr>
          <w:rStyle w:val="ekvarbeitsanweisungdeutsch"/>
        </w:rPr>
        <w:tab/>
        <w:t xml:space="preserve">Was wäre euch wichtig, wenn ihr die Gesellschaft verändern könntet? </w:t>
      </w:r>
    </w:p>
    <w:p w14:paraId="28DA68AA" w14:textId="0247B0AE" w:rsidR="00E65D5B" w:rsidRPr="00E65D5B" w:rsidRDefault="00DF5342" w:rsidP="00E65D5B">
      <w:pPr>
        <w:spacing w:line="240" w:lineRule="auto"/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68480" behindDoc="0" locked="0" layoutInCell="1" allowOverlap="1" wp14:anchorId="7FAD1B98" wp14:editId="21C82CBC">
            <wp:simplePos x="0" y="0"/>
            <wp:positionH relativeFrom="column">
              <wp:posOffset>-724535</wp:posOffset>
            </wp:positionH>
            <wp:positionV relativeFrom="paragraph">
              <wp:posOffset>191770</wp:posOffset>
            </wp:positionV>
            <wp:extent cx="288290" cy="28829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c_gruppen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D5B" w:rsidRPr="00E65D5B">
        <w:rPr>
          <w:rStyle w:val="ekvarbeitsanweisungdeutsch"/>
        </w:rPr>
        <w:sym w:font="Wingdings" w:char="F06C"/>
      </w:r>
      <w:r w:rsidR="00E65D5B" w:rsidRPr="00E65D5B">
        <w:rPr>
          <w:rStyle w:val="ekvarbeitsanweisungdeutsch"/>
        </w:rPr>
        <w:tab/>
        <w:t xml:space="preserve">Wofür wollt ihr euch aktiv einsetzen? </w:t>
      </w:r>
    </w:p>
    <w:p w14:paraId="5DEDFCCD" w14:textId="018C6211" w:rsidR="00E65D5B" w:rsidRPr="00E65D5B" w:rsidRDefault="00E65D5B" w:rsidP="00E65D5B">
      <w:pPr>
        <w:spacing w:line="240" w:lineRule="auto"/>
        <w:rPr>
          <w:rStyle w:val="ekvarbeitsanweisungdeutsch"/>
        </w:rPr>
      </w:pPr>
      <w:r w:rsidRPr="00E65D5B">
        <w:rPr>
          <w:rStyle w:val="ekvarbeitsanweisungdeutsch"/>
        </w:rPr>
        <w:sym w:font="Wingdings" w:char="F06C"/>
      </w:r>
      <w:r w:rsidRPr="00E65D5B">
        <w:rPr>
          <w:rStyle w:val="ekvarbeitsanweisungdeutsch"/>
        </w:rPr>
        <w:tab/>
        <w:t>Was würdet ihr anders machen, als es derzeit ist?</w:t>
      </w:r>
    </w:p>
    <w:p w14:paraId="303C56A6" w14:textId="30A95B19" w:rsidR="00647A01" w:rsidRDefault="00647A01" w:rsidP="00647A01">
      <w:pPr>
        <w:pStyle w:val="ekvschreiblinie"/>
      </w:pPr>
      <w:r>
        <w:t>_________________________________________________________________________</w:t>
      </w:r>
    </w:p>
    <w:p w14:paraId="1E11E9A0" w14:textId="40764369" w:rsidR="00647A01" w:rsidRDefault="00647A01" w:rsidP="00647A01">
      <w:pPr>
        <w:pStyle w:val="ekvschreiblinie"/>
      </w:pPr>
      <w:r>
        <w:t>_________________________________________________________________________</w:t>
      </w:r>
    </w:p>
    <w:p w14:paraId="42B1C3DC" w14:textId="5FD63A2E" w:rsidR="00622AC6" w:rsidRDefault="00622AC6" w:rsidP="00622AC6">
      <w:pPr>
        <w:pStyle w:val="ekvschreiblinie"/>
      </w:pPr>
      <w:r>
        <w:t>_____________________________________________________________________</w:t>
      </w:r>
      <w:r w:rsidR="00647A01">
        <w:t>____</w:t>
      </w:r>
    </w:p>
    <w:p w14:paraId="76AC8AB4" w14:textId="3C2C12FC" w:rsidR="00E65D5B" w:rsidRDefault="00E65D5B" w:rsidP="00647A01">
      <w:pPr>
        <w:pStyle w:val="ekvgrundtexthalbe"/>
      </w:pPr>
    </w:p>
    <w:p w14:paraId="3ACE530E" w14:textId="30EF94F4" w:rsidR="00647A01" w:rsidRPr="00D3427F" w:rsidRDefault="00647A01" w:rsidP="00647A01">
      <w:pPr>
        <w:pStyle w:val="ekvnummerierung"/>
        <w:framePr w:wrap="around"/>
      </w:pPr>
      <w:r>
        <w:t>2</w:t>
      </w:r>
    </w:p>
    <w:p w14:paraId="72322436" w14:textId="77777777" w:rsidR="00647A01" w:rsidRPr="00287B24" w:rsidRDefault="00647A01" w:rsidP="00647A01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8A42814" wp14:editId="5CE28CCE">
            <wp:extent cx="288290" cy="288290"/>
            <wp:effectExtent l="0" t="0" r="0" b="0"/>
            <wp:docPr id="18305391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E7E90" w14:textId="685A3CDD" w:rsidR="00647A01" w:rsidRDefault="0097262E" w:rsidP="00647A01">
      <w:pPr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1389DE5C" wp14:editId="1A3BFB5B">
            <wp:simplePos x="0" y="0"/>
            <wp:positionH relativeFrom="column">
              <wp:posOffset>-730250</wp:posOffset>
            </wp:positionH>
            <wp:positionV relativeFrom="paragraph">
              <wp:posOffset>244475</wp:posOffset>
            </wp:positionV>
            <wp:extent cx="285115" cy="288290"/>
            <wp:effectExtent l="0" t="0" r="0" b="0"/>
            <wp:wrapNone/>
            <wp:docPr id="1836137156" name="Grafik 1836137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0528" behindDoc="0" locked="0" layoutInCell="1" allowOverlap="1" wp14:anchorId="4E50112B" wp14:editId="68DDDDBF">
            <wp:simplePos x="0" y="0"/>
            <wp:positionH relativeFrom="column">
              <wp:posOffset>-499745</wp:posOffset>
            </wp:positionH>
            <wp:positionV relativeFrom="paragraph">
              <wp:posOffset>266065</wp:posOffset>
            </wp:positionV>
            <wp:extent cx="288290" cy="288290"/>
            <wp:effectExtent l="0" t="0" r="0" b="0"/>
            <wp:wrapNone/>
            <wp:docPr id="540364347" name="Grafik 540364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c_gruppen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A01" w:rsidRPr="005A3E56">
        <w:rPr>
          <w:rStyle w:val="ekvarbeitsanweisungdeutsch"/>
        </w:rPr>
        <w:t>Überlegt euch einen Parteinamen</w:t>
      </w:r>
      <w:r w:rsidR="00647A01">
        <w:rPr>
          <w:rStyle w:val="ekvarbeitsanweisungdeutsch"/>
        </w:rPr>
        <w:t>:</w:t>
      </w:r>
    </w:p>
    <w:p w14:paraId="1A9F9FFA" w14:textId="6D81B906" w:rsidR="00647A01" w:rsidRDefault="00647A01" w:rsidP="00647A01">
      <w:pPr>
        <w:pStyle w:val="ekvschreiblinie"/>
        <w:rPr>
          <w:rStyle w:val="ekvarbeitsanweisungdeutsch"/>
        </w:rPr>
      </w:pPr>
      <w:r>
        <w:rPr>
          <w:rStyle w:val="ekvarbeitsanweisungdeutsch"/>
        </w:rPr>
        <w:t>_________________________________________________________________________</w:t>
      </w:r>
    </w:p>
    <w:p w14:paraId="5032E38C" w14:textId="4252A86B" w:rsidR="00647A01" w:rsidRDefault="00647A01" w:rsidP="00647A01">
      <w:pPr>
        <w:pStyle w:val="ekvgrundtexthalbe"/>
        <w:rPr>
          <w:rStyle w:val="ekvarbeitsanweisungdeutsch"/>
        </w:rPr>
      </w:pPr>
    </w:p>
    <w:p w14:paraId="43A62670" w14:textId="77777777" w:rsidR="00647A01" w:rsidRPr="00287B24" w:rsidRDefault="00647A01" w:rsidP="00647A01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81D7911" wp14:editId="03E0F204">
            <wp:extent cx="285115" cy="288290"/>
            <wp:effectExtent l="0" t="0" r="0" b="0"/>
            <wp:docPr id="39348714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645EC" w14:textId="4FD7C080" w:rsidR="00647A01" w:rsidRPr="00D3427F" w:rsidRDefault="00647A01" w:rsidP="00647A01">
      <w:pPr>
        <w:pStyle w:val="ekvnummerierung"/>
        <w:framePr w:wrap="around"/>
      </w:pPr>
      <w:r>
        <w:t>3</w:t>
      </w:r>
    </w:p>
    <w:p w14:paraId="1964A9FF" w14:textId="7313A3FB" w:rsidR="00647A01" w:rsidRDefault="0097262E" w:rsidP="00647A01">
      <w:pPr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72576" behindDoc="0" locked="0" layoutInCell="1" allowOverlap="1" wp14:anchorId="11674093" wp14:editId="5F3D707A">
            <wp:simplePos x="0" y="0"/>
            <wp:positionH relativeFrom="column">
              <wp:posOffset>-514350</wp:posOffset>
            </wp:positionH>
            <wp:positionV relativeFrom="paragraph">
              <wp:posOffset>254635</wp:posOffset>
            </wp:positionV>
            <wp:extent cx="288290" cy="288290"/>
            <wp:effectExtent l="0" t="0" r="0" b="0"/>
            <wp:wrapNone/>
            <wp:docPr id="668200131" name="Grafik 668200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c_gruppen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6432" behindDoc="0" locked="0" layoutInCell="1" allowOverlap="1" wp14:anchorId="6AF38258" wp14:editId="5386C6C0">
            <wp:simplePos x="0" y="0"/>
            <wp:positionH relativeFrom="column">
              <wp:posOffset>-736600</wp:posOffset>
            </wp:positionH>
            <wp:positionV relativeFrom="paragraph">
              <wp:posOffset>252095</wp:posOffset>
            </wp:positionV>
            <wp:extent cx="285115" cy="288290"/>
            <wp:effectExtent l="0" t="0" r="0" b="0"/>
            <wp:wrapNone/>
            <wp:docPr id="758052781" name="Grafik 758052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A01" w:rsidRPr="005A3E56">
        <w:rPr>
          <w:rStyle w:val="ekvarbeitsanweisungdeutsch"/>
        </w:rPr>
        <w:t>Überlegt euch einen Wahlspruch</w:t>
      </w:r>
      <w:r w:rsidR="00647A01">
        <w:rPr>
          <w:rStyle w:val="ekvarbeitsanweisungdeutsch"/>
        </w:rPr>
        <w:t>:</w:t>
      </w:r>
    </w:p>
    <w:p w14:paraId="15D4E8A3" w14:textId="0B689961" w:rsidR="00647A01" w:rsidRDefault="00647A01" w:rsidP="00647A01">
      <w:pPr>
        <w:pStyle w:val="ekvschreiblinie"/>
      </w:pPr>
      <w:r>
        <w:t>_________________________________________________________________________</w:t>
      </w:r>
    </w:p>
    <w:p w14:paraId="62E21EC8" w14:textId="77777777" w:rsidR="00647A01" w:rsidRDefault="00647A01" w:rsidP="00647A01">
      <w:pPr>
        <w:pStyle w:val="ekvgrundtexthalbe"/>
      </w:pPr>
    </w:p>
    <w:p w14:paraId="441D95DB" w14:textId="77777777" w:rsidR="00E65D5B" w:rsidRPr="00287B24" w:rsidRDefault="00E65D5B" w:rsidP="00E65D5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F3DCB5E" wp14:editId="1A8E2E3E">
            <wp:extent cx="285115" cy="288290"/>
            <wp:effectExtent l="0" t="0" r="0" b="0"/>
            <wp:docPr id="40963722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C3877" w14:textId="77777777" w:rsidR="00E65D5B" w:rsidRPr="00287B24" w:rsidRDefault="00E65D5B" w:rsidP="00E65D5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A4FA5D5" wp14:editId="4CE8D05C">
            <wp:extent cx="288290" cy="288290"/>
            <wp:effectExtent l="0" t="0" r="0" b="0"/>
            <wp:docPr id="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05A6" w14:textId="77777777" w:rsidR="00E65D5B" w:rsidRDefault="00E65D5B" w:rsidP="00E65D5B">
      <w:pPr>
        <w:pStyle w:val="ekvnummerierung"/>
        <w:framePr w:wrap="around"/>
      </w:pPr>
      <w:r>
        <w:t>4</w:t>
      </w:r>
    </w:p>
    <w:p w14:paraId="409D8816" w14:textId="1F8EF6A5" w:rsidR="00E65D5B" w:rsidRDefault="0097262E" w:rsidP="00E65D5B">
      <w:pPr>
        <w:spacing w:line="360" w:lineRule="auto"/>
      </w:pPr>
      <w:r w:rsidRPr="002C7675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6F7C5E" wp14:editId="3322FE50">
                <wp:simplePos x="0" y="0"/>
                <wp:positionH relativeFrom="column">
                  <wp:posOffset>41910</wp:posOffset>
                </wp:positionH>
                <wp:positionV relativeFrom="paragraph">
                  <wp:posOffset>280035</wp:posOffset>
                </wp:positionV>
                <wp:extent cx="5612765" cy="2428875"/>
                <wp:effectExtent l="0" t="0" r="26035" b="28575"/>
                <wp:wrapTight wrapText="bothSides">
                  <wp:wrapPolygon edited="0">
                    <wp:start x="0" y="0"/>
                    <wp:lineTo x="0" y="21685"/>
                    <wp:lineTo x="21627" y="21685"/>
                    <wp:lineTo x="21627" y="0"/>
                    <wp:lineTo x="0" y="0"/>
                  </wp:wrapPolygon>
                </wp:wrapTight>
                <wp:docPr id="802946047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765" cy="2428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75FF6" w14:textId="77777777" w:rsidR="00E65D5B" w:rsidRDefault="00E65D5B" w:rsidP="00E65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F7C5E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3.3pt;margin-top:22.05pt;width:441.95pt;height:19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" fillcolor="white [3201]" strokeweight=".5pt">
                <v:textbox>
                  <w:txbxContent>
                    <w:p w14:paraId="6E775FF6" w14:textId="77777777" w:rsidR="00E65D5B" w:rsidRDefault="00E65D5B" w:rsidP="00E65D5B"/>
                  </w:txbxContent>
                </v:textbox>
                <w10:wrap type="tight"/>
              </v:shape>
            </w:pict>
          </mc:Fallback>
        </mc:AlternateContent>
      </w:r>
      <w:r w:rsidR="00DF5342">
        <w:rPr>
          <w:lang w:eastAsia="de-DE"/>
        </w:rPr>
        <w:drawing>
          <wp:anchor distT="0" distB="0" distL="114300" distR="114300" simplePos="0" relativeHeight="251674624" behindDoc="0" locked="0" layoutInCell="1" allowOverlap="1" wp14:anchorId="41718D1E" wp14:editId="41DF0EEE">
            <wp:simplePos x="0" y="0"/>
            <wp:positionH relativeFrom="column">
              <wp:posOffset>-714375</wp:posOffset>
            </wp:positionH>
            <wp:positionV relativeFrom="paragraph">
              <wp:posOffset>257175</wp:posOffset>
            </wp:positionV>
            <wp:extent cx="288290" cy="288290"/>
            <wp:effectExtent l="0" t="0" r="0" b="0"/>
            <wp:wrapNone/>
            <wp:docPr id="1284466713" name="Grafik 1284466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c_gruppen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D5B" w:rsidRPr="005A3E56">
        <w:rPr>
          <w:rStyle w:val="ekvarbeitsanweisungdeutsch"/>
        </w:rPr>
        <w:t>Erstellt ein Wahlplakat.</w:t>
      </w:r>
      <w:r w:rsidR="00E65D5B">
        <w:rPr>
          <w:rStyle w:val="ekvarbeitsanweisungdeutsch"/>
        </w:rPr>
        <w:t xml:space="preserve"> </w:t>
      </w:r>
      <w:r w:rsidR="00E65D5B">
        <w:t>Hier ist Platz für eine Skizze.</w:t>
      </w:r>
    </w:p>
    <w:p w14:paraId="767A7B19" w14:textId="0002F6E4" w:rsidR="00E65D5B" w:rsidRDefault="00E65D5B" w:rsidP="00E65D5B">
      <w:pPr>
        <w:pStyle w:val="ekvgrundtexthalbe"/>
      </w:pPr>
    </w:p>
    <w:p w14:paraId="53D15662" w14:textId="77777777" w:rsidR="00E65D5B" w:rsidRPr="00287B24" w:rsidRDefault="00E65D5B" w:rsidP="00E65D5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6B58B2D" wp14:editId="2A1A457F">
            <wp:extent cx="285115" cy="288290"/>
            <wp:effectExtent l="0" t="0" r="0" b="0"/>
            <wp:docPr id="207276241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BC173" w14:textId="77777777" w:rsidR="00E65D5B" w:rsidRPr="002C7675" w:rsidRDefault="00E65D5B" w:rsidP="00E65D5B">
      <w:pPr>
        <w:pStyle w:val="ekvnummerierung"/>
        <w:framePr w:wrap="around"/>
        <w:rPr>
          <w:color w:val="FF0000"/>
        </w:rPr>
      </w:pPr>
      <w:r>
        <w:t>5</w:t>
      </w:r>
    </w:p>
    <w:p w14:paraId="0F691612" w14:textId="5462E131" w:rsidR="00E65D5B" w:rsidRDefault="00B93FD9" w:rsidP="00E65D5B">
      <w:pPr>
        <w:spacing w:line="360" w:lineRule="auto"/>
        <w:rPr>
          <w:rStyle w:val="ekvarbeitsanweisungdeutsch"/>
        </w:rPr>
      </w:pPr>
      <w:r>
        <w:drawing>
          <wp:anchor distT="0" distB="0" distL="114300" distR="114300" simplePos="0" relativeHeight="251683840" behindDoc="0" locked="0" layoutInCell="1" allowOverlap="1" wp14:anchorId="6486A619" wp14:editId="74174EE0">
            <wp:simplePos x="0" y="0"/>
            <wp:positionH relativeFrom="column">
              <wp:posOffset>-435610</wp:posOffset>
            </wp:positionH>
            <wp:positionV relativeFrom="paragraph">
              <wp:posOffset>238832</wp:posOffset>
            </wp:positionV>
            <wp:extent cx="314325" cy="333375"/>
            <wp:effectExtent l="0" t="0" r="9525" b="9525"/>
            <wp:wrapNone/>
            <wp:docPr id="1906709376" name="Grafik 1906709376" descr="S001310575_Pikto_Schreibe-ins-He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001310575_Pikto_Schreibe-ins-Hef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40" t="48186" r="48260" b="47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62E">
        <w:rPr>
          <w:lang w:eastAsia="de-DE"/>
        </w:rPr>
        <w:drawing>
          <wp:anchor distT="0" distB="0" distL="114300" distR="114300" simplePos="0" relativeHeight="251681792" behindDoc="0" locked="0" layoutInCell="1" allowOverlap="1" wp14:anchorId="27460293" wp14:editId="233A96A7">
            <wp:simplePos x="0" y="0"/>
            <wp:positionH relativeFrom="column">
              <wp:posOffset>-718348</wp:posOffset>
            </wp:positionH>
            <wp:positionV relativeFrom="paragraph">
              <wp:posOffset>245110</wp:posOffset>
            </wp:positionV>
            <wp:extent cx="288290" cy="288290"/>
            <wp:effectExtent l="0" t="0" r="0" b="0"/>
            <wp:wrapNone/>
            <wp:docPr id="396320175" name="Grafik 39632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c_gruppen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D5B">
        <w:rPr>
          <w:rStyle w:val="ekvarbeitsanweisungdeutsch"/>
        </w:rPr>
        <w:t>Schreibt</w:t>
      </w:r>
      <w:r w:rsidR="00E65D5B" w:rsidRPr="005A3E56">
        <w:rPr>
          <w:rStyle w:val="ekvarbeitsanweisungdeutsch"/>
        </w:rPr>
        <w:t xml:space="preserve"> eine Wahlrede</w:t>
      </w:r>
      <w:r w:rsidR="00E65D5B">
        <w:rPr>
          <w:rStyle w:val="ekvarbeitsanweisungdeutsch"/>
        </w:rPr>
        <w:t>.</w:t>
      </w:r>
    </w:p>
    <w:p w14:paraId="2319FF78" w14:textId="7C3D374F" w:rsidR="0097262E" w:rsidRDefault="0097262E" w:rsidP="00E65D5B">
      <w:pPr>
        <w:spacing w:line="360" w:lineRule="auto"/>
        <w:rPr>
          <w:rStyle w:val="ekvarbeitsanweisungdeutsch"/>
        </w:rPr>
      </w:pPr>
    </w:p>
    <w:p w14:paraId="4D807A58" w14:textId="55242E06" w:rsidR="00E65D5B" w:rsidRPr="002C7675" w:rsidRDefault="00E65D5B" w:rsidP="00E65D5B">
      <w:pPr>
        <w:pStyle w:val="ekvgrundtexthalbe"/>
      </w:pPr>
    </w:p>
    <w:p w14:paraId="54E25896" w14:textId="77777777" w:rsidR="00E65D5B" w:rsidRPr="00287B24" w:rsidRDefault="00E65D5B" w:rsidP="00E65D5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581DC71" wp14:editId="7470E551">
            <wp:extent cx="285115" cy="288290"/>
            <wp:effectExtent l="0" t="0" r="0" b="0"/>
            <wp:docPr id="117842274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D4B70" w14:textId="77777777" w:rsidR="00E65D5B" w:rsidRDefault="00E65D5B" w:rsidP="00E65D5B">
      <w:pPr>
        <w:pStyle w:val="ekvnummerierung"/>
        <w:framePr w:wrap="around"/>
      </w:pPr>
      <w:r>
        <w:t>6</w:t>
      </w:r>
    </w:p>
    <w:p w14:paraId="1DF3AC1B" w14:textId="44AA968E" w:rsidR="00E65D5B" w:rsidRDefault="0097262E" w:rsidP="00E65D5B">
      <w:pPr>
        <w:spacing w:line="240" w:lineRule="auto"/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77696" behindDoc="0" locked="0" layoutInCell="1" allowOverlap="1" wp14:anchorId="31ACDE6C" wp14:editId="5611245B">
            <wp:simplePos x="0" y="0"/>
            <wp:positionH relativeFrom="column">
              <wp:posOffset>-723900</wp:posOffset>
            </wp:positionH>
            <wp:positionV relativeFrom="paragraph">
              <wp:posOffset>251297</wp:posOffset>
            </wp:positionV>
            <wp:extent cx="288290" cy="288290"/>
            <wp:effectExtent l="0" t="0" r="0" b="0"/>
            <wp:wrapNone/>
            <wp:docPr id="1822694436" name="Grafik 182269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c_gruppen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D5B" w:rsidRPr="005A3E56">
        <w:rPr>
          <w:rStyle w:val="ekvarbeitsanweisungdeutsch"/>
        </w:rPr>
        <w:t xml:space="preserve">Tragt die Wahlreden in der Klasse vor. </w:t>
      </w:r>
    </w:p>
    <w:p w14:paraId="0023EF5B" w14:textId="450452B1" w:rsidR="0097262E" w:rsidRDefault="0097262E" w:rsidP="00E65D5B">
      <w:pPr>
        <w:spacing w:line="240" w:lineRule="auto"/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79744" behindDoc="0" locked="0" layoutInCell="1" allowOverlap="1" wp14:anchorId="3C65B6CF" wp14:editId="68C9CAF3">
            <wp:simplePos x="0" y="0"/>
            <wp:positionH relativeFrom="column">
              <wp:posOffset>-400213</wp:posOffset>
            </wp:positionH>
            <wp:positionV relativeFrom="paragraph">
              <wp:posOffset>90805</wp:posOffset>
            </wp:positionV>
            <wp:extent cx="288290" cy="288290"/>
            <wp:effectExtent l="0" t="0" r="0" b="0"/>
            <wp:wrapNone/>
            <wp:docPr id="1378678240" name="Grafik 1378678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E45ED" w14:textId="06F6D43C" w:rsidR="00E65D5B" w:rsidRPr="005A3E56" w:rsidRDefault="00E65D5B" w:rsidP="00E65D5B">
      <w:pPr>
        <w:spacing w:line="240" w:lineRule="auto"/>
        <w:rPr>
          <w:rStyle w:val="ekvarbeitsanweisungdeutsch"/>
        </w:rPr>
      </w:pPr>
    </w:p>
    <w:p w14:paraId="2C6D5ED4" w14:textId="77777777" w:rsidR="00E65D5B" w:rsidRPr="00287B24" w:rsidRDefault="00E65D5B" w:rsidP="00E65D5B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B792DE1" wp14:editId="795CB3F6">
            <wp:extent cx="285115" cy="288290"/>
            <wp:effectExtent l="0" t="0" r="0" b="0"/>
            <wp:docPr id="179538664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BBAA9" w14:textId="77777777" w:rsidR="00E65D5B" w:rsidRDefault="00E65D5B" w:rsidP="00E65D5B">
      <w:pPr>
        <w:pStyle w:val="ekvnummerierung"/>
        <w:framePr w:wrap="around"/>
      </w:pPr>
      <w:r>
        <w:t>7</w:t>
      </w:r>
    </w:p>
    <w:p w14:paraId="066E55E8" w14:textId="5E10C938" w:rsidR="003879B4" w:rsidRDefault="0097262E" w:rsidP="00E65D5B">
      <w:pPr>
        <w:spacing w:line="240" w:lineRule="auto"/>
      </w:pPr>
      <w:r>
        <w:rPr>
          <w:lang w:eastAsia="de-DE"/>
        </w:rPr>
        <w:drawing>
          <wp:anchor distT="0" distB="0" distL="114300" distR="114300" simplePos="0" relativeHeight="251675648" behindDoc="0" locked="0" layoutInCell="1" allowOverlap="1" wp14:anchorId="5FA6C474" wp14:editId="54649F11">
            <wp:simplePos x="0" y="0"/>
            <wp:positionH relativeFrom="column">
              <wp:posOffset>-717550</wp:posOffset>
            </wp:positionH>
            <wp:positionV relativeFrom="paragraph">
              <wp:posOffset>176693</wp:posOffset>
            </wp:positionV>
            <wp:extent cx="288290" cy="288290"/>
            <wp:effectExtent l="0" t="0" r="0" b="0"/>
            <wp:wrapNone/>
            <wp:docPr id="865833185" name="Grafik 86583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675">
        <w:rPr>
          <w:rStyle w:val="ekvarbeitsanweisungdeutsch"/>
          <w:color w:val="FF0000"/>
        </w:rPr>
        <w:t xml:space="preserve"> </w:t>
      </w:r>
      <w:r w:rsidR="00E65D5B" w:rsidRPr="005A3E56">
        <w:rPr>
          <w:rStyle w:val="ekvarbeitsanweisungdeutsch"/>
        </w:rPr>
        <w:t>Führt geheime Wahlen durch. Besprecht das Ergebnis.</w:t>
      </w:r>
    </w:p>
    <w:sectPr w:rsidR="003879B4" w:rsidSect="008D5A1A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82DA" w14:textId="77777777" w:rsidR="00E65D5B" w:rsidRDefault="00E65D5B" w:rsidP="003C599D">
      <w:pPr>
        <w:spacing w:line="240" w:lineRule="auto"/>
      </w:pPr>
      <w:r>
        <w:separator/>
      </w:r>
    </w:p>
  </w:endnote>
  <w:endnote w:type="continuationSeparator" w:id="0">
    <w:p w14:paraId="307100D7" w14:textId="77777777" w:rsidR="00E65D5B" w:rsidRDefault="00E65D5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006F40D" w14:textId="77777777" w:rsidTr="006B2D23">
      <w:trPr>
        <w:trHeight w:hRule="exact" w:val="680"/>
      </w:trPr>
      <w:tc>
        <w:tcPr>
          <w:tcW w:w="1131" w:type="dxa"/>
          <w:noWrap/>
        </w:tcPr>
        <w:p w14:paraId="1FEC2CCE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8094413" wp14:editId="2685553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27FA098" w14:textId="626DF0BD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6C37A9">
            <w:t>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0D94703" w14:textId="3844D6C8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E65D5B">
            <w:t>Bernadette G</w:t>
          </w:r>
          <w:r w:rsidR="00106626">
            <w:t>i</w:t>
          </w:r>
          <w:r w:rsidR="00E65D5B">
            <w:t>rshausen</w:t>
          </w:r>
        </w:p>
      </w:tc>
      <w:tc>
        <w:tcPr>
          <w:tcW w:w="397" w:type="dxa"/>
        </w:tcPr>
        <w:p w14:paraId="7A85F4A2" w14:textId="77777777" w:rsidR="00193A18" w:rsidRPr="00913892" w:rsidRDefault="00193A18" w:rsidP="00913892">
          <w:pPr>
            <w:pStyle w:val="ekvpagina"/>
          </w:pPr>
        </w:p>
      </w:tc>
    </w:tr>
  </w:tbl>
  <w:p w14:paraId="25CD3A51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6D37" w14:textId="77777777" w:rsidR="00E65D5B" w:rsidRDefault="00E65D5B" w:rsidP="003C599D">
      <w:pPr>
        <w:spacing w:line="240" w:lineRule="auto"/>
      </w:pPr>
      <w:r>
        <w:separator/>
      </w:r>
    </w:p>
  </w:footnote>
  <w:footnote w:type="continuationSeparator" w:id="0">
    <w:p w14:paraId="517D2CB3" w14:textId="77777777" w:rsidR="00E65D5B" w:rsidRDefault="00E65D5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5B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6626"/>
    <w:rsid w:val="00107D77"/>
    <w:rsid w:val="00124062"/>
    <w:rsid w:val="00126E1F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B6C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C09CB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91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AC6"/>
    <w:rsid w:val="00622F6B"/>
    <w:rsid w:val="00624192"/>
    <w:rsid w:val="00627765"/>
    <w:rsid w:val="0064692C"/>
    <w:rsid w:val="00647A01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37A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30CA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2AB7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262E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9F39B7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3054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93FD9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97662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076CA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5342"/>
    <w:rsid w:val="00DF625F"/>
    <w:rsid w:val="00DF74DB"/>
    <w:rsid w:val="00E01841"/>
    <w:rsid w:val="00E10B71"/>
    <w:rsid w:val="00E126C1"/>
    <w:rsid w:val="00E21473"/>
    <w:rsid w:val="00E22935"/>
    <w:rsid w:val="00E22C67"/>
    <w:rsid w:val="00E32058"/>
    <w:rsid w:val="00E34F46"/>
    <w:rsid w:val="00E375D2"/>
    <w:rsid w:val="00E43E04"/>
    <w:rsid w:val="00E50799"/>
    <w:rsid w:val="00E5414B"/>
    <w:rsid w:val="00E63251"/>
    <w:rsid w:val="00E65D5B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D43CD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1B3A4"/>
  <w15:chartTrackingRefBased/>
  <w15:docId w15:val="{6D843925-392B-4FC6-9E58-4527DB4F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yk483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2016-12-20T14:33:00Z</cp:lastPrinted>
  <dcterms:created xsi:type="dcterms:W3CDTF">2025-02-14T11:53:00Z</dcterms:created>
  <dcterms:modified xsi:type="dcterms:W3CDTF">2025-02-14T12:45:00Z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