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76ABE43F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C7CF522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20D4E9AD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31560E6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633233C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2DB79CE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8DCB8D6" w14:textId="1B9036EE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F01482">
              <w:t>2</w:t>
            </w:r>
          </w:p>
        </w:tc>
      </w:tr>
      <w:tr w:rsidR="00BF17F2" w:rsidRPr="00BF17F2" w14:paraId="2621CDA9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3B60446A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72D7657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BA9A889" w14:textId="59871C07" w:rsidR="00F01482" w:rsidRPr="00877238" w:rsidRDefault="00F01482" w:rsidP="00877238">
      <w:pPr>
        <w:pStyle w:val="ekvue1arial"/>
      </w:pPr>
      <w:bookmarkStart w:id="0" w:name="bmStart"/>
      <w:bookmarkEnd w:id="0"/>
      <w:r w:rsidRPr="00877238">
        <w:t>Wahlversprechen der Tiere</w:t>
      </w:r>
    </w:p>
    <w:p w14:paraId="70117A9D" w14:textId="5E975F02" w:rsidR="003476DF" w:rsidRDefault="003476DF" w:rsidP="003476DF"/>
    <w:p w14:paraId="2F4B18FA" w14:textId="77777777" w:rsidR="003476DF" w:rsidRPr="00287B24" w:rsidRDefault="003476DF" w:rsidP="003476DF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F09FFE4" wp14:editId="4C92AB0D">
            <wp:extent cx="288290" cy="288290"/>
            <wp:effectExtent l="0" t="0" r="0" b="0"/>
            <wp:docPr id="7127002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EFC69" w14:textId="072C03BB" w:rsidR="003476DF" w:rsidRPr="00D3427F" w:rsidRDefault="003476DF" w:rsidP="003476DF">
      <w:pPr>
        <w:pStyle w:val="ekvnummerierung"/>
        <w:framePr w:wrap="around"/>
      </w:pPr>
      <w:r>
        <w:t>1</w:t>
      </w:r>
    </w:p>
    <w:p w14:paraId="26B3650A" w14:textId="06BE1E8D" w:rsidR="00F01482" w:rsidRPr="007A0A6A" w:rsidRDefault="005E51C1" w:rsidP="00F01482">
      <w:pPr>
        <w:ind w:left="284" w:hanging="284"/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707392" behindDoc="0" locked="0" layoutInCell="1" allowOverlap="1" wp14:anchorId="752C9109" wp14:editId="23786A2B">
            <wp:simplePos x="0" y="0"/>
            <wp:positionH relativeFrom="column">
              <wp:posOffset>-714375</wp:posOffset>
            </wp:positionH>
            <wp:positionV relativeFrom="paragraph">
              <wp:posOffset>222250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482" w:rsidRPr="007A0A6A">
        <w:rPr>
          <w:rStyle w:val="ekvarbeitsanweisungdeutsch"/>
        </w:rPr>
        <w:t>Jedes Tier steht für ein Wahlversprechen. Ordne zu.</w:t>
      </w:r>
    </w:p>
    <w:p w14:paraId="609C6C13" w14:textId="37B3C5F5" w:rsidR="003476DF" w:rsidRDefault="003476DF" w:rsidP="00F01482">
      <w:pPr>
        <w:ind w:left="284" w:hanging="284"/>
        <w:rPr>
          <w:rStyle w:val="ekvarbeitsanweisungdeutsch"/>
        </w:rPr>
      </w:pPr>
    </w:p>
    <w:p w14:paraId="2EECBFA9" w14:textId="0BAD4552" w:rsidR="003476DF" w:rsidRDefault="003476DF" w:rsidP="00F01482">
      <w:pPr>
        <w:ind w:left="284" w:hanging="284"/>
        <w:rPr>
          <w:rStyle w:val="ekvarbeitsanweisungdeutsch"/>
        </w:rPr>
      </w:pPr>
      <w:r w:rsidRPr="003476DF">
        <w:rPr>
          <w:rFonts w:cs="Arial"/>
          <w:noProof/>
          <w:color w:val="FF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665134" wp14:editId="085AE198">
                <wp:simplePos x="0" y="0"/>
                <wp:positionH relativeFrom="column">
                  <wp:posOffset>3406140</wp:posOffset>
                </wp:positionH>
                <wp:positionV relativeFrom="paragraph">
                  <wp:posOffset>19050</wp:posOffset>
                </wp:positionV>
                <wp:extent cx="647700" cy="269875"/>
                <wp:effectExtent l="0" t="0" r="19050" b="15875"/>
                <wp:wrapNone/>
                <wp:docPr id="97051336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054F6A2" w14:textId="749A5530" w:rsidR="003476DF" w:rsidRPr="009F0109" w:rsidRDefault="003476DF" w:rsidP="003476DF">
                            <w:pPr>
                              <w:pStyle w:val="ekvaufgabenwortkarte"/>
                            </w:pPr>
                            <w:r>
                              <w:t>Maus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65134" id="_x0000_t202" coordsize="21600,21600" o:spt="202" path="m,l,21600r21600,l21600,xe">
                <v:stroke joinstyle="miter"/>
                <v:path gradientshapeok="t" o:connecttype="rect"/>
              </v:shapetype>
              <v:shape id="Textfeld 50" o:spid="_x0000_s1026" type="#_x0000_t202" style="position:absolute;left:0;text-align:left;margin-left:268.2pt;margin-top:1.5pt;width:51pt;height:2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" fillcolor="white [3212]" strokecolor="black [3213]" strokeweight=".5pt">
                <v:textbox>
                  <w:txbxContent>
                    <w:p w14:paraId="3054F6A2" w14:textId="749A5530" w:rsidR="003476DF" w:rsidRPr="009F0109" w:rsidRDefault="003476DF" w:rsidP="003476DF">
                      <w:pPr>
                        <w:pStyle w:val="ekvaufgabenwortkarte"/>
                      </w:pPr>
                      <w:r>
                        <w:t>Maus</w:t>
                      </w:r>
                    </w:p>
                  </w:txbxContent>
                </v:textbox>
              </v:shape>
            </w:pict>
          </mc:Fallback>
        </mc:AlternateContent>
      </w:r>
      <w:r w:rsidRPr="003476DF">
        <w:rPr>
          <w:rFonts w:cs="Arial"/>
          <w:noProof/>
          <w:color w:val="FF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79D0F0" wp14:editId="79AE5738">
                <wp:simplePos x="0" y="0"/>
                <wp:positionH relativeFrom="column">
                  <wp:posOffset>2501265</wp:posOffset>
                </wp:positionH>
                <wp:positionV relativeFrom="paragraph">
                  <wp:posOffset>19050</wp:posOffset>
                </wp:positionV>
                <wp:extent cx="733425" cy="269875"/>
                <wp:effectExtent l="0" t="0" r="28575" b="15875"/>
                <wp:wrapNone/>
                <wp:docPr id="368562572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6DB71E" w14:textId="38B8BEA0" w:rsidR="003476DF" w:rsidRPr="009F0109" w:rsidRDefault="003476DF" w:rsidP="003476DF">
                            <w:pPr>
                              <w:pStyle w:val="ekvaufgabenwortkarte"/>
                            </w:pPr>
                            <w:r>
                              <w:t>Fuchs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9D0F0" id="_x0000_s1027" type="#_x0000_t202" style="position:absolute;left:0;text-align:left;margin-left:196.95pt;margin-top:1.5pt;width:57.75pt;height:21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" fillcolor="white [3212]" strokecolor="black [3213]" strokeweight=".5pt">
                <v:textbox>
                  <w:txbxContent>
                    <w:p w14:paraId="6D6DB71E" w14:textId="38B8BEA0" w:rsidR="003476DF" w:rsidRPr="009F0109" w:rsidRDefault="003476DF" w:rsidP="003476DF">
                      <w:pPr>
                        <w:pStyle w:val="ekvaufgabenwortkarte"/>
                      </w:pPr>
                      <w:r>
                        <w:t>Fuchs</w:t>
                      </w:r>
                    </w:p>
                  </w:txbxContent>
                </v:textbox>
              </v:shape>
            </w:pict>
          </mc:Fallback>
        </mc:AlternateContent>
      </w:r>
      <w:r w:rsidRPr="003476DF">
        <w:rPr>
          <w:rFonts w:cs="Arial"/>
          <w:noProof/>
          <w:color w:val="FF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441836" wp14:editId="12494F55">
                <wp:simplePos x="0" y="0"/>
                <wp:positionH relativeFrom="column">
                  <wp:posOffset>1234440</wp:posOffset>
                </wp:positionH>
                <wp:positionV relativeFrom="paragraph">
                  <wp:posOffset>9525</wp:posOffset>
                </wp:positionV>
                <wp:extent cx="1066800" cy="269875"/>
                <wp:effectExtent l="0" t="0" r="19050" b="15875"/>
                <wp:wrapNone/>
                <wp:docPr id="1633957062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22D6A13" w14:textId="09326588" w:rsidR="003476DF" w:rsidRPr="009F0109" w:rsidRDefault="003476DF" w:rsidP="003476DF">
                            <w:pPr>
                              <w:pStyle w:val="ekvaufgabenwortkarte"/>
                            </w:pPr>
                            <w:r>
                              <w:t>Schäferhund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41836" id="_x0000_s1028" type="#_x0000_t202" style="position:absolute;left:0;text-align:left;margin-left:97.2pt;margin-top:.75pt;width:84pt;height:2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" fillcolor="white [3212]" strokecolor="black [3213]" strokeweight=".5pt">
                <v:textbox>
                  <w:txbxContent>
                    <w:p w14:paraId="122D6A13" w14:textId="09326588" w:rsidR="003476DF" w:rsidRPr="009F0109" w:rsidRDefault="003476DF" w:rsidP="003476DF">
                      <w:pPr>
                        <w:pStyle w:val="ekvaufgabenwortkarte"/>
                      </w:pPr>
                      <w:r>
                        <w:t>Schäferhund</w:t>
                      </w:r>
                    </w:p>
                  </w:txbxContent>
                </v:textbox>
              </v:shape>
            </w:pict>
          </mc:Fallback>
        </mc:AlternateContent>
      </w:r>
      <w:r w:rsidRPr="003476DF">
        <w:rPr>
          <w:rFonts w:cs="Arial"/>
          <w:noProof/>
          <w:color w:val="FF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C1E357" wp14:editId="4C5A6364">
                <wp:simplePos x="0" y="0"/>
                <wp:positionH relativeFrom="column">
                  <wp:posOffset>-3810</wp:posOffset>
                </wp:positionH>
                <wp:positionV relativeFrom="paragraph">
                  <wp:posOffset>9525</wp:posOffset>
                </wp:positionV>
                <wp:extent cx="1066800" cy="269875"/>
                <wp:effectExtent l="0" t="0" r="19050" b="15875"/>
                <wp:wrapNone/>
                <wp:docPr id="2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6156D14" w14:textId="01950AF5" w:rsidR="003476DF" w:rsidRPr="009F0109" w:rsidRDefault="003476DF" w:rsidP="00AC4074">
                            <w:pPr>
                              <w:pStyle w:val="ekvaufgabenwortkarte"/>
                            </w:pPr>
                            <w:r>
                              <w:t>Vogel Strauß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1E357" id="_x0000_s1029" type="#_x0000_t202" style="position:absolute;left:0;text-align:left;margin-left:-.3pt;margin-top:.75pt;width:84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" fillcolor="white [3212]" strokecolor="black [3213]" strokeweight=".5pt">
                <v:textbox>
                  <w:txbxContent>
                    <w:p w14:paraId="56156D14" w14:textId="01950AF5" w:rsidR="003476DF" w:rsidRPr="009F0109" w:rsidRDefault="003476DF" w:rsidP="00AC4074">
                      <w:pPr>
                        <w:pStyle w:val="ekvaufgabenwortkarte"/>
                      </w:pPr>
                      <w:r>
                        <w:t>Vogel Strauß</w:t>
                      </w:r>
                    </w:p>
                  </w:txbxContent>
                </v:textbox>
              </v:shape>
            </w:pict>
          </mc:Fallback>
        </mc:AlternateContent>
      </w:r>
    </w:p>
    <w:p w14:paraId="454A96AD" w14:textId="7E4B691B" w:rsidR="003476DF" w:rsidRDefault="003476DF" w:rsidP="00F01482">
      <w:pPr>
        <w:ind w:left="284" w:hanging="284"/>
        <w:rPr>
          <w:rStyle w:val="ekvarbeitsanweisungdeutsch"/>
        </w:rPr>
      </w:pPr>
      <w:r w:rsidRPr="003476DF">
        <w:rPr>
          <w:rFonts w:cs="Arial"/>
          <w:noProof/>
          <w:color w:val="FF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59FE9A" wp14:editId="1E97E59F">
                <wp:simplePos x="0" y="0"/>
                <wp:positionH relativeFrom="column">
                  <wp:posOffset>3406140</wp:posOffset>
                </wp:positionH>
                <wp:positionV relativeFrom="paragraph">
                  <wp:posOffset>201930</wp:posOffset>
                </wp:positionV>
                <wp:extent cx="638175" cy="269875"/>
                <wp:effectExtent l="0" t="0" r="28575" b="15875"/>
                <wp:wrapNone/>
                <wp:docPr id="1657977642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630DDB5" w14:textId="67996C3E" w:rsidR="003476DF" w:rsidRPr="009F0109" w:rsidRDefault="003476DF" w:rsidP="003476DF">
                            <w:pPr>
                              <w:pStyle w:val="ekvaufgabenwortkarte"/>
                            </w:pPr>
                            <w:r>
                              <w:t>Schaf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9FE9A" id="_x0000_s1030" type="#_x0000_t202" style="position:absolute;left:0;text-align:left;margin-left:268.2pt;margin-top:15.9pt;width:50.25pt;height:2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" fillcolor="white [3212]" strokecolor="black [3213]" strokeweight=".5pt">
                <v:textbox>
                  <w:txbxContent>
                    <w:p w14:paraId="1630DDB5" w14:textId="67996C3E" w:rsidR="003476DF" w:rsidRPr="009F0109" w:rsidRDefault="003476DF" w:rsidP="003476DF">
                      <w:pPr>
                        <w:pStyle w:val="ekvaufgabenwortkarte"/>
                      </w:pPr>
                      <w:r>
                        <w:t>Schaf</w:t>
                      </w:r>
                    </w:p>
                  </w:txbxContent>
                </v:textbox>
              </v:shape>
            </w:pict>
          </mc:Fallback>
        </mc:AlternateContent>
      </w:r>
      <w:r w:rsidRPr="003476DF">
        <w:rPr>
          <w:rFonts w:cs="Arial"/>
          <w:noProof/>
          <w:color w:val="FF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B7DD922" wp14:editId="00F6ABE9">
                <wp:simplePos x="0" y="0"/>
                <wp:positionH relativeFrom="column">
                  <wp:posOffset>-3810</wp:posOffset>
                </wp:positionH>
                <wp:positionV relativeFrom="paragraph">
                  <wp:posOffset>201930</wp:posOffset>
                </wp:positionV>
                <wp:extent cx="714375" cy="269875"/>
                <wp:effectExtent l="0" t="0" r="28575" b="15875"/>
                <wp:wrapNone/>
                <wp:docPr id="389568107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18D2E7B" w14:textId="4559FEA6" w:rsidR="003476DF" w:rsidRPr="009F0109" w:rsidRDefault="003476DF" w:rsidP="003476DF">
                            <w:pPr>
                              <w:pStyle w:val="ekvaufgabenwortkarte"/>
                            </w:pPr>
                            <w:r>
                              <w:t>Karpfen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DD922" id="_x0000_s1031" type="#_x0000_t202" style="position:absolute;left:0;text-align:left;margin-left:-.3pt;margin-top:15.9pt;width:56.25pt;height:21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" fillcolor="white [3212]" strokecolor="black [3213]" strokeweight=".5pt">
                <v:textbox>
                  <w:txbxContent>
                    <w:p w14:paraId="218D2E7B" w14:textId="4559FEA6" w:rsidR="003476DF" w:rsidRPr="009F0109" w:rsidRDefault="003476DF" w:rsidP="003476DF">
                      <w:pPr>
                        <w:pStyle w:val="ekvaufgabenwortkarte"/>
                      </w:pPr>
                      <w:r>
                        <w:t>Karpfen</w:t>
                      </w:r>
                    </w:p>
                  </w:txbxContent>
                </v:textbox>
              </v:shape>
            </w:pict>
          </mc:Fallback>
        </mc:AlternateContent>
      </w:r>
    </w:p>
    <w:p w14:paraId="485DEB37" w14:textId="5691E233" w:rsidR="003476DF" w:rsidRPr="003476DF" w:rsidRDefault="003476DF" w:rsidP="00F01482">
      <w:pPr>
        <w:ind w:left="284" w:hanging="284"/>
        <w:rPr>
          <w:rStyle w:val="ekvarbeitsanweisungdeutsch"/>
        </w:rPr>
      </w:pPr>
      <w:r w:rsidRPr="003476DF">
        <w:rPr>
          <w:rFonts w:cs="Arial"/>
          <w:noProof/>
          <w:color w:val="FF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C102F8" wp14:editId="5A7E398B">
                <wp:simplePos x="0" y="0"/>
                <wp:positionH relativeFrom="column">
                  <wp:posOffset>2501265</wp:posOffset>
                </wp:positionH>
                <wp:positionV relativeFrom="paragraph">
                  <wp:posOffset>13335</wp:posOffset>
                </wp:positionV>
                <wp:extent cx="600075" cy="269875"/>
                <wp:effectExtent l="0" t="0" r="28575" b="15875"/>
                <wp:wrapNone/>
                <wp:docPr id="1010142477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AE6373A" w14:textId="24043765" w:rsidR="003476DF" w:rsidRPr="009F0109" w:rsidRDefault="003476DF" w:rsidP="003476DF">
                            <w:pPr>
                              <w:pStyle w:val="ekvaufgabenwortkarte"/>
                            </w:pPr>
                            <w:r>
                              <w:t>Kater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02F8" id="_x0000_s1032" type="#_x0000_t202" style="position:absolute;left:0;text-align:left;margin-left:196.95pt;margin-top:1.05pt;width:47.25pt;height:2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" fillcolor="white [3212]" strokecolor="black [3213]" strokeweight=".5pt">
                <v:textbox>
                  <w:txbxContent>
                    <w:p w14:paraId="4AE6373A" w14:textId="24043765" w:rsidR="003476DF" w:rsidRPr="009F0109" w:rsidRDefault="003476DF" w:rsidP="003476DF">
                      <w:pPr>
                        <w:pStyle w:val="ekvaufgabenwortkarte"/>
                      </w:pPr>
                      <w:r>
                        <w:t>Kater</w:t>
                      </w:r>
                    </w:p>
                  </w:txbxContent>
                </v:textbox>
              </v:shape>
            </w:pict>
          </mc:Fallback>
        </mc:AlternateContent>
      </w:r>
      <w:r w:rsidRPr="003476DF">
        <w:rPr>
          <w:rFonts w:cs="Arial"/>
          <w:noProof/>
          <w:color w:val="FF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C43144" wp14:editId="139EB72F">
                <wp:simplePos x="0" y="0"/>
                <wp:positionH relativeFrom="column">
                  <wp:posOffset>1548765</wp:posOffset>
                </wp:positionH>
                <wp:positionV relativeFrom="paragraph">
                  <wp:posOffset>13335</wp:posOffset>
                </wp:positionV>
                <wp:extent cx="752475" cy="269875"/>
                <wp:effectExtent l="0" t="0" r="28575" b="15875"/>
                <wp:wrapNone/>
                <wp:docPr id="1120140313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21E9A5F" w14:textId="76D1CC6C" w:rsidR="003476DF" w:rsidRPr="009F0109" w:rsidRDefault="003476DF" w:rsidP="003476DF">
                            <w:pPr>
                              <w:pStyle w:val="ekvaufgabenwortkarte"/>
                            </w:pPr>
                            <w:r>
                              <w:t>Ameise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43144" id="_x0000_s1033" type="#_x0000_t202" style="position:absolute;left:0;text-align:left;margin-left:121.95pt;margin-top:1.05pt;width:59.25pt;height:2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" fillcolor="white [3212]" strokecolor="black [3213]" strokeweight=".5pt">
                <v:textbox>
                  <w:txbxContent>
                    <w:p w14:paraId="621E9A5F" w14:textId="76D1CC6C" w:rsidR="003476DF" w:rsidRPr="009F0109" w:rsidRDefault="003476DF" w:rsidP="003476DF">
                      <w:pPr>
                        <w:pStyle w:val="ekvaufgabenwortkarte"/>
                      </w:pPr>
                      <w:r>
                        <w:t>Ameise</w:t>
                      </w:r>
                    </w:p>
                  </w:txbxContent>
                </v:textbox>
              </v:shape>
            </w:pict>
          </mc:Fallback>
        </mc:AlternateContent>
      </w:r>
      <w:r w:rsidRPr="003476DF">
        <w:rPr>
          <w:rFonts w:cs="Arial"/>
          <w:noProof/>
          <w:color w:val="FF0000"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D72B61" wp14:editId="14DFA08A">
                <wp:simplePos x="0" y="0"/>
                <wp:positionH relativeFrom="column">
                  <wp:posOffset>824865</wp:posOffset>
                </wp:positionH>
                <wp:positionV relativeFrom="paragraph">
                  <wp:posOffset>13335</wp:posOffset>
                </wp:positionV>
                <wp:extent cx="571500" cy="269875"/>
                <wp:effectExtent l="0" t="0" r="19050" b="15875"/>
                <wp:wrapNone/>
                <wp:docPr id="1318807035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7F41A29" w14:textId="1C90457B" w:rsidR="003476DF" w:rsidRPr="009F0109" w:rsidRDefault="003476DF" w:rsidP="003476DF">
                            <w:pPr>
                              <w:pStyle w:val="ekvaufgabenwortkarte"/>
                            </w:pPr>
                            <w:r>
                              <w:t>Stier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72B61" id="_x0000_s1034" type="#_x0000_t202" style="position:absolute;left:0;text-align:left;margin-left:64.95pt;margin-top:1.05pt;width:45pt;height:2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" fillcolor="white [3212]" strokecolor="black [3213]" strokeweight=".5pt">
                <v:textbox>
                  <w:txbxContent>
                    <w:p w14:paraId="47F41A29" w14:textId="1C90457B" w:rsidR="003476DF" w:rsidRPr="009F0109" w:rsidRDefault="003476DF" w:rsidP="003476DF">
                      <w:pPr>
                        <w:pStyle w:val="ekvaufgabenwortkarte"/>
                      </w:pPr>
                      <w:r>
                        <w:t>Stier</w:t>
                      </w:r>
                    </w:p>
                  </w:txbxContent>
                </v:textbox>
              </v:shape>
            </w:pict>
          </mc:Fallback>
        </mc:AlternateContent>
      </w:r>
    </w:p>
    <w:p w14:paraId="4B37FF3B" w14:textId="610F7265" w:rsidR="00F01482" w:rsidRDefault="00F01482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005FC7D1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3D1F6230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  <w:sectPr w:rsidR="007A0A6A" w:rsidSect="008D5A1A">
          <w:footerReference w:type="default" r:id="rId8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D749BAA" w14:textId="3C69F978" w:rsidR="003476DF" w:rsidRPr="00535672" w:rsidRDefault="007A0A6A" w:rsidP="00535672">
      <w:pPr>
        <w:rPr>
          <w:rStyle w:val="ekvkursiv"/>
        </w:rPr>
      </w:pPr>
      <w:r w:rsidRPr="00535672">
        <w:rPr>
          <w:rStyle w:val="ekvkursiv"/>
        </w:rPr>
        <w:t>Es dürfen keine Mäuse gefressen werden.</w:t>
      </w:r>
    </w:p>
    <w:p w14:paraId="723721D5" w14:textId="77777777" w:rsidR="001624C7" w:rsidRDefault="001624C7" w:rsidP="007A0A6A">
      <w:pPr>
        <w:pStyle w:val="ekvschreiblinie"/>
      </w:pPr>
    </w:p>
    <w:p w14:paraId="0341B88A" w14:textId="508DFD31" w:rsidR="007A0A6A" w:rsidRDefault="007A0A6A" w:rsidP="007A0A6A">
      <w:pPr>
        <w:pStyle w:val="ekvschreiblinie"/>
      </w:pPr>
      <w:r>
        <w:t>_____________________</w:t>
      </w:r>
    </w:p>
    <w:p w14:paraId="4F10B536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40C55581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79BE9481" w14:textId="67CCD609" w:rsidR="007A0A6A" w:rsidRPr="00535672" w:rsidRDefault="007A0A6A" w:rsidP="00535672">
      <w:pPr>
        <w:rPr>
          <w:rStyle w:val="ekvkursiv"/>
        </w:rPr>
      </w:pPr>
      <w:r w:rsidRPr="00535672">
        <w:rPr>
          <w:rStyle w:val="ekvkursiv"/>
        </w:rPr>
        <w:t>Pullover werden selbst gestrickt.</w:t>
      </w:r>
    </w:p>
    <w:p w14:paraId="712C9660" w14:textId="77777777" w:rsidR="007A0A6A" w:rsidRDefault="007A0A6A" w:rsidP="007A0A6A"/>
    <w:p w14:paraId="75A18591" w14:textId="77777777" w:rsidR="001624C7" w:rsidRDefault="001624C7" w:rsidP="007A0A6A">
      <w:pPr>
        <w:pStyle w:val="ekvschreiblinie"/>
      </w:pPr>
    </w:p>
    <w:p w14:paraId="75890F8F" w14:textId="25A2E7C0" w:rsidR="007A0A6A" w:rsidRDefault="007A0A6A" w:rsidP="007A0A6A">
      <w:pPr>
        <w:pStyle w:val="ekvschreiblinie"/>
      </w:pPr>
      <w:r>
        <w:t>_____________________</w:t>
      </w:r>
    </w:p>
    <w:p w14:paraId="309256E4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2756EEB5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512E9C08" w14:textId="77777777" w:rsidR="007A0A6A" w:rsidRPr="00535672" w:rsidRDefault="007A0A6A" w:rsidP="00535672">
      <w:pPr>
        <w:rPr>
          <w:rStyle w:val="ekvkursiv"/>
        </w:rPr>
      </w:pPr>
      <w:r w:rsidRPr="00535672">
        <w:rPr>
          <w:rStyle w:val="ekvkursiv"/>
        </w:rPr>
        <w:t>Es gibt Recht und Ordnung durch Kontrolle.</w:t>
      </w:r>
    </w:p>
    <w:p w14:paraId="2087414C" w14:textId="77777777" w:rsidR="001624C7" w:rsidRDefault="001624C7" w:rsidP="007A0A6A">
      <w:pPr>
        <w:pStyle w:val="ekvschreiblinie"/>
      </w:pPr>
    </w:p>
    <w:p w14:paraId="1431520A" w14:textId="4819CAD6" w:rsidR="007A0A6A" w:rsidRDefault="007A0A6A" w:rsidP="007A0A6A">
      <w:pPr>
        <w:pStyle w:val="ekvschreiblinie"/>
      </w:pPr>
      <w:r>
        <w:t>_____________________</w:t>
      </w:r>
    </w:p>
    <w:p w14:paraId="0A7DB910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1065C256" w14:textId="77777777" w:rsidR="007A0A6A" w:rsidRPr="00535672" w:rsidRDefault="007A0A6A" w:rsidP="00535672">
      <w:pPr>
        <w:rPr>
          <w:rStyle w:val="ekvkursiv"/>
        </w:rPr>
      </w:pPr>
      <w:r w:rsidRPr="00535672">
        <w:rPr>
          <w:rStyle w:val="ekvkursiv"/>
        </w:rPr>
        <w:t>Mäuse werden zum Grundnahrungsmittel.</w:t>
      </w:r>
    </w:p>
    <w:p w14:paraId="6A66A1CB" w14:textId="77777777" w:rsidR="001624C7" w:rsidRDefault="001624C7" w:rsidP="007A0A6A">
      <w:pPr>
        <w:pStyle w:val="ekvschreiblinie"/>
      </w:pPr>
    </w:p>
    <w:p w14:paraId="3A0344A9" w14:textId="7FE0B402" w:rsidR="007A0A6A" w:rsidRDefault="007A0A6A" w:rsidP="007A0A6A">
      <w:pPr>
        <w:pStyle w:val="ekvschreiblinie"/>
      </w:pPr>
      <w:r>
        <w:t>_____________________</w:t>
      </w:r>
    </w:p>
    <w:p w14:paraId="1810D40B" w14:textId="77777777" w:rsidR="007A0A6A" w:rsidRDefault="007A0A6A" w:rsidP="007A0A6A">
      <w:pPr>
        <w:rPr>
          <w:rFonts w:cs="Arial"/>
          <w:color w:val="000000" w:themeColor="text1"/>
          <w:sz w:val="24"/>
          <w:szCs w:val="24"/>
        </w:rPr>
      </w:pPr>
    </w:p>
    <w:p w14:paraId="321E00E9" w14:textId="77777777" w:rsidR="007A0A6A" w:rsidRDefault="007A0A6A" w:rsidP="007A0A6A">
      <w:pPr>
        <w:rPr>
          <w:rFonts w:cs="Arial"/>
          <w:color w:val="000000" w:themeColor="text1"/>
          <w:sz w:val="24"/>
          <w:szCs w:val="24"/>
        </w:rPr>
      </w:pPr>
    </w:p>
    <w:p w14:paraId="3DCCCED7" w14:textId="7527EF36" w:rsidR="007A0A6A" w:rsidRPr="00535672" w:rsidRDefault="007A0A6A" w:rsidP="00535672">
      <w:pPr>
        <w:rPr>
          <w:rStyle w:val="ekvkursiv"/>
        </w:rPr>
      </w:pPr>
      <w:r w:rsidRPr="00535672">
        <w:rPr>
          <w:rStyle w:val="ekvkursiv"/>
        </w:rPr>
        <w:t>Ein neuer Stausee soll für ausreichend Wasser für alle sorgen.</w:t>
      </w:r>
    </w:p>
    <w:p w14:paraId="551A7FB2" w14:textId="77777777" w:rsidR="001624C7" w:rsidRDefault="001624C7" w:rsidP="007A0A6A">
      <w:pPr>
        <w:pStyle w:val="ekvschreiblinie"/>
      </w:pPr>
    </w:p>
    <w:p w14:paraId="2A6DDC84" w14:textId="7E59C654" w:rsidR="007A0A6A" w:rsidRDefault="007A0A6A" w:rsidP="007A0A6A">
      <w:pPr>
        <w:pStyle w:val="ekvschreiblinie"/>
      </w:pPr>
      <w:r>
        <w:t>_____________________</w:t>
      </w:r>
    </w:p>
    <w:p w14:paraId="18F6594E" w14:textId="77777777" w:rsidR="007A0A6A" w:rsidRDefault="007A0A6A" w:rsidP="007A0A6A">
      <w:pPr>
        <w:rPr>
          <w:rFonts w:cs="Arial"/>
          <w:color w:val="000000" w:themeColor="text1"/>
          <w:sz w:val="24"/>
          <w:szCs w:val="24"/>
        </w:rPr>
      </w:pPr>
    </w:p>
    <w:p w14:paraId="057726DE" w14:textId="77777777" w:rsidR="007A0A6A" w:rsidRDefault="007A0A6A" w:rsidP="007A0A6A">
      <w:pPr>
        <w:rPr>
          <w:rFonts w:cs="Arial"/>
          <w:color w:val="000000" w:themeColor="text1"/>
          <w:sz w:val="24"/>
          <w:szCs w:val="24"/>
        </w:rPr>
      </w:pPr>
    </w:p>
    <w:p w14:paraId="3B20AAB5" w14:textId="0CA0BACF" w:rsidR="007A0A6A" w:rsidRPr="00535672" w:rsidRDefault="007A0A6A" w:rsidP="00535672">
      <w:pPr>
        <w:rPr>
          <w:rStyle w:val="ekvkursiv"/>
        </w:rPr>
      </w:pPr>
      <w:r w:rsidRPr="00535672">
        <w:rPr>
          <w:rStyle w:val="ekvkursiv"/>
        </w:rPr>
        <w:t>Alle sollen gleich sein und sich liebhaben.</w:t>
      </w:r>
    </w:p>
    <w:p w14:paraId="76CB94BD" w14:textId="77777777" w:rsidR="001624C7" w:rsidRDefault="001624C7" w:rsidP="007A0A6A">
      <w:pPr>
        <w:pStyle w:val="ekvschreiblinie"/>
      </w:pPr>
    </w:p>
    <w:p w14:paraId="53B1749E" w14:textId="438595AB" w:rsidR="007A0A6A" w:rsidRDefault="007A0A6A" w:rsidP="007A0A6A">
      <w:pPr>
        <w:pStyle w:val="ekvschreiblinie"/>
      </w:pPr>
      <w:r>
        <w:t>_____________________</w:t>
      </w:r>
    </w:p>
    <w:p w14:paraId="0B64F53C" w14:textId="77777777" w:rsidR="007A0A6A" w:rsidRDefault="007A0A6A" w:rsidP="007A0A6A">
      <w:pPr>
        <w:rPr>
          <w:rFonts w:cs="Arial"/>
          <w:color w:val="000000" w:themeColor="text1"/>
          <w:sz w:val="24"/>
          <w:szCs w:val="24"/>
        </w:rPr>
      </w:pPr>
    </w:p>
    <w:p w14:paraId="44906CE1" w14:textId="3C1E6B00" w:rsidR="007A0A6A" w:rsidRPr="00535672" w:rsidRDefault="007A0A6A" w:rsidP="00535672">
      <w:pPr>
        <w:rPr>
          <w:rStyle w:val="ekvkursiv"/>
        </w:rPr>
      </w:pPr>
      <w:r w:rsidRPr="00535672">
        <w:rPr>
          <w:rStyle w:val="ekvkursiv"/>
        </w:rPr>
        <w:t>Alle müssen mehr arbeiten.</w:t>
      </w:r>
    </w:p>
    <w:p w14:paraId="31831205" w14:textId="77777777" w:rsidR="007A0A6A" w:rsidRDefault="007A0A6A" w:rsidP="007A0A6A"/>
    <w:p w14:paraId="7C7CE2AA" w14:textId="77777777" w:rsidR="001624C7" w:rsidRDefault="001624C7" w:rsidP="007A0A6A">
      <w:pPr>
        <w:pStyle w:val="ekvschreiblinie"/>
      </w:pPr>
    </w:p>
    <w:p w14:paraId="59D3A1DF" w14:textId="74A1C12D" w:rsidR="007A0A6A" w:rsidRDefault="007A0A6A" w:rsidP="007A0A6A">
      <w:pPr>
        <w:pStyle w:val="ekvschreiblinie"/>
      </w:pPr>
      <w:r>
        <w:t>_____________________</w:t>
      </w:r>
    </w:p>
    <w:p w14:paraId="118D16DE" w14:textId="77777777" w:rsidR="007A0A6A" w:rsidRDefault="007A0A6A" w:rsidP="007A0A6A">
      <w:pPr>
        <w:rPr>
          <w:rFonts w:cs="Arial"/>
          <w:color w:val="000000" w:themeColor="text1"/>
          <w:sz w:val="24"/>
          <w:szCs w:val="24"/>
        </w:rPr>
      </w:pPr>
    </w:p>
    <w:p w14:paraId="0E6545A9" w14:textId="77777777" w:rsidR="007A0A6A" w:rsidRDefault="007A0A6A" w:rsidP="007A0A6A">
      <w:pPr>
        <w:rPr>
          <w:rFonts w:cs="Arial"/>
          <w:color w:val="000000" w:themeColor="text1"/>
          <w:sz w:val="24"/>
          <w:szCs w:val="24"/>
        </w:rPr>
      </w:pPr>
    </w:p>
    <w:p w14:paraId="6C0B0B93" w14:textId="0BA85B5C" w:rsidR="007A0A6A" w:rsidRPr="00535672" w:rsidRDefault="007A0A6A" w:rsidP="00535672">
      <w:pPr>
        <w:rPr>
          <w:rStyle w:val="ekvkursiv"/>
        </w:rPr>
      </w:pPr>
      <w:r w:rsidRPr="00535672">
        <w:rPr>
          <w:rStyle w:val="ekvkursiv"/>
        </w:rPr>
        <w:t>Ein neuer Flughafen wird gebaut.</w:t>
      </w:r>
    </w:p>
    <w:p w14:paraId="788C5D1E" w14:textId="77777777" w:rsidR="007A0A6A" w:rsidRDefault="007A0A6A" w:rsidP="007A0A6A"/>
    <w:p w14:paraId="3D4E1303" w14:textId="77777777" w:rsidR="001624C7" w:rsidRDefault="001624C7" w:rsidP="007A0A6A">
      <w:pPr>
        <w:pStyle w:val="ekvschreiblinie"/>
      </w:pPr>
    </w:p>
    <w:p w14:paraId="26F5C500" w14:textId="5E1095C2" w:rsidR="007A0A6A" w:rsidRDefault="007A0A6A" w:rsidP="007A0A6A">
      <w:pPr>
        <w:pStyle w:val="ekvschreiblinie"/>
      </w:pPr>
      <w:r>
        <w:t>_____________________</w:t>
      </w:r>
    </w:p>
    <w:p w14:paraId="4A1A041B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69074D1B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5A11414C" w14:textId="68CA9893" w:rsidR="007A0A6A" w:rsidRPr="00535672" w:rsidRDefault="007A0A6A" w:rsidP="00535672">
      <w:pPr>
        <w:rPr>
          <w:rStyle w:val="ekvkursiv"/>
        </w:rPr>
      </w:pPr>
      <w:r w:rsidRPr="00535672">
        <w:rPr>
          <w:rStyle w:val="ekvkursiv"/>
        </w:rPr>
        <w:t>Es gibt keine Grenzen mehr.</w:t>
      </w:r>
    </w:p>
    <w:p w14:paraId="05955A7E" w14:textId="77777777" w:rsidR="007A0A6A" w:rsidRDefault="007A0A6A" w:rsidP="007A0A6A"/>
    <w:p w14:paraId="59483E29" w14:textId="77777777" w:rsidR="001624C7" w:rsidRDefault="001624C7" w:rsidP="007A0A6A">
      <w:pPr>
        <w:pStyle w:val="ekvschreiblinie"/>
      </w:pPr>
    </w:p>
    <w:p w14:paraId="3D935470" w14:textId="773C2444" w:rsidR="007A0A6A" w:rsidRDefault="007A0A6A" w:rsidP="007A0A6A">
      <w:pPr>
        <w:pStyle w:val="ekvschreiblinie"/>
      </w:pPr>
      <w:r>
        <w:t>_____________________</w:t>
      </w:r>
    </w:p>
    <w:p w14:paraId="64009BD8" w14:textId="77777777" w:rsidR="007A0A6A" w:rsidRDefault="007A0A6A" w:rsidP="00F01482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4DAE19C3" w14:textId="77777777" w:rsidR="007A0A6A" w:rsidRDefault="007A0A6A" w:rsidP="007A0A6A">
      <w:pPr>
        <w:rPr>
          <w:rFonts w:cs="Arial"/>
          <w:color w:val="000000" w:themeColor="text1"/>
          <w:sz w:val="24"/>
          <w:szCs w:val="24"/>
        </w:rPr>
        <w:sectPr w:rsidR="007A0A6A" w:rsidSect="007A0A6A">
          <w:type w:val="continuous"/>
          <w:pgSz w:w="11906" w:h="16838" w:code="9"/>
          <w:pgMar w:top="454" w:right="851" w:bottom="1531" w:left="1701" w:header="454" w:footer="454" w:gutter="0"/>
          <w:cols w:num="3" w:space="283"/>
          <w:docGrid w:linePitch="360"/>
        </w:sectPr>
      </w:pPr>
    </w:p>
    <w:p w14:paraId="5A453D9C" w14:textId="6B37D6C7" w:rsidR="003476DF" w:rsidRDefault="003476DF" w:rsidP="00F01482">
      <w:pPr>
        <w:rPr>
          <w:rFonts w:cs="Arial"/>
          <w:color w:val="000000" w:themeColor="text1"/>
          <w:sz w:val="24"/>
          <w:szCs w:val="24"/>
        </w:rPr>
      </w:pPr>
    </w:p>
    <w:p w14:paraId="3AA59884" w14:textId="77777777" w:rsidR="003476DF" w:rsidRPr="00287B24" w:rsidRDefault="003476DF" w:rsidP="003476DF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DD8DEBC" wp14:editId="1DACB844">
            <wp:extent cx="285115" cy="288290"/>
            <wp:effectExtent l="0" t="0" r="0" b="0"/>
            <wp:docPr id="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650C7" w14:textId="1FB543C0" w:rsidR="003476DF" w:rsidRPr="00D3427F" w:rsidRDefault="003476DF" w:rsidP="003476DF">
      <w:pPr>
        <w:pStyle w:val="ekvnummerierung"/>
        <w:framePr w:wrap="around"/>
      </w:pPr>
      <w:r>
        <w:t>2</w:t>
      </w:r>
    </w:p>
    <w:p w14:paraId="5BACCED8" w14:textId="5F98B742" w:rsidR="003476DF" w:rsidRPr="007A0A6A" w:rsidRDefault="005E51C1" w:rsidP="003476DF">
      <w:pPr>
        <w:spacing w:line="240" w:lineRule="auto"/>
        <w:ind w:left="284" w:hanging="284"/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710464" behindDoc="0" locked="0" layoutInCell="1" allowOverlap="1" wp14:anchorId="0BA71CF9" wp14:editId="28975257">
            <wp:simplePos x="0" y="0"/>
            <wp:positionH relativeFrom="column">
              <wp:posOffset>-386715</wp:posOffset>
            </wp:positionH>
            <wp:positionV relativeFrom="paragraph">
              <wp:posOffset>237490</wp:posOffset>
            </wp:positionV>
            <wp:extent cx="288290" cy="288290"/>
            <wp:effectExtent l="0" t="0" r="0" b="0"/>
            <wp:wrapNone/>
            <wp:docPr id="865833185" name="Grafik 86583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09440" behindDoc="0" locked="0" layoutInCell="1" allowOverlap="1" wp14:anchorId="4C2F920F" wp14:editId="739EA7C6">
            <wp:simplePos x="0" y="0"/>
            <wp:positionH relativeFrom="column">
              <wp:posOffset>-711200</wp:posOffset>
            </wp:positionH>
            <wp:positionV relativeFrom="paragraph">
              <wp:posOffset>234315</wp:posOffset>
            </wp:positionV>
            <wp:extent cx="288290" cy="28829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482" w:rsidRPr="007A0A6A">
        <w:rPr>
          <w:rStyle w:val="ekvarbeitsanweisungdeutsch"/>
        </w:rPr>
        <w:t>Tauscht euch über die Wahlversprechen aus.</w:t>
      </w:r>
      <w:r w:rsidR="003476DF" w:rsidRPr="007A0A6A">
        <w:rPr>
          <w:rStyle w:val="ekvarbeitsanweisungdeutsch"/>
        </w:rPr>
        <w:t xml:space="preserve"> </w:t>
      </w:r>
    </w:p>
    <w:p w14:paraId="5108B255" w14:textId="6757582A" w:rsidR="003476DF" w:rsidRPr="007A0A6A" w:rsidRDefault="00F01482" w:rsidP="003476DF">
      <w:pPr>
        <w:rPr>
          <w:rStyle w:val="ekvarbeitsanweisungdeutsch"/>
        </w:rPr>
      </w:pPr>
      <w:r w:rsidRPr="007A0A6A">
        <w:rPr>
          <w:rStyle w:val="ekvarbeitsanweisungdeutsch"/>
        </w:rPr>
        <w:t>Weshalb setzen sich die einzelnen Tiere für diese Themen ein?</w:t>
      </w:r>
    </w:p>
    <w:p w14:paraId="5D471680" w14:textId="2AA02E9F" w:rsidR="007A0A6A" w:rsidRPr="003476DF" w:rsidRDefault="007A0A6A" w:rsidP="003476DF"/>
    <w:p w14:paraId="72D5F024" w14:textId="7C0E11D6" w:rsidR="003476DF" w:rsidRPr="00D3427F" w:rsidRDefault="003476DF" w:rsidP="003476DF">
      <w:pPr>
        <w:pStyle w:val="ekvnummerierung"/>
        <w:framePr w:wrap="around"/>
      </w:pPr>
      <w:r>
        <w:t>3</w:t>
      </w:r>
    </w:p>
    <w:p w14:paraId="3EA930A8" w14:textId="77777777" w:rsidR="003476DF" w:rsidRPr="00287B24" w:rsidRDefault="003476DF" w:rsidP="003476DF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BBC61BD" wp14:editId="6C31A37A">
            <wp:extent cx="288290" cy="288290"/>
            <wp:effectExtent l="0" t="0" r="0" b="0"/>
            <wp:docPr id="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1EE35" w14:textId="5E295883" w:rsidR="001624C7" w:rsidRPr="007A0A6A" w:rsidRDefault="005E51C1" w:rsidP="001624C7">
      <w:pPr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712512" behindDoc="0" locked="0" layoutInCell="1" allowOverlap="1" wp14:anchorId="54BA53E0" wp14:editId="037C32C1">
            <wp:simplePos x="0" y="0"/>
            <wp:positionH relativeFrom="column">
              <wp:posOffset>-717550</wp:posOffset>
            </wp:positionH>
            <wp:positionV relativeFrom="paragraph">
              <wp:posOffset>234315</wp:posOffset>
            </wp:positionV>
            <wp:extent cx="285115" cy="288290"/>
            <wp:effectExtent l="0" t="0" r="0" b="0"/>
            <wp:wrapNone/>
            <wp:docPr id="736431578" name="Grafik 73643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4C7" w:rsidRPr="007A0A6A">
        <w:rPr>
          <w:rStyle w:val="ekvarbeitsanweisungdeutsch"/>
        </w:rPr>
        <w:t>In einer Demokratie gilt das Recht auf freie Meinungsäußerung.</w:t>
      </w:r>
    </w:p>
    <w:p w14:paraId="54EC2E96" w14:textId="77777777" w:rsidR="001624C7" w:rsidRPr="007A0A6A" w:rsidRDefault="001624C7" w:rsidP="001624C7">
      <w:pPr>
        <w:rPr>
          <w:rStyle w:val="ekvarbeitsanweisungdeutsch"/>
        </w:rPr>
      </w:pPr>
      <w:r w:rsidRPr="007A0A6A">
        <w:rPr>
          <w:rStyle w:val="ekvarbeitsanweisungdeutsch"/>
        </w:rPr>
        <w:t xml:space="preserve">Dabei müssen jedoch die Grundrechte </w:t>
      </w:r>
      <w:r>
        <w:rPr>
          <w:rStyle w:val="ekvarbeitsanweisungdeutsch"/>
        </w:rPr>
        <w:t xml:space="preserve">jeder Person </w:t>
      </w:r>
      <w:r w:rsidRPr="007A0A6A">
        <w:rPr>
          <w:rStyle w:val="ekvarbeitsanweisungdeutsch"/>
        </w:rPr>
        <w:t>beachtet werden.</w:t>
      </w:r>
    </w:p>
    <w:p w14:paraId="69521A3A" w14:textId="125A35BA" w:rsidR="00F01482" w:rsidRPr="007A0A6A" w:rsidRDefault="00F01482" w:rsidP="003476DF">
      <w:pPr>
        <w:rPr>
          <w:rStyle w:val="ekvarbeitsanweisungdeutsch"/>
        </w:rPr>
      </w:pPr>
      <w:r w:rsidRPr="007A0A6A">
        <w:rPr>
          <w:rStyle w:val="ekvarbeitsanweisungdeutsch"/>
        </w:rPr>
        <w:t>Streiche alle Wahlversprechen, die gegen das Recht auf Freiheit, das Recht auf Gleichberechtigung oder das Recht auf Gewaltfreiheit verstoßen.</w:t>
      </w:r>
    </w:p>
    <w:p w14:paraId="142B4642" w14:textId="5B80A223" w:rsidR="003476DF" w:rsidRDefault="003476DF" w:rsidP="003476DF">
      <w:pPr>
        <w:rPr>
          <w:rStyle w:val="ekvarbeitsanweisungdeutsch"/>
        </w:rPr>
      </w:pPr>
    </w:p>
    <w:p w14:paraId="5B330B98" w14:textId="77777777" w:rsidR="003476DF" w:rsidRPr="00287B24" w:rsidRDefault="003476DF" w:rsidP="003476DF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050BA35" wp14:editId="66804E3C">
            <wp:extent cx="288290" cy="288290"/>
            <wp:effectExtent l="0" t="0" r="0" b="0"/>
            <wp:docPr id="177982393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29FCD" w14:textId="2B4934AC" w:rsidR="003476DF" w:rsidRPr="003476DF" w:rsidRDefault="003476DF" w:rsidP="003476DF">
      <w:pPr>
        <w:pStyle w:val="ekvnummerierung"/>
        <w:framePr w:wrap="around"/>
        <w:rPr>
          <w:color w:val="FF0000"/>
        </w:rPr>
      </w:pPr>
      <w:r>
        <w:t>4</w:t>
      </w:r>
    </w:p>
    <w:p w14:paraId="0DC51B55" w14:textId="64EC65D0" w:rsidR="00F01482" w:rsidRPr="003476DF" w:rsidRDefault="005E51C1" w:rsidP="003476DF">
      <w:pPr>
        <w:rPr>
          <w:rStyle w:val="ekvarbeitsanweisungdeutsch"/>
        </w:rPr>
      </w:pPr>
      <w:r>
        <w:rPr>
          <w:lang w:eastAsia="de-DE"/>
        </w:rPr>
        <w:drawing>
          <wp:anchor distT="0" distB="0" distL="114300" distR="114300" simplePos="0" relativeHeight="251715584" behindDoc="0" locked="0" layoutInCell="1" allowOverlap="1" wp14:anchorId="7CA49D2A" wp14:editId="3A39B091">
            <wp:simplePos x="0" y="0"/>
            <wp:positionH relativeFrom="column">
              <wp:posOffset>-410210</wp:posOffset>
            </wp:positionH>
            <wp:positionV relativeFrom="paragraph">
              <wp:posOffset>276860</wp:posOffset>
            </wp:positionV>
            <wp:extent cx="288290" cy="288290"/>
            <wp:effectExtent l="0" t="0" r="0" b="0"/>
            <wp:wrapNone/>
            <wp:docPr id="1378678240" name="Grafik 1378678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14560" behindDoc="0" locked="0" layoutInCell="1" allowOverlap="1" wp14:anchorId="7E5F531B" wp14:editId="41677D2B">
            <wp:simplePos x="0" y="0"/>
            <wp:positionH relativeFrom="column">
              <wp:posOffset>-734060</wp:posOffset>
            </wp:positionH>
            <wp:positionV relativeFrom="paragraph">
              <wp:posOffset>268605</wp:posOffset>
            </wp:positionV>
            <wp:extent cx="288290" cy="288290"/>
            <wp:effectExtent l="0" t="0" r="0" b="0"/>
            <wp:wrapNone/>
            <wp:docPr id="1822694436" name="Grafik 182269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c_gruppenarbei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482" w:rsidRPr="007A0A6A">
        <w:rPr>
          <w:rStyle w:val="ekvarbeitsanweisungdeutsch"/>
        </w:rPr>
        <w:t>Vergleicht und besprecht eure Lösungen.</w:t>
      </w:r>
    </w:p>
    <w:sectPr w:rsidR="00F01482" w:rsidRPr="003476DF" w:rsidSect="007A0A6A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9D379" w14:textId="77777777" w:rsidR="00F01482" w:rsidRDefault="00F01482" w:rsidP="003C599D">
      <w:pPr>
        <w:spacing w:line="240" w:lineRule="auto"/>
      </w:pPr>
      <w:r>
        <w:separator/>
      </w:r>
    </w:p>
  </w:endnote>
  <w:endnote w:type="continuationSeparator" w:id="0">
    <w:p w14:paraId="631839A4" w14:textId="77777777" w:rsidR="00F01482" w:rsidRDefault="00F0148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7680041" w14:textId="77777777" w:rsidTr="006B2D23">
      <w:trPr>
        <w:trHeight w:hRule="exact" w:val="680"/>
      </w:trPr>
      <w:tc>
        <w:tcPr>
          <w:tcW w:w="1131" w:type="dxa"/>
          <w:noWrap/>
        </w:tcPr>
        <w:p w14:paraId="4027D013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61D0574" wp14:editId="0267214A">
                <wp:extent cx="468000" cy="234000"/>
                <wp:effectExtent l="0" t="0" r="8255" b="0"/>
                <wp:docPr id="1837637740" name="Grafik 1837637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266370D" w14:textId="3C40A0C6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 xml:space="preserve">Stuttgart </w:t>
          </w:r>
          <w:r w:rsidR="003476DF">
            <w:t>2025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63EB31C" w14:textId="76CB0618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3476DF">
            <w:t>Bernadette Girshausen</w:t>
          </w:r>
        </w:p>
      </w:tc>
      <w:tc>
        <w:tcPr>
          <w:tcW w:w="397" w:type="dxa"/>
        </w:tcPr>
        <w:p w14:paraId="3E6A19AE" w14:textId="77777777" w:rsidR="00193A18" w:rsidRPr="00913892" w:rsidRDefault="00193A18" w:rsidP="00913892">
          <w:pPr>
            <w:pStyle w:val="ekvpagina"/>
          </w:pPr>
        </w:p>
      </w:tc>
    </w:tr>
  </w:tbl>
  <w:p w14:paraId="3BDE8180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0F7CF" w14:textId="77777777" w:rsidR="00F01482" w:rsidRDefault="00F01482" w:rsidP="003C599D">
      <w:pPr>
        <w:spacing w:line="240" w:lineRule="auto"/>
      </w:pPr>
      <w:r>
        <w:separator/>
      </w:r>
    </w:p>
  </w:footnote>
  <w:footnote w:type="continuationSeparator" w:id="0">
    <w:p w14:paraId="6515BFAE" w14:textId="77777777" w:rsidR="00F01482" w:rsidRDefault="00F0148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482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569A"/>
    <w:rsid w:val="00077DAF"/>
    <w:rsid w:val="000812E6"/>
    <w:rsid w:val="0008320C"/>
    <w:rsid w:val="000832B9"/>
    <w:rsid w:val="0009067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6E1F"/>
    <w:rsid w:val="00127C41"/>
    <w:rsid w:val="0013113E"/>
    <w:rsid w:val="00131417"/>
    <w:rsid w:val="001524C9"/>
    <w:rsid w:val="00153B1C"/>
    <w:rsid w:val="00153C26"/>
    <w:rsid w:val="001624C7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476D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343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C09CB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67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91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E51C1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0A54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0A6A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77238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2AB7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627"/>
    <w:rsid w:val="00A43B4C"/>
    <w:rsid w:val="00A478DC"/>
    <w:rsid w:val="00A67AF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9522E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0B71"/>
    <w:rsid w:val="00E126C1"/>
    <w:rsid w:val="00E21473"/>
    <w:rsid w:val="00E22935"/>
    <w:rsid w:val="00E22C67"/>
    <w:rsid w:val="00E331DB"/>
    <w:rsid w:val="00E34F46"/>
    <w:rsid w:val="00E375D2"/>
    <w:rsid w:val="00E43E04"/>
    <w:rsid w:val="00E50799"/>
    <w:rsid w:val="00E5414B"/>
    <w:rsid w:val="00E55C53"/>
    <w:rsid w:val="00E56F31"/>
    <w:rsid w:val="00E63251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1482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D43CD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22553"/>
  <w15:chartTrackingRefBased/>
  <w15:docId w15:val="{B5ECCD9B-BDA4-4C79-BB03-CCA2BA4A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yk483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2016-12-20T14:33:00Z</cp:lastPrinted>
  <dcterms:created xsi:type="dcterms:W3CDTF">2025-02-14T12:53:00Z</dcterms:created>
  <dcterms:modified xsi:type="dcterms:W3CDTF">2025-02-14T12:55:00Z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