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795D67F0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42C778F" w14:textId="77777777" w:rsidR="00FB59FB" w:rsidRPr="00BF21CC" w:rsidRDefault="00FB59FB" w:rsidP="00BF21CC">
            <w:pPr>
              <w:pageBreakBefore/>
            </w:pPr>
          </w:p>
        </w:tc>
        <w:tc>
          <w:tcPr>
            <w:tcW w:w="4186" w:type="dxa"/>
            <w:noWrap/>
            <w:vAlign w:val="bottom"/>
          </w:tcPr>
          <w:p w14:paraId="78F37FA3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3074967D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03BE0012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2B157108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09E061D" w14:textId="32BEB4E3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EE6255">
              <w:t>3</w:t>
            </w:r>
          </w:p>
        </w:tc>
      </w:tr>
      <w:tr w:rsidR="00BF17F2" w:rsidRPr="00BF17F2" w14:paraId="6489A1D3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F69677D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59B3DF48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3922E2CD" w14:textId="7EF260DE" w:rsidR="00EE6255" w:rsidRDefault="00EE6255" w:rsidP="00EE6255">
      <w:pPr>
        <w:pStyle w:val="ekvue1arial"/>
      </w:pPr>
      <w:bookmarkStart w:id="0" w:name="bmStart"/>
      <w:bookmarkEnd w:id="0"/>
      <w:r w:rsidRPr="00EE6255">
        <w:t>Ohne Gesetze geht es nicht!</w:t>
      </w:r>
    </w:p>
    <w:p w14:paraId="160B19E0" w14:textId="77777777" w:rsidR="00EE6255" w:rsidRPr="00EE6255" w:rsidRDefault="00EE6255" w:rsidP="00EE6255"/>
    <w:p w14:paraId="337B0FB9" w14:textId="77777777" w:rsidR="00EE6255" w:rsidRPr="00287B24" w:rsidRDefault="00EE6255" w:rsidP="00EE6255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316F56A" wp14:editId="265F66D5">
            <wp:extent cx="288290" cy="288290"/>
            <wp:effectExtent l="0" t="0" r="0" b="0"/>
            <wp:docPr id="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32CA4" w14:textId="3290F53B" w:rsidR="00EE6255" w:rsidRPr="00D3427F" w:rsidRDefault="00EE6255" w:rsidP="00EE6255">
      <w:pPr>
        <w:pStyle w:val="ekvnummerierung"/>
        <w:framePr w:wrap="around"/>
      </w:pPr>
      <w:r>
        <w:t>1</w:t>
      </w:r>
    </w:p>
    <w:p w14:paraId="0A639743" w14:textId="0338ED42" w:rsidR="00EE6255" w:rsidRPr="00CE57F1" w:rsidRDefault="00DC46AE" w:rsidP="00EE6255">
      <w:pPr>
        <w:ind w:left="284" w:hanging="284"/>
        <w:rPr>
          <w:rStyle w:val="ekvarbeitsanweisungdeutsch"/>
        </w:rPr>
      </w:pPr>
      <w:r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06662959" wp14:editId="59556360">
            <wp:simplePos x="0" y="0"/>
            <wp:positionH relativeFrom="column">
              <wp:posOffset>-714375</wp:posOffset>
            </wp:positionH>
            <wp:positionV relativeFrom="paragraph">
              <wp:posOffset>228600</wp:posOffset>
            </wp:positionV>
            <wp:extent cx="285115" cy="288290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255" w:rsidRPr="00CE57F1">
        <w:rPr>
          <w:rStyle w:val="ekvarbeitsanweisungdeutsch"/>
        </w:rPr>
        <w:t>Was passiert</w:t>
      </w:r>
      <w:r w:rsidR="00DD5CB9" w:rsidRPr="00CE57F1">
        <w:rPr>
          <w:rStyle w:val="ekvarbeitsanweisungdeutsch"/>
        </w:rPr>
        <w:t>,</w:t>
      </w:r>
      <w:r w:rsidR="00EE6255" w:rsidRPr="00CE57F1">
        <w:rPr>
          <w:rStyle w:val="ekvarbeitsanweisungdeutsch"/>
        </w:rPr>
        <w:t xml:space="preserve"> nachdem niemand gewählt werden konnte? Beschreibe.</w:t>
      </w:r>
    </w:p>
    <w:p w14:paraId="28B3AC69" w14:textId="55B105D0" w:rsidR="00EE6255" w:rsidRDefault="00EE6255" w:rsidP="00DD5CB9">
      <w:pPr>
        <w:pStyle w:val="ekvschreiblinie"/>
      </w:pPr>
      <w:r>
        <w:t>_______________________________________________</w:t>
      </w:r>
      <w:r w:rsidR="00DD5CB9">
        <w:t>_____________</w:t>
      </w:r>
      <w:r>
        <w:t>_____________</w:t>
      </w:r>
    </w:p>
    <w:p w14:paraId="6273D1BF" w14:textId="77777777" w:rsidR="00DD5CB9" w:rsidRDefault="00DD5CB9" w:rsidP="00DD5CB9">
      <w:pPr>
        <w:pStyle w:val="ekvschreiblinie"/>
      </w:pPr>
      <w:r>
        <w:t>_________________________________________________________________________</w:t>
      </w:r>
    </w:p>
    <w:p w14:paraId="10426D0C" w14:textId="77777777" w:rsidR="00DD5CB9" w:rsidRDefault="00DD5CB9" w:rsidP="00DD5CB9">
      <w:pPr>
        <w:pStyle w:val="ekvschreiblinie"/>
      </w:pPr>
      <w:r>
        <w:t>_________________________________________________________________________</w:t>
      </w:r>
    </w:p>
    <w:p w14:paraId="5F5E24F9" w14:textId="77777777" w:rsidR="00DD5CB9" w:rsidRDefault="00DD5CB9" w:rsidP="00DD5CB9">
      <w:pPr>
        <w:pStyle w:val="ekvschreiblinie"/>
      </w:pPr>
      <w:r>
        <w:t>_________________________________________________________________________</w:t>
      </w:r>
    </w:p>
    <w:p w14:paraId="5758F0A8" w14:textId="223F7D1E" w:rsidR="00EE6255" w:rsidRDefault="00EE6255" w:rsidP="00EE6255">
      <w:pPr>
        <w:spacing w:line="360" w:lineRule="auto"/>
        <w:rPr>
          <w:rFonts w:cs="Arial"/>
          <w:color w:val="000000" w:themeColor="text1"/>
          <w:sz w:val="24"/>
          <w:szCs w:val="24"/>
        </w:rPr>
      </w:pPr>
    </w:p>
    <w:p w14:paraId="546FC57B" w14:textId="77777777" w:rsidR="00DD5CB9" w:rsidRPr="00287B24" w:rsidRDefault="00DD5CB9" w:rsidP="00DD5CB9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5EF7D267" wp14:editId="06BD4727">
            <wp:extent cx="285115" cy="288290"/>
            <wp:effectExtent l="0" t="0" r="0" b="0"/>
            <wp:docPr id="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1E30A" w14:textId="04D6C4F3" w:rsidR="00DD5CB9" w:rsidRPr="00D3427F" w:rsidRDefault="00DD5CB9" w:rsidP="00DD5CB9">
      <w:pPr>
        <w:pStyle w:val="ekvnummerierung"/>
        <w:framePr w:wrap="around"/>
      </w:pPr>
      <w:r>
        <w:t>2</w:t>
      </w:r>
    </w:p>
    <w:p w14:paraId="69F5658B" w14:textId="74668E06" w:rsidR="00EE6255" w:rsidRPr="00DD5CB9" w:rsidRDefault="00DC46AE" w:rsidP="00DD5CB9">
      <w:pPr>
        <w:spacing w:line="240" w:lineRule="auto"/>
        <w:rPr>
          <w:rStyle w:val="ekvarbeitsanweisungdeutsch"/>
        </w:rPr>
      </w:pPr>
      <w:r>
        <w:rPr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6377CF1D" wp14:editId="535C4FB9">
            <wp:simplePos x="0" y="0"/>
            <wp:positionH relativeFrom="column">
              <wp:posOffset>-721360</wp:posOffset>
            </wp:positionH>
            <wp:positionV relativeFrom="paragraph">
              <wp:posOffset>253365</wp:posOffset>
            </wp:positionV>
            <wp:extent cx="288290" cy="288290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255" w:rsidRPr="00DD5CB9">
        <w:rPr>
          <w:rStyle w:val="ekvarbeitsanweisungdeutsch"/>
        </w:rPr>
        <w:t>Welche Gesetze würdet ihr erlassen, um die Ordnung aufrecht zu erhalten?</w:t>
      </w:r>
      <w:r w:rsidR="00DD5CB9" w:rsidRPr="00DD5CB9">
        <w:rPr>
          <w:rStyle w:val="ekvarbeitsanweisungdeutsch"/>
        </w:rPr>
        <w:t xml:space="preserve"> </w:t>
      </w:r>
      <w:r w:rsidR="00EE6255" w:rsidRPr="00DD5CB9">
        <w:rPr>
          <w:rStyle w:val="ekvarbeitsanweisungdeutsch"/>
        </w:rPr>
        <w:t>Kreuzt an und ergänzt</w:t>
      </w:r>
      <w:r w:rsidR="00DD5CB9" w:rsidRPr="00DD5CB9">
        <w:rPr>
          <w:rStyle w:val="ekvarbeitsanweisungdeutsch"/>
        </w:rPr>
        <w:t>.</w:t>
      </w:r>
    </w:p>
    <w:p w14:paraId="1D744F7C" w14:textId="1D63841A" w:rsidR="00DD5CB9" w:rsidRDefault="00DC46AE" w:rsidP="00CE57F1">
      <w:r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0B52F6EE" wp14:editId="27047763">
            <wp:simplePos x="0" y="0"/>
            <wp:positionH relativeFrom="column">
              <wp:posOffset>-711200</wp:posOffset>
            </wp:positionH>
            <wp:positionV relativeFrom="paragraph">
              <wp:posOffset>170815</wp:posOffset>
            </wp:positionV>
            <wp:extent cx="285115" cy="288290"/>
            <wp:effectExtent l="0" t="0" r="0" b="0"/>
            <wp:wrapNone/>
            <wp:docPr id="967662041" name="Grafik 967662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70F23" w14:textId="77777777" w:rsidR="00CE57F1" w:rsidRDefault="00CE57F1" w:rsidP="00CE57F1">
      <w:pPr>
        <w:ind w:left="340" w:hanging="340"/>
        <w:sectPr w:rsidR="00CE57F1" w:rsidSect="008D5A1A">
          <w:footerReference w:type="default" r:id="rId10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06458627" w14:textId="5790EF6B" w:rsidR="00EE6255" w:rsidRPr="00CE57F1" w:rsidRDefault="00CE57F1" w:rsidP="00CE57F1">
      <w:pPr>
        <w:ind w:left="340" w:hanging="340"/>
      </w:pPr>
      <w:r w:rsidRPr="00CE57F1">
        <w:sym w:font="Wingdings" w:char="F0A8"/>
      </w:r>
      <w:r w:rsidRPr="00CE57F1">
        <w:tab/>
      </w:r>
      <w:r w:rsidR="004D73F6">
        <w:t>Alle</w:t>
      </w:r>
      <w:r w:rsidR="00EE6255" w:rsidRPr="00CE57F1">
        <w:t xml:space="preserve"> </w:t>
      </w:r>
      <w:r w:rsidR="004D73F6">
        <w:t xml:space="preserve">müssen </w:t>
      </w:r>
      <w:r w:rsidR="00EE6255" w:rsidRPr="00CE57F1">
        <w:t xml:space="preserve">so viel arbeiten, wie </w:t>
      </w:r>
      <w:r w:rsidR="004D73F6">
        <w:t>sie können</w:t>
      </w:r>
      <w:r w:rsidR="00EE6255" w:rsidRPr="00CE57F1">
        <w:t>.</w:t>
      </w:r>
    </w:p>
    <w:p w14:paraId="343834ED" w14:textId="0ABA0B06" w:rsidR="00EE6255" w:rsidRPr="00CE57F1" w:rsidRDefault="00CE57F1" w:rsidP="00CE57F1">
      <w:pPr>
        <w:ind w:left="340" w:hanging="340"/>
      </w:pPr>
      <w:r w:rsidRPr="00CE57F1">
        <w:sym w:font="Wingdings" w:char="F0A8"/>
      </w:r>
      <w:r w:rsidRPr="00CE57F1">
        <w:tab/>
      </w:r>
      <w:r w:rsidR="004D73F6">
        <w:t xml:space="preserve">Alle haben </w:t>
      </w:r>
      <w:r w:rsidR="00EE6255" w:rsidRPr="00CE57F1">
        <w:t>das Recht auf Freiheit.</w:t>
      </w:r>
    </w:p>
    <w:p w14:paraId="5E0F9DA7" w14:textId="578CA535" w:rsidR="00CE57F1" w:rsidRDefault="00CE57F1" w:rsidP="00CE57F1">
      <w:pPr>
        <w:ind w:left="340" w:hanging="340"/>
      </w:pPr>
      <w:r w:rsidRPr="00CE57F1">
        <w:sym w:font="Wingdings" w:char="F0A8"/>
      </w:r>
      <w:r w:rsidRPr="00CE57F1">
        <w:tab/>
      </w:r>
      <w:r w:rsidR="004D73F6">
        <w:t>Alle haben</w:t>
      </w:r>
      <w:r w:rsidR="00EE6255" w:rsidRPr="00CE57F1">
        <w:t xml:space="preserve"> das Recht auf Gewaltfreiheit.</w:t>
      </w:r>
    </w:p>
    <w:p w14:paraId="704F914F" w14:textId="66B535BD" w:rsidR="00EE6255" w:rsidRPr="00CE57F1" w:rsidRDefault="00CE57F1" w:rsidP="00CE57F1">
      <w:pPr>
        <w:ind w:left="340" w:hanging="340"/>
      </w:pPr>
      <w:r w:rsidRPr="00CE57F1">
        <w:sym w:font="Wingdings" w:char="F0A8"/>
      </w:r>
      <w:r w:rsidRPr="00CE57F1">
        <w:tab/>
      </w:r>
      <w:r w:rsidR="004D73F6">
        <w:t xml:space="preserve">Alle dürfen </w:t>
      </w:r>
      <w:r w:rsidR="00EE6255" w:rsidRPr="00CE57F1">
        <w:t xml:space="preserve">tun, was </w:t>
      </w:r>
      <w:r w:rsidR="004D73F6">
        <w:t xml:space="preserve">sie </w:t>
      </w:r>
      <w:r w:rsidR="00EE6255" w:rsidRPr="00CE57F1">
        <w:t>möchte</w:t>
      </w:r>
      <w:r w:rsidR="004D73F6">
        <w:t>n</w:t>
      </w:r>
      <w:r w:rsidR="00EE6255" w:rsidRPr="00CE57F1">
        <w:t>.</w:t>
      </w:r>
      <w:r w:rsidR="00EE6255" w:rsidRPr="00CE57F1">
        <w:tab/>
      </w:r>
    </w:p>
    <w:p w14:paraId="068C47D7" w14:textId="77777777" w:rsidR="00CE57F1" w:rsidRPr="0093254D" w:rsidRDefault="00CE57F1" w:rsidP="0093254D">
      <w:r w:rsidRPr="0093254D">
        <w:sym w:font="Wingdings" w:char="F0A8"/>
      </w:r>
      <w:r w:rsidRPr="0093254D">
        <w:tab/>
        <w:t>Alle sind gleichberechtigt.</w:t>
      </w:r>
    </w:p>
    <w:p w14:paraId="4EACAB57" w14:textId="6E68D473" w:rsidR="00CE57F1" w:rsidRDefault="00CE57F1" w:rsidP="0093254D">
      <w:r w:rsidRPr="0093254D">
        <w:sym w:font="Wingdings" w:char="F0A8"/>
      </w:r>
      <w:r w:rsidRPr="0093254D">
        <w:tab/>
        <w:t>Alle müssen sich liebhaben</w:t>
      </w:r>
      <w:r>
        <w:t>.</w:t>
      </w:r>
    </w:p>
    <w:p w14:paraId="51361733" w14:textId="0BAD1FFF" w:rsidR="00CE57F1" w:rsidRPr="00CE57F1" w:rsidRDefault="00CE57F1" w:rsidP="0093254D">
      <w:r w:rsidRPr="00D559DE">
        <w:rPr>
          <w:rStyle w:val="ekvsymbol"/>
        </w:rPr>
        <w:sym w:font="Wingdings" w:char="F0A8"/>
      </w:r>
      <w:r w:rsidRPr="00B32DAF">
        <w:tab/>
      </w:r>
      <w:r w:rsidRPr="00CE57F1">
        <w:t>Alle helfen einander.</w:t>
      </w:r>
    </w:p>
    <w:p w14:paraId="7F4D49D7" w14:textId="1ADA3AE8" w:rsidR="00CE57F1" w:rsidRPr="00CE57F1" w:rsidRDefault="00CE57F1" w:rsidP="0093254D">
      <w:pPr>
        <w:sectPr w:rsidR="00CE57F1" w:rsidRPr="00CE57F1" w:rsidSect="00CE57F1">
          <w:type w:val="continuous"/>
          <w:pgSz w:w="11906" w:h="16838" w:code="9"/>
          <w:pgMar w:top="454" w:right="851" w:bottom="1531" w:left="1701" w:header="454" w:footer="454" w:gutter="0"/>
          <w:cols w:num="2" w:space="283"/>
          <w:docGrid w:linePitch="360"/>
        </w:sectPr>
      </w:pPr>
      <w:r w:rsidRPr="00D559DE">
        <w:rPr>
          <w:rStyle w:val="ekvsymbol"/>
        </w:rPr>
        <w:sym w:font="Wingdings" w:char="F0A8"/>
      </w:r>
      <w:r w:rsidRPr="00B32DAF">
        <w:tab/>
      </w:r>
      <w:r w:rsidRPr="00CE57F1">
        <w:t>Der</w:t>
      </w:r>
      <w:r w:rsidR="0093254D">
        <w:t xml:space="preserve">/die </w:t>
      </w:r>
      <w:r w:rsidRPr="00CE57F1">
        <w:t>Stärkere gewinnt immer.</w:t>
      </w:r>
    </w:p>
    <w:p w14:paraId="13C04B82" w14:textId="77777777" w:rsidR="00CE57F1" w:rsidRDefault="00CE57F1" w:rsidP="00CE57F1">
      <w:pPr>
        <w:pStyle w:val="ekvschreiblinie"/>
      </w:pPr>
      <w:r>
        <w:t>_________________________________________________________________________</w:t>
      </w:r>
    </w:p>
    <w:p w14:paraId="531D73C5" w14:textId="074D81A5" w:rsidR="00CE57F1" w:rsidRDefault="00CE57F1" w:rsidP="00CE57F1">
      <w:pPr>
        <w:pStyle w:val="ekvschreiblinie"/>
      </w:pPr>
      <w:r>
        <w:t>_________________________________________________________________________</w:t>
      </w:r>
    </w:p>
    <w:p w14:paraId="2BEF3997" w14:textId="77777777" w:rsidR="00CE57F1" w:rsidRDefault="00CE57F1" w:rsidP="00CE57F1">
      <w:pPr>
        <w:pStyle w:val="ekvschreiblinie"/>
      </w:pPr>
      <w:r>
        <w:t>_________________________________________________________________________</w:t>
      </w:r>
    </w:p>
    <w:p w14:paraId="13811459" w14:textId="6A39DC64" w:rsidR="00CE57F1" w:rsidRDefault="00CE57F1" w:rsidP="00CE57F1">
      <w:pPr>
        <w:pStyle w:val="ekvschreiblinie"/>
      </w:pPr>
      <w:r>
        <w:t>_________________________________________________________________________</w:t>
      </w:r>
    </w:p>
    <w:p w14:paraId="3B0B699E" w14:textId="386261D5" w:rsidR="00CE57F1" w:rsidRDefault="00CE57F1" w:rsidP="00EE6255">
      <w:pPr>
        <w:spacing w:line="360" w:lineRule="auto"/>
        <w:rPr>
          <w:rFonts w:cs="Arial"/>
          <w:color w:val="000000" w:themeColor="text1"/>
          <w:sz w:val="24"/>
          <w:szCs w:val="24"/>
        </w:rPr>
      </w:pPr>
    </w:p>
    <w:p w14:paraId="209701F3" w14:textId="47B9A5F0" w:rsidR="00CE57F1" w:rsidRDefault="00CE57F1" w:rsidP="00CE57F1">
      <w:pPr>
        <w:rPr>
          <w:rFonts w:cs="Arial"/>
          <w:color w:val="000000" w:themeColor="text1"/>
          <w:sz w:val="24"/>
          <w:szCs w:val="24"/>
        </w:rPr>
      </w:pPr>
    </w:p>
    <w:p w14:paraId="6FD3BADC" w14:textId="77777777" w:rsidR="00CE57F1" w:rsidRPr="00287B24" w:rsidRDefault="00CE57F1" w:rsidP="00CE57F1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28B4718D" wp14:editId="31E3AEFF">
            <wp:extent cx="288290" cy="288290"/>
            <wp:effectExtent l="0" t="0" r="0" b="0"/>
            <wp:docPr id="203566092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D528E" w14:textId="56CDF312" w:rsidR="00CE57F1" w:rsidRPr="00CE57F1" w:rsidRDefault="00CE57F1" w:rsidP="00CE57F1">
      <w:pPr>
        <w:pStyle w:val="ekvnummerierung"/>
        <w:framePr w:wrap="around"/>
        <w:rPr>
          <w:color w:val="FF0000"/>
        </w:rPr>
      </w:pPr>
      <w:r>
        <w:t>3</w:t>
      </w:r>
    </w:p>
    <w:p w14:paraId="33F628B2" w14:textId="25DABB9D" w:rsidR="00DE03BE" w:rsidRDefault="00DC46AE" w:rsidP="00DE03BE">
      <w:pPr>
        <w:rPr>
          <w:rStyle w:val="ekvarbeitsanweisungdeutsch"/>
        </w:rPr>
      </w:pPr>
      <w:r>
        <w:rPr>
          <w:lang w:eastAsia="de-DE"/>
        </w:rPr>
        <w:drawing>
          <wp:anchor distT="0" distB="0" distL="114300" distR="114300" simplePos="0" relativeHeight="251665408" behindDoc="0" locked="0" layoutInCell="1" allowOverlap="1" wp14:anchorId="62EC2A63" wp14:editId="629C66A2">
            <wp:simplePos x="0" y="0"/>
            <wp:positionH relativeFrom="column">
              <wp:posOffset>-711835</wp:posOffset>
            </wp:positionH>
            <wp:positionV relativeFrom="paragraph">
              <wp:posOffset>214630</wp:posOffset>
            </wp:positionV>
            <wp:extent cx="285115" cy="288290"/>
            <wp:effectExtent l="0" t="0" r="0" b="0"/>
            <wp:wrapNone/>
            <wp:docPr id="1253818307" name="Grafik 1253818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3BE" w:rsidRPr="00CE57F1">
        <w:rPr>
          <w:rStyle w:val="ekvarbeitsanweisungdeutsch"/>
        </w:rPr>
        <w:t xml:space="preserve">Auch Klassenregeln sichern das Zusammenleben und </w:t>
      </w:r>
      <w:r w:rsidR="00DE03BE">
        <w:rPr>
          <w:rStyle w:val="ekvarbeitsanweisungdeutsch"/>
        </w:rPr>
        <w:t>Zusammena</w:t>
      </w:r>
      <w:r w:rsidR="00DE03BE" w:rsidRPr="00CE57F1">
        <w:rPr>
          <w:rStyle w:val="ekvarbeitsanweisungdeutsch"/>
        </w:rPr>
        <w:t>rbeiten.</w:t>
      </w:r>
    </w:p>
    <w:p w14:paraId="6E1BE381" w14:textId="35D74E1F" w:rsidR="00EE6255" w:rsidRPr="00CE57F1" w:rsidRDefault="00EE6255" w:rsidP="00CE57F1">
      <w:pPr>
        <w:rPr>
          <w:rStyle w:val="ekvarbeitsanweisungdeutsch"/>
        </w:rPr>
      </w:pPr>
      <w:r w:rsidRPr="00CE57F1">
        <w:rPr>
          <w:rStyle w:val="ekvarbeitsanweisungdeutsch"/>
        </w:rPr>
        <w:t>Besprecht eure Klassenregeln.</w:t>
      </w:r>
    </w:p>
    <w:p w14:paraId="3EF3C120" w14:textId="77777777" w:rsidR="00EE6255" w:rsidRPr="00CE57F1" w:rsidRDefault="00EE6255" w:rsidP="00CE57F1">
      <w:pPr>
        <w:rPr>
          <w:rStyle w:val="ekvarbeitsanweisungdeutsch"/>
        </w:rPr>
      </w:pPr>
    </w:p>
    <w:p w14:paraId="2844CCCE" w14:textId="77777777" w:rsidR="00EE6255" w:rsidRPr="00CE57F1" w:rsidRDefault="00EE6255" w:rsidP="00CE57F1">
      <w:r w:rsidRPr="00CE57F1">
        <w:t>Notiere hier vorab deine Ideen für die Diskussion.</w:t>
      </w:r>
    </w:p>
    <w:p w14:paraId="59F6608A" w14:textId="77777777" w:rsidR="00CE57F1" w:rsidRDefault="00CE57F1" w:rsidP="00CE57F1">
      <w:pPr>
        <w:pStyle w:val="ekvschreiblinie"/>
      </w:pPr>
      <w:r>
        <w:t>_________________________________________________________________________</w:t>
      </w:r>
    </w:p>
    <w:p w14:paraId="5BE26F8A" w14:textId="77777777" w:rsidR="00CE57F1" w:rsidRDefault="00CE57F1" w:rsidP="00CE57F1">
      <w:pPr>
        <w:pStyle w:val="ekvschreiblinie"/>
      </w:pPr>
      <w:r>
        <w:t>_________________________________________________________________________</w:t>
      </w:r>
    </w:p>
    <w:p w14:paraId="18DDE012" w14:textId="77777777" w:rsidR="00CE57F1" w:rsidRDefault="00CE57F1" w:rsidP="00CE57F1">
      <w:pPr>
        <w:pStyle w:val="ekvschreiblinie"/>
      </w:pPr>
      <w:r>
        <w:t>_________________________________________________________________________</w:t>
      </w:r>
    </w:p>
    <w:p w14:paraId="12E9CB56" w14:textId="77777777" w:rsidR="00CE57F1" w:rsidRDefault="00CE57F1" w:rsidP="00CE57F1">
      <w:pPr>
        <w:pStyle w:val="ekvschreiblinie"/>
      </w:pPr>
      <w:r>
        <w:t>_________________________________________________________________________</w:t>
      </w:r>
    </w:p>
    <w:p w14:paraId="0F11FF3C" w14:textId="5C329CD8" w:rsidR="003879B4" w:rsidRDefault="00CE57F1" w:rsidP="00CE57F1">
      <w:pPr>
        <w:pStyle w:val="ekvschreiblinie"/>
      </w:pPr>
      <w:r>
        <w:t>_________________________________________________________________________</w:t>
      </w:r>
    </w:p>
    <w:sectPr w:rsidR="003879B4" w:rsidSect="00CE57F1"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9F5A2" w14:textId="77777777" w:rsidR="00EE6255" w:rsidRDefault="00EE6255" w:rsidP="003C599D">
      <w:pPr>
        <w:spacing w:line="240" w:lineRule="auto"/>
      </w:pPr>
      <w:r>
        <w:separator/>
      </w:r>
    </w:p>
  </w:endnote>
  <w:endnote w:type="continuationSeparator" w:id="0">
    <w:p w14:paraId="09732A63" w14:textId="77777777" w:rsidR="00EE6255" w:rsidRDefault="00EE625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693EFC20" w14:textId="77777777" w:rsidTr="006B2D23">
      <w:trPr>
        <w:trHeight w:hRule="exact" w:val="680"/>
      </w:trPr>
      <w:tc>
        <w:tcPr>
          <w:tcW w:w="1131" w:type="dxa"/>
          <w:noWrap/>
        </w:tcPr>
        <w:p w14:paraId="53EAC850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1E02AD74" wp14:editId="67C4F907">
                <wp:extent cx="468000" cy="234000"/>
                <wp:effectExtent l="0" t="0" r="8255" b="0"/>
                <wp:docPr id="846377864" name="Grafik 846377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11393CE" w14:textId="77777777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</w:t>
          </w:r>
          <w:r w:rsidR="00920459">
            <w:t>XX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2EA22D0" w14:textId="5B5DAAFE" w:rsidR="00193A18" w:rsidRPr="00025140" w:rsidRDefault="00920459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</w:t>
          </w:r>
          <w:r w:rsidR="00EE6255">
            <w:t>Bernadette Girshausen</w:t>
          </w:r>
        </w:p>
      </w:tc>
      <w:tc>
        <w:tcPr>
          <w:tcW w:w="397" w:type="dxa"/>
        </w:tcPr>
        <w:p w14:paraId="4B46768E" w14:textId="77777777" w:rsidR="00193A18" w:rsidRPr="00913892" w:rsidRDefault="00193A18" w:rsidP="00913892">
          <w:pPr>
            <w:pStyle w:val="ekvpagina"/>
          </w:pPr>
        </w:p>
      </w:tc>
    </w:tr>
  </w:tbl>
  <w:p w14:paraId="305B4FF6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1898" w14:textId="77777777" w:rsidR="00EE6255" w:rsidRDefault="00EE6255" w:rsidP="003C599D">
      <w:pPr>
        <w:spacing w:line="240" w:lineRule="auto"/>
      </w:pPr>
      <w:r>
        <w:separator/>
      </w:r>
    </w:p>
  </w:footnote>
  <w:footnote w:type="continuationSeparator" w:id="0">
    <w:p w14:paraId="4430CA89" w14:textId="77777777" w:rsidR="00EE6255" w:rsidRDefault="00EE6255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255"/>
    <w:rsid w:val="000040E2"/>
    <w:rsid w:val="00005AE2"/>
    <w:rsid w:val="000101D7"/>
    <w:rsid w:val="0001276D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6E1F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A4EC5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0903"/>
    <w:rsid w:val="0047471A"/>
    <w:rsid w:val="004763D2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C09CB"/>
    <w:rsid w:val="004D73F6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091C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3579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0A54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85719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2AB7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0459"/>
    <w:rsid w:val="009215E3"/>
    <w:rsid w:val="0093254D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935DC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67AF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1528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0DA6"/>
    <w:rsid w:val="00B2194E"/>
    <w:rsid w:val="00B31F29"/>
    <w:rsid w:val="00B32DAF"/>
    <w:rsid w:val="00B37E68"/>
    <w:rsid w:val="00B468CC"/>
    <w:rsid w:val="00B54655"/>
    <w:rsid w:val="00B54814"/>
    <w:rsid w:val="00B6045F"/>
    <w:rsid w:val="00B615C1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8A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1CC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E57F1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6AE"/>
    <w:rsid w:val="00DC4F7B"/>
    <w:rsid w:val="00DC5620"/>
    <w:rsid w:val="00DD47BB"/>
    <w:rsid w:val="00DD5CB9"/>
    <w:rsid w:val="00DE03BE"/>
    <w:rsid w:val="00DE287B"/>
    <w:rsid w:val="00DF129D"/>
    <w:rsid w:val="00DF4371"/>
    <w:rsid w:val="00DF4897"/>
    <w:rsid w:val="00DF625F"/>
    <w:rsid w:val="00DF74DB"/>
    <w:rsid w:val="00E01841"/>
    <w:rsid w:val="00E10B71"/>
    <w:rsid w:val="00E126C1"/>
    <w:rsid w:val="00E21473"/>
    <w:rsid w:val="00E22935"/>
    <w:rsid w:val="00E22C67"/>
    <w:rsid w:val="00E34F46"/>
    <w:rsid w:val="00E375D2"/>
    <w:rsid w:val="00E43E04"/>
    <w:rsid w:val="00E50799"/>
    <w:rsid w:val="00E5414B"/>
    <w:rsid w:val="00E63251"/>
    <w:rsid w:val="00E70C40"/>
    <w:rsid w:val="00E710C7"/>
    <w:rsid w:val="00E95ED3"/>
    <w:rsid w:val="00EA7542"/>
    <w:rsid w:val="00EB7DDA"/>
    <w:rsid w:val="00EC096D"/>
    <w:rsid w:val="00EC1621"/>
    <w:rsid w:val="00EC215B"/>
    <w:rsid w:val="00EC662E"/>
    <w:rsid w:val="00EC6804"/>
    <w:rsid w:val="00ED1F6B"/>
    <w:rsid w:val="00EE049D"/>
    <w:rsid w:val="00EE25BE"/>
    <w:rsid w:val="00EE2721"/>
    <w:rsid w:val="00EE2A0B"/>
    <w:rsid w:val="00EE6255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D43CD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C0BBB"/>
  <w15:chartTrackingRefBased/>
  <w15:docId w15:val="{F3601D3C-251E-44BD-AEEC-E443822C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20459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920459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yk483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2016-12-20T14:33:00Z</cp:lastPrinted>
  <dcterms:created xsi:type="dcterms:W3CDTF">2025-02-14T12:56:00Z</dcterms:created>
  <dcterms:modified xsi:type="dcterms:W3CDTF">2025-02-14T12:58:00Z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1.06</vt:lpwstr>
  </property>
</Properties>
</file>