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
  <Relationship Id="rId3" Type="http://schemas.openxmlformats.org/officeDocument/2006/relationships/extended-properties" Target="docProps/app.xml"/>
  <Relationship Id="rId2" Type="http://schemas.openxmlformats.org/package/2006/relationships/metadata/core-properties" Target="docProps/core.xml"/>
  <Relationship Id="rId1" Type="http://schemas.openxmlformats.org/officeDocument/2006/relationships/officeDocument" Target="word/document.xml"/>
  <Relationship Id="rId4" Type="http://schemas.openxmlformats.org/officeDocument/2006/relationships/custom-properties" Target="docProps/custom.xml"/>
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115FAA9A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1E145526" w14:textId="3D1C8A35" w:rsidR="00FB59FB" w:rsidRPr="00BF21CC" w:rsidRDefault="00FB59FB" w:rsidP="00BF21CC">
            <w:pPr>
              <w:pageBreakBefore/>
            </w:pPr>
          </w:p>
        </w:tc>
        <w:tc>
          <w:tcPr>
            <w:tcW w:w="4186" w:type="dxa"/>
            <w:noWrap/>
            <w:vAlign w:val="bottom"/>
          </w:tcPr>
          <w:p w14:paraId="0D135F29" w14:textId="77777777" w:rsidR="00FB59FB" w:rsidRPr="0006258C" w:rsidRDefault="00FB59FB" w:rsidP="0006258C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3B365EE4" w14:textId="77777777" w:rsidR="00FB59FB" w:rsidRPr="00EA7542" w:rsidRDefault="00FB59FB" w:rsidP="00EA7542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2FE3371B" w14:textId="77777777" w:rsidR="00FB59FB" w:rsidRPr="00EA7542" w:rsidRDefault="00FB59FB" w:rsidP="005446D6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3AC5DE53" w14:textId="77777777" w:rsidR="00FB59FB" w:rsidRPr="00EA7542" w:rsidRDefault="00FB59FB" w:rsidP="00EA7542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53EEF5FC" w14:textId="759B133F" w:rsidR="00FB59FB" w:rsidRPr="00C172AE" w:rsidRDefault="00FB59FB" w:rsidP="005446D6">
            <w:pPr>
              <w:pStyle w:val="ekvkvnummer"/>
            </w:pPr>
            <w:r w:rsidRPr="005446D6">
              <w:t>KV</w:t>
            </w:r>
            <w:r>
              <w:t xml:space="preserve"> </w:t>
            </w:r>
            <w:r w:rsidR="000F3AAF">
              <w:t>4</w:t>
            </w:r>
          </w:p>
        </w:tc>
      </w:tr>
      <w:tr w:rsidR="00BF17F2" w:rsidRPr="00BF17F2" w14:paraId="29F8BC96" w14:textId="77777777" w:rsidTr="00483D65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bottom w:val="nil"/>
              <w:right w:val="nil"/>
            </w:tcBorders>
            <w:noWrap/>
            <w:vAlign w:val="bottom"/>
          </w:tcPr>
          <w:p w14:paraId="1E20988F" w14:textId="045D895A" w:rsidR="00FB59FB" w:rsidRPr="00BF17F2" w:rsidRDefault="00FB59FB" w:rsidP="00AE65F6">
            <w:pPr>
              <w:rPr>
                <w:color w:val="FFFFFF" w:themeColor="background1"/>
              </w:rPr>
            </w:pPr>
          </w:p>
        </w:tc>
        <w:tc>
          <w:tcPr>
            <w:tcW w:w="9757" w:type="dxa"/>
            <w:gridSpan w:val="5"/>
            <w:tcBorders>
              <w:left w:val="nil"/>
              <w:bottom w:val="nil"/>
            </w:tcBorders>
            <w:noWrap/>
            <w:vAlign w:val="bottom"/>
          </w:tcPr>
          <w:p w14:paraId="63896BC8" w14:textId="77777777" w:rsidR="00FB59FB" w:rsidRPr="00BF17F2" w:rsidRDefault="00FB59FB" w:rsidP="00037566">
            <w:pPr>
              <w:rPr>
                <w:color w:val="FFFFFF" w:themeColor="background1"/>
              </w:rPr>
            </w:pPr>
          </w:p>
        </w:tc>
      </w:tr>
    </w:tbl>
    <w:p w14:paraId="6AC41216" w14:textId="5B5278DE" w:rsidR="000F3AAF" w:rsidRDefault="000F3AAF" w:rsidP="000F3AAF">
      <w:pPr>
        <w:pStyle w:val="ekvue1arial"/>
      </w:pPr>
      <w:bookmarkStart w:id="0" w:name="bmStart"/>
      <w:bookmarkEnd w:id="0"/>
      <w:r>
        <w:t>Tiere als Vergleich</w:t>
      </w:r>
    </w:p>
    <w:p w14:paraId="6B25032B" w14:textId="3EFD8AF2" w:rsidR="000F3AAF" w:rsidRDefault="000F3AAF" w:rsidP="000F3AAF">
      <w:pPr>
        <w:spacing w:line="240" w:lineRule="auto"/>
        <w:rPr>
          <w:rStyle w:val="ekvarbeitsanweisungdeutsch"/>
        </w:rPr>
      </w:pPr>
    </w:p>
    <w:p w14:paraId="1AB66515" w14:textId="641D93B4" w:rsidR="000F3AAF" w:rsidRDefault="000F3AAF" w:rsidP="000F3AAF">
      <w:pPr>
        <w:rPr>
          <w:rFonts w:cs="Arial"/>
          <w:color w:val="000000" w:themeColor="text1"/>
          <w:sz w:val="24"/>
          <w:szCs w:val="24"/>
        </w:rPr>
      </w:pPr>
      <w:r w:rsidRPr="000F3AAF">
        <w:rPr>
          <w:rStyle w:val="ekvarbeitsanweisungdeutsch"/>
        </w:rPr>
        <w:t>Martin Baltscheit lässt in seinem Buch</w:t>
      </w:r>
      <w:r w:rsidR="00D37868">
        <w:rPr>
          <w:rStyle w:val="ekvarbeitsanweisungdeutsch"/>
        </w:rPr>
        <w:t xml:space="preserve"> „Ich bin für mich!“</w:t>
      </w:r>
      <w:r w:rsidRPr="000F3AAF">
        <w:rPr>
          <w:rStyle w:val="ekvarbeitsanweisungdeutsch"/>
        </w:rPr>
        <w:t xml:space="preserve"> Tiere handeln. Ihnen werden jeweils typische Eigenschaften zugeschrieben, die auch für Menschen nicht untypisch sind.</w:t>
      </w:r>
    </w:p>
    <w:p w14:paraId="03D2FDC8" w14:textId="077D5F24" w:rsidR="000F3AAF" w:rsidRDefault="000F3AAF" w:rsidP="000F3AAF">
      <w:pPr>
        <w:spacing w:line="240" w:lineRule="auto"/>
        <w:rPr>
          <w:rStyle w:val="ekvarbeitsanweisungdeutsch"/>
        </w:rPr>
      </w:pPr>
    </w:p>
    <w:p w14:paraId="3CFE2462" w14:textId="77777777" w:rsidR="000F3AAF" w:rsidRPr="00287B24" w:rsidRDefault="000F3AAF" w:rsidP="000F3AAF">
      <w:pPr>
        <w:pStyle w:val="ekvpicto"/>
        <w:framePr w:wrap="around"/>
      </w:pPr>
      <w:r>
        <w:rPr>
          <w:noProof/>
          <w:lang w:eastAsia="de-DE"/>
        </w:rPr>
        <w:drawing>
          <wp:inline distT="0" distB="0" distL="0" distR="0" wp14:anchorId="7CC69D4A" wp14:editId="630F03E8">
            <wp:extent cx="288290" cy="288290"/>
            <wp:effectExtent l="0" t="0" r="0" b="0"/>
            <wp:docPr id="5" name="Grafi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31A036" w14:textId="39A6A519" w:rsidR="000F3AAF" w:rsidRPr="00D3427F" w:rsidRDefault="000F3AAF" w:rsidP="000F3AAF">
      <w:pPr>
        <w:pStyle w:val="ekvnummerierung"/>
        <w:framePr w:wrap="around"/>
      </w:pPr>
      <w:r>
        <w:t>1</w:t>
      </w:r>
    </w:p>
    <w:p w14:paraId="7EF6BC44" w14:textId="07C8E8E6" w:rsidR="000F3AAF" w:rsidRPr="000F3AAF" w:rsidRDefault="002F7C8B" w:rsidP="000F3AAF">
      <w:pPr>
        <w:spacing w:line="240" w:lineRule="auto"/>
        <w:rPr>
          <w:rStyle w:val="ekvarbeitsanweisungdeutsch"/>
        </w:rPr>
      </w:pPr>
      <w:r>
        <w:rPr>
          <w:noProof/>
          <w:lang w:eastAsia="de-DE"/>
        </w:rPr>
        <w:drawing>
          <wp:anchor distT="0" distB="0" distL="114300" distR="114300" simplePos="0" relativeHeight="251710464" behindDoc="0" locked="0" layoutInCell="1" allowOverlap="1" wp14:anchorId="6603E1C0" wp14:editId="419B786D">
            <wp:simplePos x="0" y="0"/>
            <wp:positionH relativeFrom="column">
              <wp:posOffset>-715645</wp:posOffset>
            </wp:positionH>
            <wp:positionV relativeFrom="paragraph">
              <wp:posOffset>254635</wp:posOffset>
            </wp:positionV>
            <wp:extent cx="285115" cy="288290"/>
            <wp:effectExtent l="0" t="0" r="0" b="0"/>
            <wp:wrapNone/>
            <wp:docPr id="26" name="Grafik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c_schreiben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115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F3AAF" w:rsidRPr="000F3AAF">
        <w:rPr>
          <w:rStyle w:val="ekvarbeitsanweisungdeutsch"/>
        </w:rPr>
        <w:t>Welches Tier hat welche Eigenschaft?</w:t>
      </w:r>
      <w:r w:rsidR="000F3AAF">
        <w:rPr>
          <w:rStyle w:val="ekvarbeitsanweisungdeutsch"/>
          <w:color w:val="FF0000"/>
        </w:rPr>
        <w:t xml:space="preserve"> </w:t>
      </w:r>
      <w:r w:rsidR="000F3AAF" w:rsidRPr="000F3AAF">
        <w:rPr>
          <w:rStyle w:val="ekvarbeitsanweisungdeutsch"/>
        </w:rPr>
        <w:t xml:space="preserve">Ordne zu. </w:t>
      </w:r>
    </w:p>
    <w:p w14:paraId="5AA17A95" w14:textId="0CEE0DBB" w:rsidR="000F3AAF" w:rsidRPr="00785BAF" w:rsidRDefault="000F3AAF" w:rsidP="000F3AAF">
      <w:pPr>
        <w:spacing w:line="240" w:lineRule="auto"/>
        <w:rPr>
          <w:rFonts w:cs="Arial"/>
          <w:color w:val="000000" w:themeColor="text1"/>
          <w:sz w:val="24"/>
          <w:szCs w:val="24"/>
        </w:rPr>
      </w:pPr>
    </w:p>
    <w:p w14:paraId="7FE885F5" w14:textId="6CD5AA9C" w:rsidR="000F3AAF" w:rsidRDefault="00A75139" w:rsidP="000F3AAF">
      <w:pPr>
        <w:ind w:left="284" w:hanging="284"/>
        <w:rPr>
          <w:rFonts w:cs="Arial"/>
          <w:color w:val="000000" w:themeColor="text1"/>
        </w:rPr>
      </w:pPr>
      <w:r>
        <w:rPr>
          <w:rFonts w:cs="Arial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708416" behindDoc="0" locked="0" layoutInCell="1" allowOverlap="1" wp14:anchorId="4E29E92B" wp14:editId="1BF5DDD8">
                <wp:simplePos x="0" y="0"/>
                <wp:positionH relativeFrom="column">
                  <wp:posOffset>2071369</wp:posOffset>
                </wp:positionH>
                <wp:positionV relativeFrom="paragraph">
                  <wp:posOffset>118745</wp:posOffset>
                </wp:positionV>
                <wp:extent cx="3863341" cy="6172200"/>
                <wp:effectExtent l="0" t="0" r="22860" b="19050"/>
                <wp:wrapNone/>
                <wp:docPr id="1876032587" name="Gruppieren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63341" cy="6172200"/>
                          <a:chOff x="0" y="0"/>
                          <a:chExt cx="3863341" cy="6172200"/>
                        </a:xfrm>
                      </wpg:grpSpPr>
                      <wpg:grpSp>
                        <wpg:cNvPr id="265308094" name="Gruppieren 3"/>
                        <wpg:cNvGrpSpPr/>
                        <wpg:grpSpPr>
                          <a:xfrm>
                            <a:off x="9525" y="0"/>
                            <a:ext cx="3823970" cy="457200"/>
                            <a:chOff x="0" y="0"/>
                            <a:chExt cx="3823970" cy="457200"/>
                          </a:xfrm>
                        </wpg:grpSpPr>
                        <wps:wsp>
                          <wps:cNvPr id="2089001266" name="Textfeld 8"/>
                          <wps:cNvSpPr txBox="1"/>
                          <wps:spPr>
                            <a:xfrm>
                              <a:off x="57150" y="0"/>
                              <a:ext cx="3766820" cy="4572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8CEC456" w14:textId="77777777" w:rsidR="000F3AAF" w:rsidRPr="00815D97" w:rsidRDefault="000F3AAF" w:rsidP="000F3AAF">
                                <w:pPr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>ist sicher, die Wahl zu gewinnen, weil er der König der Tiere ist.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71148188" name="Oval 9"/>
                          <wps:cNvSpPr/>
                          <wps:spPr>
                            <a:xfrm>
                              <a:off x="0" y="152400"/>
                              <a:ext cx="128905" cy="13906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130313611" name="Gruppieren 4"/>
                        <wpg:cNvGrpSpPr/>
                        <wpg:grpSpPr>
                          <a:xfrm>
                            <a:off x="9525" y="561975"/>
                            <a:ext cx="3833495" cy="457200"/>
                            <a:chOff x="0" y="0"/>
                            <a:chExt cx="3833495" cy="457200"/>
                          </a:xfrm>
                        </wpg:grpSpPr>
                        <wps:wsp>
                          <wps:cNvPr id="787147442" name="Textfeld 8"/>
                          <wps:cNvSpPr txBox="1"/>
                          <wps:spPr>
                            <a:xfrm>
                              <a:off x="57150" y="0"/>
                              <a:ext cx="3776345" cy="45720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18DE04A" w14:textId="5996037D" w:rsidR="000F3AAF" w:rsidRPr="00815D97" w:rsidRDefault="000F3AAF" w:rsidP="000F3AAF">
                                <w:pPr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>ist klein, aber gewitzt und zweifelt den Löwen als König an.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9194051" name="Oval 9"/>
                          <wps:cNvSpPr/>
                          <wps:spPr>
                            <a:xfrm>
                              <a:off x="0" y="152400"/>
                              <a:ext cx="128905" cy="13906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518639942" name="Gruppieren 5"/>
                        <wpg:cNvGrpSpPr/>
                        <wpg:grpSpPr>
                          <a:xfrm>
                            <a:off x="9525" y="1133475"/>
                            <a:ext cx="3833495" cy="314325"/>
                            <a:chOff x="0" y="0"/>
                            <a:chExt cx="3833495" cy="314325"/>
                          </a:xfrm>
                        </wpg:grpSpPr>
                        <wps:wsp>
                          <wps:cNvPr id="139757612" name="Textfeld 8"/>
                          <wps:cNvSpPr txBox="1"/>
                          <wps:spPr>
                            <a:xfrm>
                              <a:off x="57150" y="0"/>
                              <a:ext cx="3776345" cy="3143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3AD6396" w14:textId="77777777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>ist blind und zählt die Stimmen aus.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40618282" name="Oval 9"/>
                          <wps:cNvSpPr/>
                          <wps:spPr>
                            <a:xfrm>
                              <a:off x="0" y="95250"/>
                              <a:ext cx="119380" cy="129540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76764268" name="Gruppieren 6"/>
                        <wpg:cNvGrpSpPr/>
                        <wpg:grpSpPr>
                          <a:xfrm>
                            <a:off x="0" y="1562100"/>
                            <a:ext cx="3833495" cy="480695"/>
                            <a:chOff x="0" y="0"/>
                            <a:chExt cx="3833495" cy="480695"/>
                          </a:xfrm>
                        </wpg:grpSpPr>
                        <wps:wsp>
                          <wps:cNvPr id="706802524" name="Textfeld 8"/>
                          <wps:cNvSpPr txBox="1"/>
                          <wps:spPr>
                            <a:xfrm>
                              <a:off x="57150" y="0"/>
                              <a:ext cx="3776345" cy="4806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55B307C" w14:textId="73D5DB5F" w:rsidR="000F3AAF" w:rsidRPr="00815D97" w:rsidRDefault="000F3AAF" w:rsidP="000F3AAF">
                                <w:pPr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steckt den </w:t>
                                </w:r>
                                <w:r w:rsidR="00A75139">
                                  <w:rPr>
                                    <w:sz w:val="24"/>
                                    <w:szCs w:val="24"/>
                                  </w:rPr>
                                  <w:t>Kopf</w:t>
                                </w: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 in den </w:t>
                                </w:r>
                                <w:r w:rsidR="00A75139">
                                  <w:rPr>
                                    <w:sz w:val="24"/>
                                    <w:szCs w:val="24"/>
                                  </w:rPr>
                                  <w:t>Sand</w:t>
                                </w: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, weil er nicht weiß, wie er seine Versprechen </w:t>
                                </w:r>
                                <w:r w:rsidR="00A75139">
                                  <w:rPr>
                                    <w:sz w:val="24"/>
                                    <w:szCs w:val="24"/>
                                  </w:rPr>
                                  <w:t>einhalten</w:t>
                                </w: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 wird.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68883409" name="Oval 9"/>
                          <wps:cNvSpPr/>
                          <wps:spPr>
                            <a:xfrm>
                              <a:off x="0" y="142875"/>
                              <a:ext cx="128905" cy="13906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06454993" name="Gruppieren 7"/>
                        <wpg:cNvGrpSpPr/>
                        <wpg:grpSpPr>
                          <a:xfrm>
                            <a:off x="9525" y="2162175"/>
                            <a:ext cx="3833495" cy="442595"/>
                            <a:chOff x="0" y="0"/>
                            <a:chExt cx="3833495" cy="442595"/>
                          </a:xfrm>
                        </wpg:grpSpPr>
                        <wps:wsp>
                          <wps:cNvPr id="1579517490" name="Textfeld 8"/>
                          <wps:cNvSpPr txBox="1"/>
                          <wps:spPr>
                            <a:xfrm>
                              <a:off x="57150" y="0"/>
                              <a:ext cx="3776345" cy="4425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D8C0BEA" w14:textId="77777777" w:rsidR="000F3AAF" w:rsidRPr="00815D97" w:rsidRDefault="000F3AAF" w:rsidP="000F3AAF">
                                <w:pPr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ist egoistisch und denkt nur an die eigenen Bedürfnisse zum Schaden anderer.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23912254" name="Oval 9"/>
                          <wps:cNvSpPr/>
                          <wps:spPr>
                            <a:xfrm>
                              <a:off x="0" y="142875"/>
                              <a:ext cx="128905" cy="13906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31483077" name="Gruppieren 8"/>
                        <wpg:cNvGrpSpPr/>
                        <wpg:grpSpPr>
                          <a:xfrm>
                            <a:off x="0" y="2714625"/>
                            <a:ext cx="3833495" cy="295275"/>
                            <a:chOff x="0" y="0"/>
                            <a:chExt cx="3833495" cy="295275"/>
                          </a:xfrm>
                        </wpg:grpSpPr>
                        <wps:wsp>
                          <wps:cNvPr id="1090795528" name="Textfeld 8"/>
                          <wps:cNvSpPr txBox="1"/>
                          <wps:spPr>
                            <a:xfrm>
                              <a:off x="57150" y="0"/>
                              <a:ext cx="3776345" cy="2952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595415F" w14:textId="67DB2744" w:rsidR="000F3AAF" w:rsidRPr="00815D97" w:rsidRDefault="000F3AAF" w:rsidP="000F3AAF">
                                <w:pPr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>ist fleißig und möchte, dass alle mehr arbeiten</w:t>
                                </w:r>
                                <w:r w:rsidR="00A75139">
                                  <w:rPr>
                                    <w:sz w:val="24"/>
                                    <w:szCs w:val="24"/>
                                  </w:rPr>
                                  <w:t>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756591659" name="Oval 9"/>
                          <wps:cNvSpPr/>
                          <wps:spPr>
                            <a:xfrm>
                              <a:off x="0" y="76200"/>
                              <a:ext cx="128905" cy="13906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84119986" name="Gruppieren 9"/>
                        <wpg:cNvGrpSpPr/>
                        <wpg:grpSpPr>
                          <a:xfrm>
                            <a:off x="0" y="3133725"/>
                            <a:ext cx="3833495" cy="447675"/>
                            <a:chOff x="0" y="0"/>
                            <a:chExt cx="3833495" cy="447675"/>
                          </a:xfrm>
                        </wpg:grpSpPr>
                        <wps:wsp>
                          <wps:cNvPr id="759565288" name="Textfeld 8"/>
                          <wps:cNvSpPr txBox="1"/>
                          <wps:spPr>
                            <a:xfrm>
                              <a:off x="57150" y="0"/>
                              <a:ext cx="3776345" cy="4476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7517A97" w14:textId="77777777" w:rsidR="000F3AAF" w:rsidRPr="00815D97" w:rsidRDefault="000F3AAF" w:rsidP="000F3AAF">
                                <w:pPr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l</w:t>
                                </w: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>iegt selbst an der Kette und möchte daher auch, dass alle anderen keine Freiheiten haben.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72718053" name="Oval 9"/>
                          <wps:cNvSpPr/>
                          <wps:spPr>
                            <a:xfrm>
                              <a:off x="0" y="152400"/>
                              <a:ext cx="128905" cy="13906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976130773" name="Gruppieren 10"/>
                        <wpg:cNvGrpSpPr/>
                        <wpg:grpSpPr>
                          <a:xfrm>
                            <a:off x="0" y="3705225"/>
                            <a:ext cx="3833495" cy="272415"/>
                            <a:chOff x="0" y="0"/>
                            <a:chExt cx="3833495" cy="272415"/>
                          </a:xfrm>
                        </wpg:grpSpPr>
                        <wps:wsp>
                          <wps:cNvPr id="1922217332" name="Textfeld 8"/>
                          <wps:cNvSpPr txBox="1"/>
                          <wps:spPr>
                            <a:xfrm>
                              <a:off x="57150" y="0"/>
                              <a:ext cx="3776345" cy="27241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3AC06C00" w14:textId="77777777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t</w:t>
                                </w: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>aucht ab und wählt nicht.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24772340" name="Oval 9"/>
                          <wps:cNvSpPr/>
                          <wps:spPr>
                            <a:xfrm>
                              <a:off x="0" y="66675"/>
                              <a:ext cx="128905" cy="13906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68944369" name="Gruppieren 11"/>
                        <wpg:cNvGrpSpPr/>
                        <wpg:grpSpPr>
                          <a:xfrm>
                            <a:off x="0" y="4105275"/>
                            <a:ext cx="3863340" cy="310515"/>
                            <a:chOff x="0" y="0"/>
                            <a:chExt cx="3863340" cy="310515"/>
                          </a:xfrm>
                        </wpg:grpSpPr>
                        <wps:wsp>
                          <wps:cNvPr id="1781762575" name="Textfeld 8"/>
                          <wps:cNvSpPr txBox="1"/>
                          <wps:spPr>
                            <a:xfrm>
                              <a:off x="57150" y="0"/>
                              <a:ext cx="3806190" cy="31051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461D683" w14:textId="77777777" w:rsidR="000F3AAF" w:rsidRPr="00815D97" w:rsidRDefault="000F3AAF" w:rsidP="000F3AAF">
                                <w:pPr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ist friedlich, möchte sich aber nicht ausnutzen lassen.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35634526" name="Oval 9"/>
                          <wps:cNvSpPr/>
                          <wps:spPr>
                            <a:xfrm>
                              <a:off x="0" y="85725"/>
                              <a:ext cx="128905" cy="13906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437614605" name="Gruppieren 12"/>
                        <wpg:cNvGrpSpPr/>
                        <wpg:grpSpPr>
                          <a:xfrm>
                            <a:off x="0" y="4543425"/>
                            <a:ext cx="3863341" cy="466725"/>
                            <a:chOff x="0" y="0"/>
                            <a:chExt cx="3863341" cy="466725"/>
                          </a:xfrm>
                        </wpg:grpSpPr>
                        <wps:wsp>
                          <wps:cNvPr id="804387679" name="Textfeld 8"/>
                          <wps:cNvSpPr txBox="1"/>
                          <wps:spPr>
                            <a:xfrm>
                              <a:off x="57151" y="0"/>
                              <a:ext cx="3806190" cy="4667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708F5F5" w14:textId="77777777" w:rsidR="000F3AAF" w:rsidRPr="00815D97" w:rsidRDefault="000F3AAF" w:rsidP="000F3AAF">
                                <w:pPr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>ist listig und möchte keine Grenzen – das klingt gut – er aber möchte an die Gänse.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83615705" name="Oval 9"/>
                          <wps:cNvSpPr/>
                          <wps:spPr>
                            <a:xfrm>
                              <a:off x="0" y="161925"/>
                              <a:ext cx="128905" cy="13906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187466572" name="Gruppieren 13"/>
                        <wpg:cNvGrpSpPr/>
                        <wpg:grpSpPr>
                          <a:xfrm>
                            <a:off x="0" y="5133975"/>
                            <a:ext cx="3863341" cy="447675"/>
                            <a:chOff x="0" y="0"/>
                            <a:chExt cx="3863341" cy="447675"/>
                          </a:xfrm>
                        </wpg:grpSpPr>
                        <wps:wsp>
                          <wps:cNvPr id="355749323" name="Textfeld 8"/>
                          <wps:cNvSpPr txBox="1"/>
                          <wps:spPr>
                            <a:xfrm>
                              <a:off x="57151" y="0"/>
                              <a:ext cx="3806190" cy="4476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6CC68F1A" w14:textId="77777777" w:rsidR="000F3AAF" w:rsidRPr="00815D97" w:rsidRDefault="000F3AAF" w:rsidP="000F3AAF">
                                <w:pPr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blubbert unverständliches Zeug, gewinnt aber am Ende die Wahl.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23476735" name="Oval 9"/>
                          <wps:cNvSpPr/>
                          <wps:spPr>
                            <a:xfrm>
                              <a:off x="0" y="142875"/>
                              <a:ext cx="128905" cy="13906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g:grpSp>
                        <wpg:cNvPr id="543356375" name="Gruppieren 14"/>
                        <wpg:cNvGrpSpPr/>
                        <wpg:grpSpPr>
                          <a:xfrm>
                            <a:off x="0" y="5705475"/>
                            <a:ext cx="3863340" cy="466725"/>
                            <a:chOff x="0" y="0"/>
                            <a:chExt cx="3863340" cy="466725"/>
                          </a:xfrm>
                        </wpg:grpSpPr>
                        <wps:wsp>
                          <wps:cNvPr id="1261515213" name="Textfeld 8"/>
                          <wps:cNvSpPr txBox="1"/>
                          <wps:spPr>
                            <a:xfrm>
                              <a:off x="57150" y="0"/>
                              <a:ext cx="3806190" cy="4667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4D06409" w14:textId="77777777" w:rsidR="000F3AAF" w:rsidRDefault="000F3AAF" w:rsidP="000F3AAF">
                                <w:pPr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 xml:space="preserve">ist nicht aggressiv, sondern treu und warmherzig. </w:t>
                                </w:r>
                              </w:p>
                              <w:p w14:paraId="31F09252" w14:textId="33A6E5F3" w:rsidR="000F3AAF" w:rsidRPr="00815D97" w:rsidRDefault="000F3AAF" w:rsidP="000F3AAF">
                                <w:pPr>
                                  <w:spacing w:line="240" w:lineRule="auto"/>
                                  <w:rPr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sz w:val="24"/>
                                    <w:szCs w:val="24"/>
                                  </w:rPr>
                                  <w:t>Er träumt vom Paradies.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89390" name="Oval 9"/>
                          <wps:cNvSpPr/>
                          <wps:spPr>
                            <a:xfrm>
                              <a:off x="0" y="161925"/>
                              <a:ext cx="128905" cy="139065"/>
                            </a:xfrm>
                            <a:prstGeom prst="ellipse">
                              <a:avLst/>
                            </a:prstGeom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4E29E92B" id="Gruppieren 15" o:spid="_x0000_s1026" style="position:absolute;left:0;text-align:left;margin-left:163.1pt;margin-top:9.35pt;width:304.2pt;height:486pt;z-index:251708416" coordsize="38633,617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">
                <v:group id="Gruppieren 3" o:spid="_x0000_s1027" style="position:absolute;left:95;width:38239;height:4572" coordsize="38239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"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feld 8" o:spid="_x0000_s1028" type="#_x0000_t202" style="position:absolute;left:571;width:37668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" fillcolor="white [3201]" strokeweight=".5pt">
                    <v:textbox>
                      <w:txbxContent>
                        <w:p w14:paraId="48CEC456" w14:textId="77777777" w:rsidR="000F3AAF" w:rsidRPr="00815D97" w:rsidRDefault="000F3AAF" w:rsidP="000F3AAF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>ist sicher, die Wahl zu gewinnen, weil er der König der Tiere ist.</w:t>
                          </w:r>
                        </w:p>
                      </w:txbxContent>
                    </v:textbox>
                  </v:shape>
                  <v:oval id="Oval 9" o:spid="_x0000_s1029" style="position:absolute;top:1524;width:12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" fillcolor="black [3200]" strokecolor="black [1600]" strokeweight="1pt">
                    <v:stroke joinstyle="miter"/>
                  </v:oval>
                </v:group>
                <v:group id="Gruppieren 4" o:spid="_x0000_s1030" style="position:absolute;left:95;top:5619;width:38335;height:4572" coordsize="38334,457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">
                  <v:shape id="Textfeld 8" o:spid="_x0000_s1031" type="#_x0000_t202" style="position:absolute;left:571;width:37763;height:4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" fillcolor="white [3201]" strokeweight=".5pt">
                    <v:textbox>
                      <w:txbxContent>
                        <w:p w14:paraId="618DE04A" w14:textId="5996037D" w:rsidR="000F3AAF" w:rsidRPr="00815D97" w:rsidRDefault="000F3AAF" w:rsidP="000F3AAF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>ist klein, aber gewitzt und zweifelt den Löwen als König an.</w:t>
                          </w:r>
                        </w:p>
                      </w:txbxContent>
                    </v:textbox>
                  </v:shape>
                  <v:oval id="Oval 9" o:spid="_x0000_s1032" style="position:absolute;top:1524;width:12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" fillcolor="black [3200]" strokecolor="black [1600]" strokeweight="1pt">
                    <v:stroke joinstyle="miter"/>
                  </v:oval>
                </v:group>
                <v:group id="Gruppieren 5" o:spid="_x0000_s1033" style="position:absolute;left:95;top:11334;width:38335;height:3144" coordsize="38334,314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">
                  <v:shape id="Textfeld 8" o:spid="_x0000_s1034" type="#_x0000_t202" style="position:absolute;left:571;width:37763;height:31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" fillcolor="white [3201]" strokeweight=".5pt">
                    <v:textbox>
                      <w:txbxContent>
                        <w:p w14:paraId="33AD6396" w14:textId="77777777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>ist blind und zählt die Stimmen aus.</w:t>
                          </w:r>
                        </w:p>
                      </w:txbxContent>
                    </v:textbox>
                  </v:shape>
                  <v:oval id="Oval 9" o:spid="_x0000_s1035" style="position:absolute;top:952;width:1193;height:129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" fillcolor="black [3200]" strokecolor="black [1600]" strokeweight="1pt">
                    <v:stroke joinstyle="miter"/>
                  </v:oval>
                </v:group>
                <v:group id="Gruppieren 6" o:spid="_x0000_s1036" style="position:absolute;top:15621;width:38334;height:4806" coordsize="38334,480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">
                  <v:shape id="Textfeld 8" o:spid="_x0000_s1037" type="#_x0000_t202" style="position:absolute;left:571;width:37763;height:480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" fillcolor="white [3201]" strokeweight=".5pt">
                    <v:textbox>
                      <w:txbxContent>
                        <w:p w14:paraId="055B307C" w14:textId="73D5DB5F" w:rsidR="000F3AAF" w:rsidRPr="00815D97" w:rsidRDefault="000F3AAF" w:rsidP="000F3AAF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steckt den </w:t>
                          </w:r>
                          <w:r w:rsidR="00A75139">
                            <w:rPr>
                              <w:sz w:val="24"/>
                              <w:szCs w:val="24"/>
                            </w:rPr>
                            <w:t>Kopf</w:t>
                          </w: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 in den </w:t>
                          </w:r>
                          <w:r w:rsidR="00A75139">
                            <w:rPr>
                              <w:sz w:val="24"/>
                              <w:szCs w:val="24"/>
                            </w:rPr>
                            <w:t>Sand</w:t>
                          </w: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, weil er nicht weiß, wie er seine Versprechen </w:t>
                          </w:r>
                          <w:r w:rsidR="00A75139">
                            <w:rPr>
                              <w:sz w:val="24"/>
                              <w:szCs w:val="24"/>
                            </w:rPr>
                            <w:t>einhalten</w:t>
                          </w: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 wird.</w:t>
                          </w:r>
                        </w:p>
                      </w:txbxContent>
                    </v:textbox>
                  </v:shape>
                  <v:oval id="Oval 9" o:spid="_x0000_s1038" style="position:absolute;top:1428;width:1289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" fillcolor="black [3200]" strokecolor="black [1600]" strokeweight="1pt">
                    <v:stroke joinstyle="miter"/>
                  </v:oval>
                </v:group>
                <v:group id="Gruppieren 7" o:spid="_x0000_s1039" style="position:absolute;left:95;top:21621;width:38335;height:4426" coordsize="38334,44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">
                  <v:shape id="Textfeld 8" o:spid="_x0000_s1040" type="#_x0000_t202" style="position:absolute;left:571;width:37763;height:44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" fillcolor="white [3201]" strokeweight=".5pt">
                    <v:textbox>
                      <w:txbxContent>
                        <w:p w14:paraId="4D8C0BEA" w14:textId="77777777" w:rsidR="000F3AAF" w:rsidRPr="00815D97" w:rsidRDefault="000F3AAF" w:rsidP="000F3AAF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ist egoistisch und denkt nur an die eigenen Bedürfnisse zum Schaden anderer.</w:t>
                          </w:r>
                        </w:p>
                      </w:txbxContent>
                    </v:textbox>
                  </v:shape>
                  <v:oval id="Oval 9" o:spid="_x0000_s1041" style="position:absolute;top:1428;width:1289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" fillcolor="black [3200]" strokecolor="black [1600]" strokeweight="1pt">
                    <v:stroke joinstyle="miter"/>
                  </v:oval>
                </v:group>
                <v:group id="Gruppieren 8" o:spid="_x0000_s1042" style="position:absolute;top:27146;width:38334;height:2953" coordsize="38334,295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">
                  <v:shape id="Textfeld 8" o:spid="_x0000_s1043" type="#_x0000_t202" style="position:absolute;left:571;width:37763;height:295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" fillcolor="white [3201]" strokeweight=".5pt">
                    <v:textbox>
                      <w:txbxContent>
                        <w:p w14:paraId="5595415F" w14:textId="67DB2744" w:rsidR="000F3AAF" w:rsidRPr="00815D97" w:rsidRDefault="000F3AAF" w:rsidP="000F3AAF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>ist fleißig und möchte, dass alle mehr arbeiten</w:t>
                          </w:r>
                          <w:r w:rsidR="00A75139">
                            <w:rPr>
                              <w:sz w:val="24"/>
                              <w:szCs w:val="24"/>
                            </w:rPr>
                            <w:t>.</w:t>
                          </w:r>
                        </w:p>
                      </w:txbxContent>
                    </v:textbox>
                  </v:shape>
                  <v:oval id="Oval 9" o:spid="_x0000_s1044" style="position:absolute;top:762;width:12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" fillcolor="black [3200]" strokecolor="black [1600]" strokeweight="1pt">
                    <v:stroke joinstyle="miter"/>
                  </v:oval>
                </v:group>
                <v:group id="Gruppieren 9" o:spid="_x0000_s1045" style="position:absolute;top:31337;width:38334;height:4477" coordsize="38334,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">
                  <v:shape id="Textfeld 8" o:spid="_x0000_s1046" type="#_x0000_t202" style="position:absolute;left:571;width:37763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" fillcolor="white [3201]" strokeweight=".5pt">
                    <v:textbox>
                      <w:txbxContent>
                        <w:p w14:paraId="27517A97" w14:textId="77777777" w:rsidR="000F3AAF" w:rsidRPr="00815D97" w:rsidRDefault="000F3AAF" w:rsidP="000F3AAF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l</w:t>
                          </w:r>
                          <w:r w:rsidRPr="00815D97">
                            <w:rPr>
                              <w:sz w:val="24"/>
                              <w:szCs w:val="24"/>
                            </w:rPr>
                            <w:t>iegt selbst an der Kette und möchte daher auch, dass alle anderen keine Freiheiten haben.</w:t>
                          </w:r>
                        </w:p>
                      </w:txbxContent>
                    </v:textbox>
                  </v:shape>
                  <v:oval id="Oval 9" o:spid="_x0000_s1047" style="position:absolute;top:1524;width:12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" fillcolor="black [3200]" strokecolor="black [1600]" strokeweight="1pt">
                    <v:stroke joinstyle="miter"/>
                  </v:oval>
                </v:group>
                <v:group id="Gruppieren 10" o:spid="_x0000_s1048" style="position:absolute;top:37052;width:38334;height:2724" coordsize="38334,27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">
                  <v:shape id="Textfeld 8" o:spid="_x0000_s1049" type="#_x0000_t202" style="position:absolute;left:571;width:37763;height:27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" fillcolor="white [3201]" strokeweight=".5pt">
                    <v:textbox>
                      <w:txbxContent>
                        <w:p w14:paraId="3AC06C00" w14:textId="77777777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t</w:t>
                          </w:r>
                          <w:r w:rsidRPr="00815D97">
                            <w:rPr>
                              <w:sz w:val="24"/>
                              <w:szCs w:val="24"/>
                            </w:rPr>
                            <w:t>aucht ab und wählt nicht.</w:t>
                          </w:r>
                        </w:p>
                      </w:txbxContent>
                    </v:textbox>
                  </v:shape>
                  <v:oval id="Oval 9" o:spid="_x0000_s1050" style="position:absolute;top:666;width:1289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" fillcolor="black [3200]" strokecolor="black [1600]" strokeweight="1pt">
                    <v:stroke joinstyle="miter"/>
                  </v:oval>
                </v:group>
                <v:group id="Gruppieren 11" o:spid="_x0000_s1051" style="position:absolute;top:41052;width:38633;height:3105" coordsize="38633,310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">
                  <v:shape id="Textfeld 8" o:spid="_x0000_s1052" type="#_x0000_t202" style="position:absolute;left:571;width:38062;height:31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" fillcolor="white [3201]" strokeweight=".5pt">
                    <v:textbox>
                      <w:txbxContent>
                        <w:p w14:paraId="4461D683" w14:textId="77777777" w:rsidR="000F3AAF" w:rsidRPr="00815D97" w:rsidRDefault="000F3AAF" w:rsidP="000F3AAF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ist friedlich, möchte sich aber nicht ausnutzen lassen.</w:t>
                          </w:r>
                        </w:p>
                      </w:txbxContent>
                    </v:textbox>
                  </v:shape>
                  <v:oval id="Oval 9" o:spid="_x0000_s1053" style="position:absolute;top:857;width:12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" fillcolor="black [3200]" strokecolor="black [1600]" strokeweight="1pt">
                    <v:stroke joinstyle="miter"/>
                  </v:oval>
                </v:group>
                <v:group id="Gruppieren 12" o:spid="_x0000_s1054" style="position:absolute;top:45434;width:38633;height:4667" coordsize="38633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">
                  <v:shape id="Textfeld 8" o:spid="_x0000_s1055" type="#_x0000_t202" style="position:absolute;left:571;width:38062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" fillcolor="white [3201]" strokeweight=".5pt">
                    <v:textbox>
                      <w:txbxContent>
                        <w:p w14:paraId="4708F5F5" w14:textId="77777777" w:rsidR="000F3AAF" w:rsidRPr="00815D97" w:rsidRDefault="000F3AAF" w:rsidP="000F3AAF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>ist listig und möchte keine Grenzen – das klingt gut – er aber möchte an die Gänse.</w:t>
                          </w:r>
                        </w:p>
                      </w:txbxContent>
                    </v:textbox>
                  </v:shape>
                  <v:oval id="Oval 9" o:spid="_x0000_s1056" style="position:absolute;top:1619;width:12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" fillcolor="black [3200]" strokecolor="black [1600]" strokeweight="1pt">
                    <v:stroke joinstyle="miter"/>
                  </v:oval>
                </v:group>
                <v:group id="Gruppieren 13" o:spid="_x0000_s1057" style="position:absolute;top:51339;width:38633;height:4477" coordsize="38633,447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">
                  <v:shape id="Textfeld 8" o:spid="_x0000_s1058" type="#_x0000_t202" style="position:absolute;left:571;width:38062;height:4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" fillcolor="white [3201]" strokeweight=".5pt">
                    <v:textbox>
                      <w:txbxContent>
                        <w:p w14:paraId="6CC68F1A" w14:textId="77777777" w:rsidR="000F3AAF" w:rsidRPr="00815D97" w:rsidRDefault="000F3AAF" w:rsidP="000F3AAF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blubbert unverständliches Zeug, gewinnt aber am Ende die Wahl.</w:t>
                          </w:r>
                        </w:p>
                      </w:txbxContent>
                    </v:textbox>
                  </v:shape>
                  <v:oval id="Oval 9" o:spid="_x0000_s1059" style="position:absolute;top:1428;width:1289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" fillcolor="black [3200]" strokecolor="black [1600]" strokeweight="1pt">
                    <v:stroke joinstyle="miter"/>
                  </v:oval>
                </v:group>
                <v:group id="Gruppieren 14" o:spid="_x0000_s1060" style="position:absolute;top:57054;width:38633;height:4668" coordsize="38633,46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">
                  <v:shape id="Textfeld 8" o:spid="_x0000_s1061" type="#_x0000_t202" style="position:absolute;left:571;width:38062;height:4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" fillcolor="white [3201]" strokeweight=".5pt">
                    <v:textbox>
                      <w:txbxContent>
                        <w:p w14:paraId="24D06409" w14:textId="77777777" w:rsidR="000F3AAF" w:rsidRDefault="000F3AAF" w:rsidP="000F3AAF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 xml:space="preserve">ist nicht aggressiv, sondern treu und warmherzig. </w:t>
                          </w:r>
                        </w:p>
                        <w:p w14:paraId="31F09252" w14:textId="33A6E5F3" w:rsidR="000F3AAF" w:rsidRPr="00815D97" w:rsidRDefault="000F3AAF" w:rsidP="000F3AAF">
                          <w:pPr>
                            <w:spacing w:line="240" w:lineRule="auto"/>
                            <w:rPr>
                              <w:sz w:val="24"/>
                              <w:szCs w:val="24"/>
                            </w:rPr>
                          </w:pPr>
                          <w:r>
                            <w:rPr>
                              <w:sz w:val="24"/>
                              <w:szCs w:val="24"/>
                            </w:rPr>
                            <w:t>Er träumt vom Paradies.</w:t>
                          </w:r>
                        </w:p>
                      </w:txbxContent>
                    </v:textbox>
                  </v:shape>
                  <v:oval id="Oval 9" o:spid="_x0000_s1062" style="position:absolute;top:1619;width:12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" fillcolor="black [3200]" strokecolor="black [1600]" strokeweight="1pt">
                    <v:stroke joinstyle="miter"/>
                  </v:oval>
                </v:group>
              </v:group>
            </w:pict>
          </mc:Fallback>
        </mc:AlternateContent>
      </w:r>
    </w:p>
    <w:p w14:paraId="1668146C" w14:textId="185EB7CE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11255598" w14:textId="149B71BD" w:rsidR="000F3AAF" w:rsidRDefault="00A75139" w:rsidP="000F3AAF">
      <w:pPr>
        <w:ind w:left="284" w:hanging="284"/>
        <w:rPr>
          <w:rFonts w:cs="Arial"/>
          <w:color w:val="000000" w:themeColor="text1"/>
        </w:rPr>
      </w:pPr>
      <w:r>
        <w:rPr>
          <w:rFonts w:cs="Arial"/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32AC6C1A" wp14:editId="23C60F91">
                <wp:simplePos x="0" y="0"/>
                <wp:positionH relativeFrom="column">
                  <wp:posOffset>34290</wp:posOffset>
                </wp:positionH>
                <wp:positionV relativeFrom="paragraph">
                  <wp:posOffset>8255</wp:posOffset>
                </wp:positionV>
                <wp:extent cx="1500947" cy="5633720"/>
                <wp:effectExtent l="0" t="0" r="23495" b="24130"/>
                <wp:wrapNone/>
                <wp:docPr id="478011957" name="Gruppieren 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500947" cy="5633720"/>
                          <a:chOff x="0" y="0"/>
                          <a:chExt cx="1500947" cy="5633720"/>
                        </a:xfrm>
                      </wpg:grpSpPr>
                      <wpg:grpSp>
                        <wpg:cNvPr id="393002169" name="Gruppieren 1"/>
                        <wpg:cNvGrpSpPr/>
                        <wpg:grpSpPr>
                          <a:xfrm>
                            <a:off x="0" y="0"/>
                            <a:ext cx="1428751" cy="5633720"/>
                            <a:chOff x="0" y="0"/>
                            <a:chExt cx="1428751" cy="5633720"/>
                          </a:xfrm>
                        </wpg:grpSpPr>
                        <wps:wsp>
                          <wps:cNvPr id="990263973" name="Textfeld 8"/>
                          <wps:cNvSpPr txBox="1"/>
                          <wps:spPr>
                            <a:xfrm>
                              <a:off x="0" y="504825"/>
                              <a:ext cx="1421130" cy="33718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207E9DC" w14:textId="77777777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>Der Maulwurf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102218605" name="Textfeld 8"/>
                          <wps:cNvSpPr txBox="1"/>
                          <wps:spPr>
                            <a:xfrm>
                              <a:off x="0" y="0"/>
                              <a:ext cx="1421130" cy="3378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AEEE281" w14:textId="77777777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>Der Vogelstrauß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38282998" name="Textfeld 8"/>
                          <wps:cNvSpPr txBox="1"/>
                          <wps:spPr>
                            <a:xfrm>
                              <a:off x="0" y="990600"/>
                              <a:ext cx="1428750" cy="3378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A955477" w14:textId="77777777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Der Löwe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17803669" name="Textfeld 8"/>
                          <wps:cNvSpPr txBox="1"/>
                          <wps:spPr>
                            <a:xfrm>
                              <a:off x="9525" y="1476375"/>
                              <a:ext cx="1419225" cy="32829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616FF45" w14:textId="2A6715AF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Die Ameise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7545135" name="Textfeld 8"/>
                          <wps:cNvSpPr txBox="1"/>
                          <wps:spPr>
                            <a:xfrm>
                              <a:off x="0" y="1971675"/>
                              <a:ext cx="1428751" cy="3378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726A5083" w14:textId="30CFC6A8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Die Maus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354418268" name="Textfeld 8"/>
                          <wps:cNvSpPr txBox="1"/>
                          <wps:spPr>
                            <a:xfrm>
                              <a:off x="0" y="2438400"/>
                              <a:ext cx="1428751" cy="3378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35107EC" w14:textId="2E04F53F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FC2FD4">
                                  <w:rPr>
                                    <w:sz w:val="24"/>
                                    <w:szCs w:val="24"/>
                                  </w:rPr>
                                  <w:t>Der Karpfen</w:t>
                                </w: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69209556" name="Textfeld 8"/>
                          <wps:cNvSpPr txBox="1"/>
                          <wps:spPr>
                            <a:xfrm>
                              <a:off x="1" y="2914650"/>
                              <a:ext cx="1428750" cy="34734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DF1B7E1" w14:textId="1457B9FD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B44D71">
                                  <w:rPr>
                                    <w:sz w:val="24"/>
                                    <w:szCs w:val="24"/>
                                  </w:rPr>
                                  <w:t>Das Schaf</w:t>
                                </w: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79640299" name="Textfeld 8"/>
                          <wps:cNvSpPr txBox="1"/>
                          <wps:spPr>
                            <a:xfrm>
                              <a:off x="0" y="3409950"/>
                              <a:ext cx="1428751" cy="3378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457CADFE" w14:textId="6973584B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>Der Schäferhund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28800409" name="Textfeld 8"/>
                          <wps:cNvSpPr txBox="1"/>
                          <wps:spPr>
                            <a:xfrm>
                              <a:off x="0" y="4352925"/>
                              <a:ext cx="1421130" cy="3378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5DB8E59B" w14:textId="45B77550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FC2FD4">
                                  <w:rPr>
                                    <w:sz w:val="24"/>
                                    <w:szCs w:val="24"/>
                                  </w:rPr>
                                  <w:t>Der Stier</w:t>
                                </w: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602441581" name="Textfeld 8"/>
                          <wps:cNvSpPr txBox="1"/>
                          <wps:spPr>
                            <a:xfrm>
                              <a:off x="1" y="3905250"/>
                              <a:ext cx="1428750" cy="30797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1841146C" w14:textId="0486E2CD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Der Fuchs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12377723" name="Textfeld 8"/>
                          <wps:cNvSpPr txBox="1"/>
                          <wps:spPr>
                            <a:xfrm>
                              <a:off x="0" y="4838700"/>
                              <a:ext cx="1421130" cy="3378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03613533" w14:textId="2A1C69A9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Der Wal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8039553" name="Textfeld 8"/>
                          <wps:cNvSpPr txBox="1"/>
                          <wps:spPr>
                            <a:xfrm>
                              <a:off x="28575" y="5295900"/>
                              <a:ext cx="1381373" cy="33782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solidFill>
                                <a:prstClr val="black"/>
                              </a:solidFill>
                            </a:ln>
                          </wps:spPr>
                          <wps:txbx>
                            <w:txbxContent>
                              <w:p w14:paraId="2110FD74" w14:textId="1F0E4BF1" w:rsidR="000F3AAF" w:rsidRPr="00815D97" w:rsidRDefault="000F3AAF" w:rsidP="000F3AAF">
                                <w:pPr>
                                  <w:rPr>
                                    <w:sz w:val="24"/>
                                    <w:szCs w:val="24"/>
                                  </w:rPr>
                                </w:pPr>
                                <w:r w:rsidRPr="00FC2FD4">
                                  <w:rPr>
                                    <w:sz w:val="24"/>
                                    <w:szCs w:val="24"/>
                                  </w:rPr>
                                  <w:t>Die Katze</w:t>
                                </w:r>
                                <w:r w:rsidRPr="00815D97">
                                  <w:rPr>
                                    <w:sz w:val="24"/>
                                    <w:szCs w:val="24"/>
                                  </w:rPr>
                                  <w:t xml:space="preserve"> 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110181520" name="Oval 9"/>
                        <wps:cNvSpPr/>
                        <wps:spPr>
                          <a:xfrm>
                            <a:off x="1362075" y="85725"/>
                            <a:ext cx="129347" cy="139148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62409137" name="Oval 9"/>
                        <wps:cNvSpPr/>
                        <wps:spPr>
                          <a:xfrm>
                            <a:off x="1362075" y="590550"/>
                            <a:ext cx="128905" cy="13906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026903" name="Oval 9"/>
                        <wps:cNvSpPr/>
                        <wps:spPr>
                          <a:xfrm>
                            <a:off x="1371600" y="1085850"/>
                            <a:ext cx="129347" cy="139148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06876281" name="Oval 9"/>
                        <wps:cNvSpPr/>
                        <wps:spPr>
                          <a:xfrm>
                            <a:off x="1371600" y="1571625"/>
                            <a:ext cx="129347" cy="139148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63046031" name="Oval 9"/>
                        <wps:cNvSpPr/>
                        <wps:spPr>
                          <a:xfrm>
                            <a:off x="1371600" y="2057400"/>
                            <a:ext cx="128905" cy="13906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38785505" name="Oval 9"/>
                        <wps:cNvSpPr/>
                        <wps:spPr>
                          <a:xfrm>
                            <a:off x="1371600" y="2533650"/>
                            <a:ext cx="128905" cy="13906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83808030" name="Oval 9"/>
                        <wps:cNvSpPr/>
                        <wps:spPr>
                          <a:xfrm>
                            <a:off x="1371600" y="3009900"/>
                            <a:ext cx="128905" cy="13906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471552396" name="Oval 9"/>
                        <wps:cNvSpPr/>
                        <wps:spPr>
                          <a:xfrm>
                            <a:off x="1371600" y="3514725"/>
                            <a:ext cx="128905" cy="13906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9121733" name="Oval 9"/>
                        <wps:cNvSpPr/>
                        <wps:spPr>
                          <a:xfrm>
                            <a:off x="1371600" y="3981450"/>
                            <a:ext cx="128905" cy="13906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398558277" name="Oval 9"/>
                        <wps:cNvSpPr/>
                        <wps:spPr>
                          <a:xfrm>
                            <a:off x="1362075" y="4448175"/>
                            <a:ext cx="128905" cy="139065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690295437" name="Oval 9"/>
                        <wps:cNvSpPr/>
                        <wps:spPr>
                          <a:xfrm>
                            <a:off x="1362075" y="4943475"/>
                            <a:ext cx="129347" cy="139148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957217857" name="Oval 9"/>
                        <wps:cNvSpPr/>
                        <wps:spPr>
                          <a:xfrm>
                            <a:off x="1352550" y="5391150"/>
                            <a:ext cx="129347" cy="139148"/>
                          </a:xfrm>
                          <a:prstGeom prst="ellipse">
                            <a:avLst/>
                          </a:prstGeom>
                        </wps:spPr>
                        <wps:style>
                          <a:lnRef idx="2">
                            <a:schemeClr val="dk1">
                              <a:shade val="50000"/>
                            </a:schemeClr>
                          </a:lnRef>
                          <a:fillRef idx="1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2AC6C1A" id="Gruppieren 2" o:spid="_x0000_s1063" style="position:absolute;left:0;text-align:left;margin-left:2.7pt;margin-top:.65pt;width:118.2pt;height:443.6pt;z-index:251682816;mso-width-relative:margin" coordsize="15009,563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">
                <v:group id="Gruppieren 1" o:spid="_x0000_s1064" style="position:absolute;width:14287;height:56337" coordsize="14287,563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">
                  <v:shape id="Textfeld 8" o:spid="_x0000_s1065" type="#_x0000_t202" style="position:absolute;top:5048;width:14211;height:33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" fillcolor="white [3201]" strokeweight=".5pt">
                    <v:textbox>
                      <w:txbxContent>
                        <w:p w14:paraId="5207E9DC" w14:textId="77777777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>Der Maulwurf</w:t>
                          </w:r>
                        </w:p>
                      </w:txbxContent>
                    </v:textbox>
                  </v:shape>
                  <v:shape id="Textfeld 8" o:spid="_x0000_s1066" type="#_x0000_t202" style="position:absolute;width:14211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" fillcolor="white [3201]" strokeweight=".5pt">
                    <v:textbox>
                      <w:txbxContent>
                        <w:p w14:paraId="0AEEE281" w14:textId="77777777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>Der Vogelstrauß</w:t>
                          </w:r>
                        </w:p>
                      </w:txbxContent>
                    </v:textbox>
                  </v:shape>
                  <v:shape id="Textfeld 8" o:spid="_x0000_s1067" type="#_x0000_t202" style="position:absolute;top:9906;width:14287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" fillcolor="white [3201]" strokeweight=".5pt">
                    <v:textbox>
                      <w:txbxContent>
                        <w:p w14:paraId="7A955477" w14:textId="77777777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Der Löwe </w:t>
                          </w:r>
                        </w:p>
                      </w:txbxContent>
                    </v:textbox>
                  </v:shape>
                  <v:shape id="Textfeld 8" o:spid="_x0000_s1068" type="#_x0000_t202" style="position:absolute;left:95;top:14763;width:14192;height:328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" fillcolor="white [3201]" strokeweight=".5pt">
                    <v:textbox>
                      <w:txbxContent>
                        <w:p w14:paraId="2616FF45" w14:textId="2A6715AF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Die Ameise </w:t>
                          </w:r>
                        </w:p>
                      </w:txbxContent>
                    </v:textbox>
                  </v:shape>
                  <v:shape id="Textfeld 8" o:spid="_x0000_s1069" type="#_x0000_t202" style="position:absolute;top:19716;width:14287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" fillcolor="white [3201]" strokeweight=".5pt">
                    <v:textbox>
                      <w:txbxContent>
                        <w:p w14:paraId="726A5083" w14:textId="30CFC6A8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Die Maus </w:t>
                          </w:r>
                        </w:p>
                      </w:txbxContent>
                    </v:textbox>
                  </v:shape>
                  <v:shape id="Textfeld 8" o:spid="_x0000_s1070" type="#_x0000_t202" style="position:absolute;top:24384;width:14287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" fillcolor="white [3201]" strokeweight=".5pt">
                    <v:textbox>
                      <w:txbxContent>
                        <w:p w14:paraId="135107EC" w14:textId="2E04F53F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FC2FD4">
                            <w:rPr>
                              <w:sz w:val="24"/>
                              <w:szCs w:val="24"/>
                            </w:rPr>
                            <w:t>Der Karpfen</w:t>
                          </w: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feld 8" o:spid="_x0000_s1071" type="#_x0000_t202" style="position:absolute;top:29146;width:14287;height:347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" fillcolor="white [3201]" strokeweight=".5pt">
                    <v:textbox>
                      <w:txbxContent>
                        <w:p w14:paraId="5DF1B7E1" w14:textId="1457B9FD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B44D71">
                            <w:rPr>
                              <w:sz w:val="24"/>
                              <w:szCs w:val="24"/>
                            </w:rPr>
                            <w:t>Das Schaf</w:t>
                          </w: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feld 8" o:spid="_x0000_s1072" type="#_x0000_t202" style="position:absolute;top:34099;width:14287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" fillcolor="white [3201]" strokeweight=".5pt">
                    <v:textbox>
                      <w:txbxContent>
                        <w:p w14:paraId="457CADFE" w14:textId="6973584B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>Der Schäferhund</w:t>
                          </w:r>
                        </w:p>
                      </w:txbxContent>
                    </v:textbox>
                  </v:shape>
                  <v:shape id="Textfeld 8" o:spid="_x0000_s1073" type="#_x0000_t202" style="position:absolute;top:43529;width:14211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" fillcolor="white [3201]" strokeweight=".5pt">
                    <v:textbox>
                      <w:txbxContent>
                        <w:p w14:paraId="5DB8E59B" w14:textId="45B77550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FC2FD4">
                            <w:rPr>
                              <w:sz w:val="24"/>
                              <w:szCs w:val="24"/>
                            </w:rPr>
                            <w:t>Der Stier</w:t>
                          </w: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  <v:shape id="Textfeld 8" o:spid="_x0000_s1074" type="#_x0000_t202" style="position:absolute;top:39052;width:14287;height:30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" fillcolor="white [3201]" strokeweight=".5pt">
                    <v:textbox>
                      <w:txbxContent>
                        <w:p w14:paraId="1841146C" w14:textId="0486E2CD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Der Fuchs </w:t>
                          </w:r>
                        </w:p>
                      </w:txbxContent>
                    </v:textbox>
                  </v:shape>
                  <v:shape id="Textfeld 8" o:spid="_x0000_s1075" type="#_x0000_t202" style="position:absolute;top:48387;width:14211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" fillcolor="white [3201]" strokeweight=".5pt">
                    <v:textbox>
                      <w:txbxContent>
                        <w:p w14:paraId="03613533" w14:textId="2A1C69A9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Der Wal </w:t>
                          </w:r>
                        </w:p>
                      </w:txbxContent>
                    </v:textbox>
                  </v:shape>
                  <v:shape id="Textfeld 8" o:spid="_x0000_s1076" type="#_x0000_t202" style="position:absolute;left:285;top:52959;width:13814;height:33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" fillcolor="white [3201]" strokeweight=".5pt">
                    <v:textbox>
                      <w:txbxContent>
                        <w:p w14:paraId="2110FD74" w14:textId="1F0E4BF1" w:rsidR="000F3AAF" w:rsidRPr="00815D97" w:rsidRDefault="000F3AAF" w:rsidP="000F3AAF">
                          <w:pPr>
                            <w:rPr>
                              <w:sz w:val="24"/>
                              <w:szCs w:val="24"/>
                            </w:rPr>
                          </w:pPr>
                          <w:r w:rsidRPr="00FC2FD4">
                            <w:rPr>
                              <w:sz w:val="24"/>
                              <w:szCs w:val="24"/>
                            </w:rPr>
                            <w:t>Die Katze</w:t>
                          </w:r>
                          <w:r w:rsidRPr="00815D97">
                            <w:rPr>
                              <w:sz w:val="24"/>
                              <w:szCs w:val="24"/>
                            </w:rPr>
                            <w:t xml:space="preserve"> </w:t>
                          </w:r>
                        </w:p>
                      </w:txbxContent>
                    </v:textbox>
                  </v:shape>
                </v:group>
                <v:oval id="Oval 9" o:spid="_x0000_s1077" style="position:absolute;left:13620;top:857;width:1294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" fillcolor="black [3200]" strokecolor="black [1600]" strokeweight="1pt">
                  <v:stroke joinstyle="miter"/>
                </v:oval>
                <v:oval id="Oval 9" o:spid="_x0000_s1078" style="position:absolute;left:13620;top:5905;width:1289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" fillcolor="black [3200]" strokecolor="black [1600]" strokeweight="1pt">
                  <v:stroke joinstyle="miter"/>
                </v:oval>
                <v:oval id="Oval 9" o:spid="_x0000_s1079" style="position:absolute;left:13716;top:10858;width:1293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" fillcolor="black [3200]" strokecolor="black [1600]" strokeweight="1pt">
                  <v:stroke joinstyle="miter"/>
                </v:oval>
                <v:oval id="Oval 9" o:spid="_x0000_s1080" style="position:absolute;left:13716;top:15716;width:1293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" fillcolor="black [3200]" strokecolor="black [1600]" strokeweight="1pt">
                  <v:stroke joinstyle="miter"/>
                </v:oval>
                <v:oval id="Oval 9" o:spid="_x0000_s1081" style="position:absolute;left:13716;top:20574;width:12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" fillcolor="black [3200]" strokecolor="black [1600]" strokeweight="1pt">
                  <v:stroke joinstyle="miter"/>
                </v:oval>
                <v:oval id="Oval 9" o:spid="_x0000_s1082" style="position:absolute;left:13716;top:25336;width:1289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" fillcolor="black [3200]" strokecolor="black [1600]" strokeweight="1pt">
                  <v:stroke joinstyle="miter"/>
                </v:oval>
                <v:oval id="Oval 9" o:spid="_x0000_s1083" style="position:absolute;left:13716;top:30099;width:12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" fillcolor="black [3200]" strokecolor="black [1600]" strokeweight="1pt">
                  <v:stroke joinstyle="miter"/>
                </v:oval>
                <v:oval id="Oval 9" o:spid="_x0000_s1084" style="position:absolute;left:13716;top:35147;width:1289;height:13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" fillcolor="black [3200]" strokecolor="black [1600]" strokeweight="1pt">
                  <v:stroke joinstyle="miter"/>
                </v:oval>
                <v:oval id="Oval 9" o:spid="_x0000_s1085" style="position:absolute;left:13716;top:39814;width:1289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" fillcolor="black [3200]" strokecolor="black [1600]" strokeweight="1pt">
                  <v:stroke joinstyle="miter"/>
                </v:oval>
                <v:oval id="Oval 9" o:spid="_x0000_s1086" style="position:absolute;left:13620;top:44481;width:1289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" fillcolor="black [3200]" strokecolor="black [1600]" strokeweight="1pt">
                  <v:stroke joinstyle="miter"/>
                </v:oval>
                <v:oval id="Oval 9" o:spid="_x0000_s1087" style="position:absolute;left:13620;top:49434;width:1294;height:139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" fillcolor="black [3200]" strokecolor="black [1600]" strokeweight="1pt">
                  <v:stroke joinstyle="miter"/>
                </v:oval>
                <v:oval id="Oval 9" o:spid="_x0000_s1088" style="position:absolute;left:13525;top:53911;width:1293;height:139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" fillcolor="black [3200]" strokecolor="black [1600]" strokeweight="1pt">
                  <v:stroke joinstyle="miter"/>
                </v:oval>
              </v:group>
            </w:pict>
          </mc:Fallback>
        </mc:AlternateContent>
      </w:r>
    </w:p>
    <w:p w14:paraId="1AF84B69" w14:textId="763BD50E" w:rsidR="000F3AAF" w:rsidRDefault="000F3AAF" w:rsidP="000F3AAF">
      <w:pPr>
        <w:rPr>
          <w:rFonts w:cs="Arial"/>
          <w:color w:val="000000" w:themeColor="text1"/>
        </w:rPr>
      </w:pPr>
    </w:p>
    <w:p w14:paraId="2D87DE35" w14:textId="77777777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4271B178" w14:textId="7EE03AC4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1EB21686" w14:textId="2F9B7010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3116C28F" w14:textId="003E9EE2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5132C469" w14:textId="71248E69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23A5CF88" w14:textId="0FB55225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2B1750A6" w14:textId="11F530F3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387DCBA5" w14:textId="73322A6B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0512A904" w14:textId="4A60E1A3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36F0DABD" w14:textId="207B0CAB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51045A61" w14:textId="1057E58E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3FE43E37" w14:textId="04A39981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7C667F62" w14:textId="176CB808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7E579432" w14:textId="3C457C8F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2A5CAFFB" w14:textId="09F29949" w:rsidR="000F3AAF" w:rsidRDefault="000F3AAF" w:rsidP="000F3AAF">
      <w:pPr>
        <w:rPr>
          <w:rFonts w:cs="Arial"/>
          <w:color w:val="000000" w:themeColor="text1"/>
        </w:rPr>
      </w:pPr>
    </w:p>
    <w:p w14:paraId="40D7F186" w14:textId="0E064207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40F4DC97" w14:textId="7B894FEC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37597B25" w14:textId="1B5635F7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7ED60FA2" w14:textId="22670A4C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7522A7D8" w14:textId="739192AE" w:rsidR="000F3AAF" w:rsidRDefault="000F3AAF" w:rsidP="000F3AAF">
      <w:pPr>
        <w:rPr>
          <w:rFonts w:cs="Arial"/>
          <w:color w:val="000000" w:themeColor="text1"/>
        </w:rPr>
      </w:pPr>
    </w:p>
    <w:p w14:paraId="4D8DFC2F" w14:textId="6DB81863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7E389DAA" w14:textId="568AD045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21528C79" w14:textId="7AB8D276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76E3D159" w14:textId="708EC4B1" w:rsidR="000F3AAF" w:rsidRDefault="000F3AAF" w:rsidP="000F3AAF">
      <w:pPr>
        <w:ind w:left="284" w:hanging="284"/>
        <w:rPr>
          <w:rFonts w:cs="Arial"/>
          <w:color w:val="000000" w:themeColor="text1"/>
        </w:rPr>
      </w:pPr>
      <w:r>
        <w:rPr>
          <w:rFonts w:cs="Arial"/>
          <w:color w:val="000000" w:themeColor="text1"/>
        </w:rPr>
        <w:t xml:space="preserve"> </w:t>
      </w:r>
    </w:p>
    <w:p w14:paraId="1CE349E8" w14:textId="45CD9BB0" w:rsidR="000F3AAF" w:rsidRDefault="000F3AAF" w:rsidP="000F3AAF">
      <w:pPr>
        <w:ind w:left="284" w:hanging="284"/>
        <w:rPr>
          <w:rFonts w:cs="Arial"/>
          <w:color w:val="000000" w:themeColor="text1"/>
        </w:rPr>
      </w:pPr>
    </w:p>
    <w:p w14:paraId="56970573" w14:textId="088DA43A" w:rsidR="000F3AAF" w:rsidRDefault="000F3AAF" w:rsidP="000F3AAF">
      <w:pPr>
        <w:ind w:left="284" w:hanging="284"/>
        <w:rPr>
          <w:rFonts w:cs="Arial"/>
          <w:color w:val="000000" w:themeColor="text1"/>
          <w:sz w:val="24"/>
          <w:szCs w:val="24"/>
        </w:rPr>
      </w:pPr>
    </w:p>
    <w:p w14:paraId="7AB8E125" w14:textId="77777777" w:rsidR="000F3AAF" w:rsidRPr="00DB4E73" w:rsidRDefault="000F3AAF" w:rsidP="000F3AAF">
      <w:pPr>
        <w:spacing w:line="360" w:lineRule="auto"/>
        <w:ind w:firstLine="284"/>
        <w:rPr>
          <w:rFonts w:cs="Arial"/>
          <w:color w:val="000000" w:themeColor="text1"/>
          <w:sz w:val="24"/>
          <w:szCs w:val="24"/>
        </w:rPr>
      </w:pPr>
    </w:p>
    <w:p w14:paraId="466793AB" w14:textId="77777777" w:rsidR="003879B4" w:rsidRDefault="003879B4" w:rsidP="00FF3613"/>
    <w:sectPr w:rsidR="003879B4" w:rsidSect="008D5A1A">
      <w:footerReference w:type="default" r:id="rId8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5ACE672" w14:textId="77777777" w:rsidR="000F3AAF" w:rsidRDefault="000F3AAF" w:rsidP="003C599D">
      <w:pPr>
        <w:spacing w:line="240" w:lineRule="auto"/>
      </w:pPr>
      <w:r>
        <w:separator/>
      </w:r>
    </w:p>
  </w:endnote>
  <w:endnote w:type="continuationSeparator" w:id="0">
    <w:p w14:paraId="17B79E0D" w14:textId="77777777" w:rsidR="000F3AAF" w:rsidRDefault="000F3AAF" w:rsidP="003C599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2CE9191F" w14:textId="77777777" w:rsidTr="006B2D23">
      <w:trPr>
        <w:trHeight w:hRule="exact" w:val="680"/>
      </w:trPr>
      <w:tc>
        <w:tcPr>
          <w:tcW w:w="1131" w:type="dxa"/>
          <w:noWrap/>
        </w:tcPr>
        <w:p w14:paraId="2EE6FAAA" w14:textId="77777777" w:rsidR="00193A18" w:rsidRPr="00913892" w:rsidRDefault="00193A18" w:rsidP="00913892">
          <w:pPr>
            <w:pStyle w:val="ekvpaginabild"/>
          </w:pPr>
          <w:r w:rsidRPr="00913892">
            <w:rPr>
              <w:noProof/>
              <w:lang w:eastAsia="de-DE"/>
            </w:rPr>
            <w:drawing>
              <wp:inline distT="0" distB="0" distL="0" distR="0" wp14:anchorId="45BE7C2E" wp14:editId="37AED950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6E2B1004" w14:textId="12D0FC7F" w:rsidR="00193A18" w:rsidRPr="00913892" w:rsidRDefault="00193A18" w:rsidP="00370A70">
          <w:pPr>
            <w:pStyle w:val="ekvpagina"/>
          </w:pPr>
          <w:r w:rsidRPr="00913892">
            <w:t xml:space="preserve">© Ernst Klett Verlag GmbH, </w:t>
          </w:r>
          <w:r w:rsidR="00AE647C">
            <w:t xml:space="preserve">Stuttgart </w:t>
          </w:r>
          <w:r w:rsidR="000F3AAF">
            <w:t>2025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2B66E6A5" w14:textId="34E855B2" w:rsidR="00193A18" w:rsidRPr="00025140" w:rsidRDefault="00920459" w:rsidP="00920459">
          <w:pPr>
            <w:pStyle w:val="ekvquelle"/>
          </w:pPr>
          <w:r w:rsidRPr="00920459">
            <w:rPr>
              <w:rStyle w:val="ekvquellefett"/>
            </w:rPr>
            <w:t>Text:</w:t>
          </w:r>
          <w:r>
            <w:t xml:space="preserve"> </w:t>
          </w:r>
          <w:r w:rsidR="000F3AAF">
            <w:t>Bernadette Girshausen</w:t>
          </w:r>
        </w:p>
      </w:tc>
      <w:tc>
        <w:tcPr>
          <w:tcW w:w="397" w:type="dxa"/>
        </w:tcPr>
        <w:p w14:paraId="25AB04EF" w14:textId="77777777" w:rsidR="00193A18" w:rsidRPr="00913892" w:rsidRDefault="00193A18" w:rsidP="00913892">
          <w:pPr>
            <w:pStyle w:val="ekvpagina"/>
          </w:pPr>
        </w:p>
      </w:tc>
    </w:tr>
  </w:tbl>
  <w:p w14:paraId="05757B01" w14:textId="77777777" w:rsidR="00193A18" w:rsidRDefault="00193A18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4918" w14:textId="77777777" w:rsidR="000F3AAF" w:rsidRDefault="000F3AAF" w:rsidP="003C599D">
      <w:pPr>
        <w:spacing w:line="240" w:lineRule="auto"/>
      </w:pPr>
      <w:r>
        <w:separator/>
      </w:r>
    </w:p>
  </w:footnote>
  <w:footnote w:type="continuationSeparator" w:id="0">
    <w:p w14:paraId="196239BC" w14:textId="77777777" w:rsidR="000F3AAF" w:rsidRDefault="000F3AAF" w:rsidP="003C599D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ocumentProtection w:edit="readOnly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F3AAF"/>
    <w:rsid w:val="000040E2"/>
    <w:rsid w:val="00005AE2"/>
    <w:rsid w:val="000101D7"/>
    <w:rsid w:val="0001276D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6258C"/>
    <w:rsid w:val="00062D31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B098D"/>
    <w:rsid w:val="000B3D67"/>
    <w:rsid w:val="000B7BD3"/>
    <w:rsid w:val="000C11E0"/>
    <w:rsid w:val="000D40DE"/>
    <w:rsid w:val="000D4791"/>
    <w:rsid w:val="000E343E"/>
    <w:rsid w:val="000F21E8"/>
    <w:rsid w:val="000F3AAF"/>
    <w:rsid w:val="000F7910"/>
    <w:rsid w:val="00103057"/>
    <w:rsid w:val="00107D77"/>
    <w:rsid w:val="00124062"/>
    <w:rsid w:val="00126E1F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57FF"/>
    <w:rsid w:val="00182050"/>
    <w:rsid w:val="00182B7D"/>
    <w:rsid w:val="001845AC"/>
    <w:rsid w:val="00185997"/>
    <w:rsid w:val="00186866"/>
    <w:rsid w:val="00190B65"/>
    <w:rsid w:val="00193A18"/>
    <w:rsid w:val="00193BBE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4EAA"/>
    <w:rsid w:val="00216D91"/>
    <w:rsid w:val="002240EA"/>
    <w:rsid w:val="002266E8"/>
    <w:rsid w:val="002277D2"/>
    <w:rsid w:val="002301FF"/>
    <w:rsid w:val="00232213"/>
    <w:rsid w:val="00246E39"/>
    <w:rsid w:val="00246F77"/>
    <w:rsid w:val="002527A5"/>
    <w:rsid w:val="00255466"/>
    <w:rsid w:val="00255FE3"/>
    <w:rsid w:val="00261D9E"/>
    <w:rsid w:val="0026581E"/>
    <w:rsid w:val="00271367"/>
    <w:rsid w:val="0028107C"/>
    <w:rsid w:val="00287B24"/>
    <w:rsid w:val="00287DC0"/>
    <w:rsid w:val="002A25AE"/>
    <w:rsid w:val="002A4EC5"/>
    <w:rsid w:val="002B33E7"/>
    <w:rsid w:val="002B3DF1"/>
    <w:rsid w:val="002B64EA"/>
    <w:rsid w:val="002C50E2"/>
    <w:rsid w:val="002D41F4"/>
    <w:rsid w:val="002D7B0C"/>
    <w:rsid w:val="002D7B42"/>
    <w:rsid w:val="002E023D"/>
    <w:rsid w:val="002E163A"/>
    <w:rsid w:val="002E7FEA"/>
    <w:rsid w:val="002F1328"/>
    <w:rsid w:val="002F7C8B"/>
    <w:rsid w:val="00302866"/>
    <w:rsid w:val="00303749"/>
    <w:rsid w:val="00304833"/>
    <w:rsid w:val="00313596"/>
    <w:rsid w:val="00313FD8"/>
    <w:rsid w:val="0031412E"/>
    <w:rsid w:val="00315EA9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459"/>
    <w:rsid w:val="00416BF9"/>
    <w:rsid w:val="00420C3D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0A06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464D"/>
    <w:rsid w:val="004A66C3"/>
    <w:rsid w:val="004A66CF"/>
    <w:rsid w:val="004B4520"/>
    <w:rsid w:val="004C09CB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091C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77B"/>
    <w:rsid w:val="005D3E99"/>
    <w:rsid w:val="005E15AC"/>
    <w:rsid w:val="005F2AB3"/>
    <w:rsid w:val="005F3914"/>
    <w:rsid w:val="005F439D"/>
    <w:rsid w:val="0060019A"/>
    <w:rsid w:val="006034A5"/>
    <w:rsid w:val="00603AD5"/>
    <w:rsid w:val="006201CB"/>
    <w:rsid w:val="00622F6B"/>
    <w:rsid w:val="00624192"/>
    <w:rsid w:val="00627765"/>
    <w:rsid w:val="0064692C"/>
    <w:rsid w:val="00653F68"/>
    <w:rsid w:val="0066479D"/>
    <w:rsid w:val="006802C4"/>
    <w:rsid w:val="006816BC"/>
    <w:rsid w:val="00682F67"/>
    <w:rsid w:val="0068429A"/>
    <w:rsid w:val="00685FDD"/>
    <w:rsid w:val="00687BAD"/>
    <w:rsid w:val="00693676"/>
    <w:rsid w:val="00695168"/>
    <w:rsid w:val="006A3BA7"/>
    <w:rsid w:val="006A549D"/>
    <w:rsid w:val="006B01F9"/>
    <w:rsid w:val="006B0CB0"/>
    <w:rsid w:val="006B292C"/>
    <w:rsid w:val="006B2D23"/>
    <w:rsid w:val="006B6247"/>
    <w:rsid w:val="006B7F87"/>
    <w:rsid w:val="006C3579"/>
    <w:rsid w:val="006C4E52"/>
    <w:rsid w:val="006C563C"/>
    <w:rsid w:val="006C6A77"/>
    <w:rsid w:val="006D49F0"/>
    <w:rsid w:val="006E235E"/>
    <w:rsid w:val="006F0D3C"/>
    <w:rsid w:val="006F2EDC"/>
    <w:rsid w:val="00701548"/>
    <w:rsid w:val="00701F16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33CB"/>
    <w:rsid w:val="007A357D"/>
    <w:rsid w:val="007A5AA1"/>
    <w:rsid w:val="007A7CBA"/>
    <w:rsid w:val="007B656B"/>
    <w:rsid w:val="007B7D0B"/>
    <w:rsid w:val="007D186F"/>
    <w:rsid w:val="007D48AC"/>
    <w:rsid w:val="007D68F4"/>
    <w:rsid w:val="007D7334"/>
    <w:rsid w:val="007E4DDC"/>
    <w:rsid w:val="007E5E71"/>
    <w:rsid w:val="007E68A0"/>
    <w:rsid w:val="00802E02"/>
    <w:rsid w:val="00805C65"/>
    <w:rsid w:val="00812D10"/>
    <w:rsid w:val="00812D4E"/>
    <w:rsid w:val="00816953"/>
    <w:rsid w:val="0082136B"/>
    <w:rsid w:val="00826DDD"/>
    <w:rsid w:val="008273B7"/>
    <w:rsid w:val="008277EF"/>
    <w:rsid w:val="008306D5"/>
    <w:rsid w:val="00833C80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07DE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A6344"/>
    <w:rsid w:val="008B446A"/>
    <w:rsid w:val="008B5E47"/>
    <w:rsid w:val="008C0880"/>
    <w:rsid w:val="008C27FD"/>
    <w:rsid w:val="008C624F"/>
    <w:rsid w:val="008C672C"/>
    <w:rsid w:val="008D3CE0"/>
    <w:rsid w:val="008D46C7"/>
    <w:rsid w:val="008D5A1A"/>
    <w:rsid w:val="008D7FDC"/>
    <w:rsid w:val="008E493D"/>
    <w:rsid w:val="008E4B7A"/>
    <w:rsid w:val="008E6248"/>
    <w:rsid w:val="008F2AB7"/>
    <w:rsid w:val="008F6EDE"/>
    <w:rsid w:val="00900B9F"/>
    <w:rsid w:val="00902002"/>
    <w:rsid w:val="00902CEB"/>
    <w:rsid w:val="00905BCF"/>
    <w:rsid w:val="009064C0"/>
    <w:rsid w:val="00907EC2"/>
    <w:rsid w:val="00912A0A"/>
    <w:rsid w:val="00913598"/>
    <w:rsid w:val="00913892"/>
    <w:rsid w:val="00920459"/>
    <w:rsid w:val="009215E3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56A1"/>
    <w:rsid w:val="00991279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6B32"/>
    <w:rsid w:val="00A27593"/>
    <w:rsid w:val="00A35787"/>
    <w:rsid w:val="00A370D6"/>
    <w:rsid w:val="00A41DA3"/>
    <w:rsid w:val="00A43B4C"/>
    <w:rsid w:val="00A478DC"/>
    <w:rsid w:val="00A67AFC"/>
    <w:rsid w:val="00A701AF"/>
    <w:rsid w:val="00A75139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387A"/>
    <w:rsid w:val="00AB4C7D"/>
    <w:rsid w:val="00AB5327"/>
    <w:rsid w:val="00AB5F24"/>
    <w:rsid w:val="00AB6AE5"/>
    <w:rsid w:val="00AB7619"/>
    <w:rsid w:val="00AC01E7"/>
    <w:rsid w:val="00AC7B89"/>
    <w:rsid w:val="00AD2E3F"/>
    <w:rsid w:val="00AD4D22"/>
    <w:rsid w:val="00AE647C"/>
    <w:rsid w:val="00AE65F6"/>
    <w:rsid w:val="00AE6684"/>
    <w:rsid w:val="00AF053E"/>
    <w:rsid w:val="00B022FE"/>
    <w:rsid w:val="00B02D48"/>
    <w:rsid w:val="00B039E8"/>
    <w:rsid w:val="00B112CF"/>
    <w:rsid w:val="00B12341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15C1"/>
    <w:rsid w:val="00B65ABF"/>
    <w:rsid w:val="00B661D9"/>
    <w:rsid w:val="00B7242A"/>
    <w:rsid w:val="00B73B76"/>
    <w:rsid w:val="00B8262C"/>
    <w:rsid w:val="00B82B4E"/>
    <w:rsid w:val="00B8420E"/>
    <w:rsid w:val="00B84691"/>
    <w:rsid w:val="00B85D62"/>
    <w:rsid w:val="00B86605"/>
    <w:rsid w:val="00B90CE1"/>
    <w:rsid w:val="00BA18A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BF21CC"/>
    <w:rsid w:val="00BF2233"/>
    <w:rsid w:val="00C00404"/>
    <w:rsid w:val="00C15FC9"/>
    <w:rsid w:val="00C172AE"/>
    <w:rsid w:val="00C226FA"/>
    <w:rsid w:val="00C22E36"/>
    <w:rsid w:val="00C24816"/>
    <w:rsid w:val="00C343F5"/>
    <w:rsid w:val="00C40555"/>
    <w:rsid w:val="00C40D51"/>
    <w:rsid w:val="00C429A6"/>
    <w:rsid w:val="00C504F8"/>
    <w:rsid w:val="00C52A99"/>
    <w:rsid w:val="00C727B3"/>
    <w:rsid w:val="00C72BA2"/>
    <w:rsid w:val="00C842ED"/>
    <w:rsid w:val="00C84E4C"/>
    <w:rsid w:val="00C87044"/>
    <w:rsid w:val="00C94D17"/>
    <w:rsid w:val="00CA5A56"/>
    <w:rsid w:val="00CA6EBE"/>
    <w:rsid w:val="00CB27C6"/>
    <w:rsid w:val="00CB463B"/>
    <w:rsid w:val="00CB5B82"/>
    <w:rsid w:val="00CB782D"/>
    <w:rsid w:val="00CC2455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6182"/>
    <w:rsid w:val="00D12661"/>
    <w:rsid w:val="00D1582D"/>
    <w:rsid w:val="00D170B8"/>
    <w:rsid w:val="00D2569D"/>
    <w:rsid w:val="00D267BD"/>
    <w:rsid w:val="00D3427F"/>
    <w:rsid w:val="00D36857"/>
    <w:rsid w:val="00D37868"/>
    <w:rsid w:val="00D46335"/>
    <w:rsid w:val="00D559DE"/>
    <w:rsid w:val="00D56FEB"/>
    <w:rsid w:val="00D61A7E"/>
    <w:rsid w:val="00D61DD0"/>
    <w:rsid w:val="00D62096"/>
    <w:rsid w:val="00D627E5"/>
    <w:rsid w:val="00D66E63"/>
    <w:rsid w:val="00D66E91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4897"/>
    <w:rsid w:val="00DF625F"/>
    <w:rsid w:val="00DF74DB"/>
    <w:rsid w:val="00E01841"/>
    <w:rsid w:val="00E10B71"/>
    <w:rsid w:val="00E126C1"/>
    <w:rsid w:val="00E21473"/>
    <w:rsid w:val="00E22935"/>
    <w:rsid w:val="00E22C67"/>
    <w:rsid w:val="00E34F46"/>
    <w:rsid w:val="00E375D2"/>
    <w:rsid w:val="00E43E04"/>
    <w:rsid w:val="00E50799"/>
    <w:rsid w:val="00E5414B"/>
    <w:rsid w:val="00E63251"/>
    <w:rsid w:val="00E70C40"/>
    <w:rsid w:val="00E710C7"/>
    <w:rsid w:val="00E95ED3"/>
    <w:rsid w:val="00EA7542"/>
    <w:rsid w:val="00EB7DDA"/>
    <w:rsid w:val="00EC1621"/>
    <w:rsid w:val="00EC215B"/>
    <w:rsid w:val="00EC662E"/>
    <w:rsid w:val="00EC6804"/>
    <w:rsid w:val="00ED1F6B"/>
    <w:rsid w:val="00EE049D"/>
    <w:rsid w:val="00EE25BE"/>
    <w:rsid w:val="00EE2721"/>
    <w:rsid w:val="00EE2A0B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2122"/>
    <w:rsid w:val="00FB0917"/>
    <w:rsid w:val="00FB3BCE"/>
    <w:rsid w:val="00FB59FB"/>
    <w:rsid w:val="00FB72A0"/>
    <w:rsid w:val="00FC35C5"/>
    <w:rsid w:val="00FC7DBF"/>
    <w:rsid w:val="00FD43CD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5FE2B0A"/>
  <w15:chartTrackingRefBased/>
  <w15:docId w15:val="{6D50F7CB-CCFB-4C11-B815-DEB8B127CE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ekv.grundtext.arial"/>
    <w:qFormat/>
    <w:rsid w:val="00920459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semiHidden/>
    <w:unhideWhenUsed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semiHidden/>
    <w:unhideWhenUsed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1"/>
    <w:semiHidden/>
    <w:unhideWhenUsed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uiPriority w:val="99"/>
    <w:semiHidden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semiHidden/>
    <w:unhideWhenUsed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unhideWhenUsed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unhideWhenUsed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uiPriority w:val="1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unhideWhenUsed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uiPriority w:val="32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F4897"/>
    <w:rPr>
      <w:rFonts w:ascii="Comic Sans MS" w:hAnsi="Comic Sans MS"/>
      <w:noProof/>
      <w:color w:val="FFFFFF" w:themeColor="background1"/>
      <w:sz w:val="25"/>
      <w:u w:val="single" w:color="000000" w:themeColor="text1"/>
      <w:lang w:val="de-DE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uiPriority w:val="10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uiPriority w:val="11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semiHidden/>
    <w:unhideWhenUsed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customStyle="1" w:styleId="ekvquelleobjekt">
    <w:name w:val="ekv.quelle.objekt"/>
    <w:basedOn w:val="Standard"/>
    <w:uiPriority w:val="99"/>
    <w:qFormat/>
    <w:rsid w:val="00AE647C"/>
    <w:pPr>
      <w:tabs>
        <w:tab w:val="clear" w:pos="340"/>
      </w:tabs>
      <w:spacing w:line="130" w:lineRule="exact"/>
    </w:pPr>
    <w:rPr>
      <w:sz w:val="10"/>
    </w:rPr>
  </w:style>
  <w:style w:type="paragraph" w:customStyle="1" w:styleId="ekvaufzhlung1">
    <w:name w:val="ekv.aufzählung.1"/>
    <w:basedOn w:val="Standard"/>
    <w:qFormat/>
    <w:rsid w:val="00AE647C"/>
    <w:pPr>
      <w:tabs>
        <w:tab w:val="clear" w:pos="340"/>
        <w:tab w:val="clear" w:pos="595"/>
        <w:tab w:val="clear" w:pos="851"/>
        <w:tab w:val="left" w:pos="794"/>
        <w:tab w:val="left" w:pos="936"/>
        <w:tab w:val="left" w:pos="1134"/>
        <w:tab w:val="left" w:pos="1191"/>
      </w:tabs>
      <w:spacing w:line="396" w:lineRule="exact"/>
      <w:ind w:left="680" w:hanging="340"/>
    </w:pPr>
    <w:rPr>
      <w:sz w:val="29"/>
    </w:rPr>
  </w:style>
  <w:style w:type="paragraph" w:customStyle="1" w:styleId="ekvaufzhlung2">
    <w:name w:val="ekv.aufzählung.2"/>
    <w:basedOn w:val="Standard"/>
    <w:qFormat/>
    <w:rsid w:val="00AE647C"/>
    <w:pPr>
      <w:tabs>
        <w:tab w:val="clear" w:pos="340"/>
        <w:tab w:val="clear" w:pos="595"/>
        <w:tab w:val="clear" w:pos="851"/>
        <w:tab w:val="left" w:pos="1134"/>
        <w:tab w:val="left" w:pos="1276"/>
        <w:tab w:val="left" w:pos="1474"/>
        <w:tab w:val="left" w:pos="1531"/>
      </w:tabs>
      <w:spacing w:line="396" w:lineRule="exact"/>
      <w:ind w:left="1020" w:hanging="340"/>
    </w:pPr>
    <w:rPr>
      <w:sz w:val="29"/>
    </w:rPr>
  </w:style>
  <w:style w:type="paragraph" w:customStyle="1" w:styleId="ekvaufzhlung3">
    <w:name w:val="ekv.aufzählung.3"/>
    <w:basedOn w:val="Standard"/>
    <w:qFormat/>
    <w:rsid w:val="00AE647C"/>
    <w:pPr>
      <w:tabs>
        <w:tab w:val="clear" w:pos="340"/>
        <w:tab w:val="clear" w:pos="595"/>
        <w:tab w:val="clear" w:pos="851"/>
        <w:tab w:val="left" w:pos="1474"/>
        <w:tab w:val="left" w:pos="1616"/>
        <w:tab w:val="left" w:pos="1814"/>
        <w:tab w:val="left" w:pos="1871"/>
      </w:tabs>
      <w:spacing w:line="396" w:lineRule="exact"/>
      <w:ind w:left="1361" w:hanging="340"/>
    </w:pPr>
    <w:rPr>
      <w:sz w:val="29"/>
    </w:rPr>
  </w:style>
  <w:style w:type="paragraph" w:customStyle="1" w:styleId="ekvfussnote">
    <w:name w:val="ekv.fussnote"/>
    <w:basedOn w:val="ekvbildlegende"/>
    <w:uiPriority w:val="39"/>
    <w:qFormat/>
    <w:rsid w:val="00AE647C"/>
    <w:pPr>
      <w:spacing w:line="396" w:lineRule="exact"/>
    </w:pPr>
    <w:rPr>
      <w:sz w:val="26"/>
    </w:rPr>
  </w:style>
  <w:style w:type="character" w:customStyle="1" w:styleId="ekvhandschriftausgeblendet">
    <w:name w:val="ekv.handschrift.ausgeblendet"/>
    <w:uiPriority w:val="19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sungausgeblendet">
    <w:name w:val="ekv.lösung.ausgeblendet"/>
    <w:basedOn w:val="Absatz-Standardschriftart"/>
    <w:uiPriority w:val="21"/>
    <w:semiHidden/>
    <w:qFormat/>
    <w:rsid w:val="00AE647C"/>
    <w:rPr>
      <w:rFonts w:ascii="Comic Sans MS" w:eastAsia="Times New Roman" w:hAnsi="Comic Sans MS"/>
      <w:noProof/>
      <w:color w:val="FFFFFF" w:themeColor="background1"/>
      <w:sz w:val="31"/>
      <w:lang w:val="de-DE"/>
    </w:rPr>
  </w:style>
  <w:style w:type="character" w:customStyle="1" w:styleId="ekvlckentextausgeblendet">
    <w:name w:val="ekv.lückentext.ausgeblendet"/>
    <w:basedOn w:val="Absatz-Standardschriftart"/>
    <w:uiPriority w:val="23"/>
    <w:semiHidden/>
    <w:qFormat/>
    <w:rsid w:val="00AE647C"/>
    <w:rPr>
      <w:rFonts w:ascii="Times New Roman" w:eastAsia="Times New Roman" w:hAnsi="Times New Roman"/>
      <w:i/>
      <w:noProof/>
      <w:color w:val="FFFFFF" w:themeColor="background1"/>
      <w:sz w:val="31"/>
      <w:u w:color="000000" w:themeColor="text1"/>
      <w:lang w:val="de-DE"/>
    </w:rPr>
  </w:style>
  <w:style w:type="character" w:customStyle="1" w:styleId="ekvquellefett">
    <w:name w:val="ekv.quelle.fett"/>
    <w:basedOn w:val="Absatz-Standardschriftart"/>
    <w:uiPriority w:val="1"/>
    <w:qFormat/>
    <w:rsid w:val="00920459"/>
    <w:rPr>
      <w:rFonts w:ascii="Arial" w:hAnsi="Arial"/>
      <w:b/>
      <w:color w:val="auto"/>
      <w:sz w:val="1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nyk483\AppData\Roaming\Microsoft\Templates\WD_KV_KL2.dotm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43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Ernst Klett Verlag, Stuttgart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Verlag, Stuttgart</dc:creator>
  <cp:keywords/>
  <dc:description/>
  <cp:lastModifiedBy/>
  <cp:revision>3</cp:revision>
  <cp:lastPrinted>2016-12-20T14:33:00Z</cp:lastPrinted>
  <dcterms:created xsi:type="dcterms:W3CDTF">2025-02-14T13:01:00Z</dcterms:created>
  <dcterms:modified xsi:type="dcterms:W3CDTF">2025-02-14T13:02:00Z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1.06</vt:lpwstr>
  </property>
</Properties>
</file>