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B5F509D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2DBAAAC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02F7E32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9092BCA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FE1C651" w14:textId="25FEA278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381D46A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6BEA8D2" w14:textId="5D5F1F0E" w:rsidR="00FB59FB" w:rsidRPr="00C172AE" w:rsidRDefault="00FB59FB" w:rsidP="00AE65F6">
            <w:pPr>
              <w:pStyle w:val="ekvkvnummer"/>
            </w:pPr>
          </w:p>
        </w:tc>
      </w:tr>
      <w:tr w:rsidR="00BF17F2" w:rsidRPr="00BF17F2" w14:paraId="5FCAFC7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2A46617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7ED25AB" w14:textId="73258D10" w:rsidR="007D3F37" w:rsidRPr="00BF17F2" w:rsidRDefault="007D3F37" w:rsidP="00037566">
            <w:pPr>
              <w:rPr>
                <w:color w:val="FFFFFF" w:themeColor="background1"/>
              </w:rPr>
            </w:pPr>
          </w:p>
        </w:tc>
      </w:tr>
    </w:tbl>
    <w:p w14:paraId="1DB3D906" w14:textId="092E290D" w:rsidR="007D3F37" w:rsidRDefault="007D3F37" w:rsidP="00456923">
      <w:bookmarkStart w:id="0" w:name="bmStart"/>
      <w:bookmarkEnd w:id="0"/>
      <w:r w:rsidRPr="007D3F37">
        <w:rPr>
          <w:b/>
          <w:bCs/>
        </w:rPr>
        <w:t>Wochenplan zur Zahlzerlegung</w:t>
      </w:r>
      <w:r>
        <w:t xml:space="preserve"> Klasse 1 (Heft A, S. 41–49)</w:t>
      </w:r>
    </w:p>
    <w:p w14:paraId="094569C9" w14:textId="0006BE01" w:rsidR="00BB7B85" w:rsidRPr="007D3F37" w:rsidRDefault="007D3F37" w:rsidP="007D3F37">
      <w:pPr>
        <w:spacing w:before="240"/>
        <w:rPr>
          <w:u w:val="single"/>
        </w:rPr>
      </w:pPr>
      <w:r>
        <w:t xml:space="preserve">Wochenplan vom </w:t>
      </w:r>
      <w:r>
        <w:rPr>
          <w:u w:val="single"/>
        </w:rPr>
        <w:t xml:space="preserve">                                    </w:t>
      </w:r>
      <w:r>
        <w:t xml:space="preserve"> bis zum </w:t>
      </w:r>
      <w:r>
        <w:rPr>
          <w:u w:val="single"/>
        </w:rPr>
        <w:t xml:space="preserve">                                     </w:t>
      </w:r>
    </w:p>
    <w:p w14:paraId="0FC56D6A" w14:textId="77777777" w:rsidR="007D3F37" w:rsidRDefault="007D3F37" w:rsidP="00456923">
      <w:pPr>
        <w:rPr>
          <w:u w:val="single"/>
        </w:rPr>
      </w:pPr>
    </w:p>
    <w:p w14:paraId="27A47CF0" w14:textId="4E76A0C8" w:rsidR="007D3F37" w:rsidRDefault="007D3F37" w:rsidP="00456923">
      <w:pPr>
        <w:rPr>
          <w:u w:val="single"/>
        </w:rPr>
      </w:pPr>
      <w:r>
        <w:t xml:space="preserve">Mein Ziel der Woche: </w:t>
      </w:r>
      <w:r>
        <w:rPr>
          <w:u w:val="single"/>
        </w:rPr>
        <w:t xml:space="preserve">                                                                                 </w:t>
      </w:r>
    </w:p>
    <w:p w14:paraId="123CE755" w14:textId="5EB89CAC" w:rsidR="007D3F37" w:rsidRDefault="007D3F37" w:rsidP="007D3F37">
      <w:pPr>
        <w:spacing w:before="240" w:line="240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</w:t>
      </w:r>
    </w:p>
    <w:p w14:paraId="4524B99D" w14:textId="6239A677" w:rsidR="007D3F37" w:rsidRDefault="007D3F37" w:rsidP="007D3F37">
      <w:pPr>
        <w:spacing w:before="240" w:line="240" w:lineRule="auto"/>
        <w:rPr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64"/>
        <w:gridCol w:w="1552"/>
      </w:tblGrid>
      <w:tr w:rsidR="007D3F37" w14:paraId="20E7665E" w14:textId="77777777" w:rsidTr="00F665C4">
        <w:tc>
          <w:tcPr>
            <w:tcW w:w="1557" w:type="dxa"/>
          </w:tcPr>
          <w:p w14:paraId="210CAD21" w14:textId="69DB4858" w:rsidR="007D3F37" w:rsidRDefault="00673D5E" w:rsidP="007D3F37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1C735613" wp14:editId="0FB9E548">
                  <wp:extent cx="736600" cy="584200"/>
                  <wp:effectExtent l="0" t="0" r="6350" b="6350"/>
                  <wp:docPr id="1550056689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423F088E" w14:textId="352F16A6" w:rsidR="00F665C4" w:rsidRPr="00287B24" w:rsidRDefault="00F665C4" w:rsidP="00F665C4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7E5A965D" w14:textId="7A99FCA5" w:rsidR="007D3F37" w:rsidRDefault="00F665C4" w:rsidP="00F665C4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024A8318" wp14:editId="302C924A">
                  <wp:extent cx="431165" cy="431165"/>
                  <wp:effectExtent l="0" t="0" r="0" b="6985"/>
                  <wp:docPr id="132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744763A5" w14:textId="7B4376C2" w:rsidR="007D3F37" w:rsidRDefault="007D3F37" w:rsidP="00766090">
            <w:pPr>
              <w:spacing w:before="240" w:line="276" w:lineRule="auto"/>
            </w:pPr>
            <w:r>
              <w:t>S. 42, Nr.1</w:t>
            </w:r>
          </w:p>
        </w:tc>
        <w:tc>
          <w:tcPr>
            <w:tcW w:w="1557" w:type="dxa"/>
          </w:tcPr>
          <w:p w14:paraId="112CE18B" w14:textId="07FC39B7" w:rsidR="007D3F37" w:rsidRDefault="007D3F37" w:rsidP="007D3F37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71C6A680" w14:textId="393A0B56" w:rsidR="007D3F37" w:rsidRDefault="007D3F37" w:rsidP="007D3F37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082740B" wp14:editId="46941017">
                  <wp:extent cx="459740" cy="459740"/>
                  <wp:effectExtent l="0" t="0" r="0" b="0"/>
                  <wp:docPr id="7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</w:tcPr>
          <w:p w14:paraId="5A2BCAAD" w14:textId="2EABE469" w:rsidR="00F665C4" w:rsidRPr="00287B24" w:rsidRDefault="00F665C4" w:rsidP="00F665C4">
            <w:pPr>
              <w:pStyle w:val="ekvpicto"/>
              <w:framePr w:w="0" w:hRule="auto" w:wrap="auto" w:vAnchor="margin" w:hAnchor="text" w:xAlign="left" w:yAlign="inline"/>
            </w:pPr>
          </w:p>
          <w:p w14:paraId="6CEE7C8D" w14:textId="4343180A" w:rsidR="007D3F37" w:rsidRDefault="00F665C4" w:rsidP="00F665C4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5D0B380C" wp14:editId="6A829F77">
                  <wp:extent cx="285115" cy="288290"/>
                  <wp:effectExtent l="0" t="0" r="0" b="0"/>
                  <wp:docPr id="1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74C7012" wp14:editId="523F8949">
                  <wp:extent cx="285115" cy="288290"/>
                  <wp:effectExtent l="0" t="0" r="0" b="0"/>
                  <wp:docPr id="11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924140D" wp14:editId="3F3E408F">
                  <wp:extent cx="285115" cy="288290"/>
                  <wp:effectExtent l="0" t="0" r="0" b="0"/>
                  <wp:docPr id="12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14:paraId="142D1766" w14:textId="77777777" w:rsidR="007D3F37" w:rsidRDefault="007D3F37" w:rsidP="007D3F37">
            <w:pPr>
              <w:spacing w:before="240" w:line="240" w:lineRule="auto"/>
            </w:pPr>
          </w:p>
        </w:tc>
      </w:tr>
      <w:tr w:rsidR="007D3F37" w14:paraId="0B0D1257" w14:textId="77777777" w:rsidTr="00F665C4">
        <w:trPr>
          <w:trHeight w:val="1167"/>
        </w:trPr>
        <w:tc>
          <w:tcPr>
            <w:tcW w:w="1557" w:type="dxa"/>
          </w:tcPr>
          <w:p w14:paraId="684EF478" w14:textId="4AC1E5FB" w:rsidR="007D3F37" w:rsidRDefault="00673D5E" w:rsidP="007D3F37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0BA09871" wp14:editId="2B04DAC1">
                  <wp:extent cx="736600" cy="584200"/>
                  <wp:effectExtent l="0" t="0" r="6350" b="6350"/>
                  <wp:docPr id="1542842195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15067F5D" w14:textId="57D57FEA" w:rsidR="00F665C4" w:rsidRPr="00287B24" w:rsidRDefault="00F665C4" w:rsidP="00F665C4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38059502" w14:textId="18362A7B" w:rsidR="007D3F37" w:rsidRDefault="00F665C4" w:rsidP="00F665C4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14462DD7" wp14:editId="70CE8E84">
                  <wp:extent cx="432000" cy="432000"/>
                  <wp:effectExtent l="0" t="0" r="0" b="6350"/>
                  <wp:docPr id="187112179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49323967" w14:textId="178042C6" w:rsidR="007D3F37" w:rsidRDefault="007D3F37" w:rsidP="00766090">
            <w:pPr>
              <w:spacing w:before="240" w:line="276" w:lineRule="auto"/>
            </w:pPr>
            <w:r>
              <w:t xml:space="preserve">S. 43, </w:t>
            </w:r>
            <w:r>
              <w:br/>
              <w:t xml:space="preserve">Nr. 1,2 </w:t>
            </w:r>
          </w:p>
        </w:tc>
        <w:tc>
          <w:tcPr>
            <w:tcW w:w="1557" w:type="dxa"/>
          </w:tcPr>
          <w:p w14:paraId="25F3BC29" w14:textId="77777777" w:rsidR="007D3F37" w:rsidRDefault="007D3F37" w:rsidP="007D3F37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26D10FCB" w14:textId="5E5266C4" w:rsidR="007D3F37" w:rsidRDefault="007D3F37" w:rsidP="007D3F37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41D1A3CB" wp14:editId="396EF58A">
                  <wp:extent cx="383540" cy="383540"/>
                  <wp:effectExtent l="0" t="0" r="0" b="0"/>
                  <wp:docPr id="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</w:tcPr>
          <w:p w14:paraId="3D579D63" w14:textId="0BEE5153" w:rsidR="007D3F37" w:rsidRDefault="00F665C4" w:rsidP="007D3F37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6CB84768" wp14:editId="4A1C4424">
                  <wp:extent cx="285115" cy="288290"/>
                  <wp:effectExtent l="0" t="0" r="0" b="0"/>
                  <wp:docPr id="666284363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0D328E20" wp14:editId="04C9BB1F">
                  <wp:extent cx="285115" cy="288290"/>
                  <wp:effectExtent l="0" t="0" r="0" b="0"/>
                  <wp:docPr id="48848855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50B29DBD" wp14:editId="25A34CE5">
                  <wp:extent cx="285115" cy="288290"/>
                  <wp:effectExtent l="0" t="0" r="0" b="0"/>
                  <wp:docPr id="1503582224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14:paraId="653DB31B" w14:textId="77777777" w:rsidR="007D3F37" w:rsidRDefault="007D3F37" w:rsidP="007D3F37">
            <w:pPr>
              <w:spacing w:before="240" w:line="240" w:lineRule="auto"/>
            </w:pPr>
          </w:p>
        </w:tc>
      </w:tr>
      <w:tr w:rsidR="007D3F37" w14:paraId="00606921" w14:textId="77777777" w:rsidTr="00F665C4">
        <w:tc>
          <w:tcPr>
            <w:tcW w:w="1557" w:type="dxa"/>
          </w:tcPr>
          <w:p w14:paraId="0F854CEE" w14:textId="414BD1CD" w:rsidR="007D3F37" w:rsidRDefault="00673D5E" w:rsidP="007D3F37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14BC8349" wp14:editId="1F054AE2">
                  <wp:extent cx="736600" cy="584200"/>
                  <wp:effectExtent l="0" t="0" r="6350" b="6350"/>
                  <wp:docPr id="1335643418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07E4F838" w14:textId="29219D97" w:rsidR="007D3F37" w:rsidRDefault="00F665C4" w:rsidP="00F665C4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09A76E45" wp14:editId="4E6C23B9">
                  <wp:extent cx="432000" cy="432000"/>
                  <wp:effectExtent l="0" t="0" r="0" b="6350"/>
                  <wp:docPr id="1967704855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761320D5" w14:textId="320D8A8C" w:rsidR="007D3F37" w:rsidRDefault="007D3F37" w:rsidP="00766090">
            <w:pPr>
              <w:spacing w:before="240" w:line="276" w:lineRule="auto"/>
            </w:pPr>
            <w:r>
              <w:t>S. 44,</w:t>
            </w:r>
            <w:r>
              <w:br/>
              <w:t>Nr. 1,2,3</w:t>
            </w:r>
          </w:p>
        </w:tc>
        <w:tc>
          <w:tcPr>
            <w:tcW w:w="1557" w:type="dxa"/>
          </w:tcPr>
          <w:p w14:paraId="56DF76D3" w14:textId="0DB7EA1C" w:rsidR="007D3F37" w:rsidRDefault="007D3F37" w:rsidP="007D3F37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39CF56F" wp14:editId="178090AF">
                  <wp:extent cx="459740" cy="459740"/>
                  <wp:effectExtent l="0" t="0" r="0" b="0"/>
                  <wp:docPr id="20588975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</w:tcPr>
          <w:p w14:paraId="55DE68C6" w14:textId="5DE7B76F" w:rsidR="007D3F37" w:rsidRDefault="00F665C4" w:rsidP="007D3F37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3B63A14F" wp14:editId="53B12884">
                  <wp:extent cx="285115" cy="288290"/>
                  <wp:effectExtent l="0" t="0" r="0" b="0"/>
                  <wp:docPr id="158809494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3B456DC8" wp14:editId="22CDFEB5">
                  <wp:extent cx="285115" cy="288290"/>
                  <wp:effectExtent l="0" t="0" r="0" b="0"/>
                  <wp:docPr id="761842706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D74F9DD" wp14:editId="342FA4B2">
                  <wp:extent cx="285115" cy="288290"/>
                  <wp:effectExtent l="0" t="0" r="0" b="0"/>
                  <wp:docPr id="401537373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14:paraId="506651E4" w14:textId="77777777" w:rsidR="007D3F37" w:rsidRDefault="007D3F37" w:rsidP="007D3F37">
            <w:pPr>
              <w:spacing w:before="240" w:line="240" w:lineRule="auto"/>
            </w:pPr>
          </w:p>
        </w:tc>
      </w:tr>
      <w:tr w:rsidR="007D3F37" w14:paraId="24CB7D0A" w14:textId="77777777" w:rsidTr="00F665C4">
        <w:tc>
          <w:tcPr>
            <w:tcW w:w="1557" w:type="dxa"/>
          </w:tcPr>
          <w:p w14:paraId="0DADCD8A" w14:textId="2C72910B" w:rsidR="007D3F37" w:rsidRDefault="00673D5E" w:rsidP="007D3F37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4233105D" wp14:editId="3C07908F">
                  <wp:extent cx="736600" cy="584200"/>
                  <wp:effectExtent l="0" t="0" r="6350" b="6350"/>
                  <wp:docPr id="184893196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5FB2E39A" w14:textId="0AA189DA" w:rsidR="007D3F37" w:rsidRDefault="00F665C4" w:rsidP="00F665C4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23232BB" wp14:editId="65F99E02">
                  <wp:extent cx="432000" cy="432000"/>
                  <wp:effectExtent l="0" t="0" r="0" b="6350"/>
                  <wp:docPr id="2043711439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6CD26331" w14:textId="1A2DAC9C" w:rsidR="007D3F37" w:rsidRDefault="007D3F37" w:rsidP="00766090">
            <w:pPr>
              <w:spacing w:before="240" w:line="276" w:lineRule="auto"/>
            </w:pPr>
            <w:r>
              <w:t>S. 46,</w:t>
            </w:r>
            <w:r>
              <w:br/>
              <w:t>Nr. 1</w:t>
            </w:r>
          </w:p>
        </w:tc>
        <w:tc>
          <w:tcPr>
            <w:tcW w:w="1557" w:type="dxa"/>
          </w:tcPr>
          <w:p w14:paraId="5E342F75" w14:textId="6543A8A6" w:rsidR="007D3F37" w:rsidRDefault="007D3F37" w:rsidP="007D3F37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FA9C92F" wp14:editId="5F980AF4">
                  <wp:extent cx="459740" cy="459740"/>
                  <wp:effectExtent l="0" t="0" r="0" b="0"/>
                  <wp:docPr id="62481180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</w:tcPr>
          <w:p w14:paraId="130D81A2" w14:textId="78DE5E1F" w:rsidR="007D3F37" w:rsidRDefault="00F665C4" w:rsidP="007D3F37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2AF5EF3F" wp14:editId="28587E7F">
                  <wp:extent cx="285115" cy="288290"/>
                  <wp:effectExtent l="0" t="0" r="0" b="0"/>
                  <wp:docPr id="515299765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896083D" wp14:editId="6A430660">
                  <wp:extent cx="285115" cy="288290"/>
                  <wp:effectExtent l="0" t="0" r="0" b="0"/>
                  <wp:docPr id="368002539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05CDC972" wp14:editId="5ECFF050">
                  <wp:extent cx="285115" cy="288290"/>
                  <wp:effectExtent l="0" t="0" r="0" b="0"/>
                  <wp:docPr id="1893898116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14:paraId="0832ED6F" w14:textId="77777777" w:rsidR="007D3F37" w:rsidRDefault="007D3F37" w:rsidP="007D3F37">
            <w:pPr>
              <w:spacing w:before="240" w:line="240" w:lineRule="auto"/>
            </w:pPr>
          </w:p>
        </w:tc>
      </w:tr>
      <w:tr w:rsidR="007D3F37" w14:paraId="1D8C7F18" w14:textId="77777777" w:rsidTr="00F665C4">
        <w:tc>
          <w:tcPr>
            <w:tcW w:w="1557" w:type="dxa"/>
          </w:tcPr>
          <w:p w14:paraId="2D88A793" w14:textId="5CBF7855" w:rsidR="007D3F37" w:rsidRDefault="00673D5E" w:rsidP="007D3F37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38782ECB" wp14:editId="75A7FA62">
                  <wp:extent cx="736600" cy="584200"/>
                  <wp:effectExtent l="0" t="0" r="6350" b="6350"/>
                  <wp:docPr id="484721401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6E917C0E" w14:textId="3BF14CB3" w:rsidR="007D3F37" w:rsidRDefault="00F665C4" w:rsidP="00F665C4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33184F89" wp14:editId="16DE076F">
                  <wp:extent cx="432000" cy="432000"/>
                  <wp:effectExtent l="0" t="0" r="0" b="6350"/>
                  <wp:docPr id="178463485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5E511421" w14:textId="06C4B71E" w:rsidR="007D3F37" w:rsidRDefault="007D3F37" w:rsidP="00766090">
            <w:pPr>
              <w:spacing w:before="240" w:line="276" w:lineRule="auto"/>
            </w:pPr>
            <w:r>
              <w:t>S. 47,</w:t>
            </w:r>
            <w:r>
              <w:br/>
              <w:t xml:space="preserve">Nr. 1,2 </w:t>
            </w:r>
          </w:p>
        </w:tc>
        <w:tc>
          <w:tcPr>
            <w:tcW w:w="1557" w:type="dxa"/>
          </w:tcPr>
          <w:p w14:paraId="677E1751" w14:textId="43B1B94A" w:rsidR="007D3F37" w:rsidRDefault="007D3F37" w:rsidP="007D3F37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41E18FD" wp14:editId="61B151DD">
                  <wp:extent cx="459740" cy="459740"/>
                  <wp:effectExtent l="0" t="0" r="0" b="0"/>
                  <wp:docPr id="496988730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</w:tcPr>
          <w:p w14:paraId="6B517CC1" w14:textId="08D3E512" w:rsidR="007D3F37" w:rsidRDefault="00F665C4" w:rsidP="007D3F37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7D401AD6" wp14:editId="02086381">
                  <wp:extent cx="285115" cy="288290"/>
                  <wp:effectExtent l="0" t="0" r="0" b="0"/>
                  <wp:docPr id="1219504948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93387DF" wp14:editId="4BA7DE4F">
                  <wp:extent cx="285115" cy="288290"/>
                  <wp:effectExtent l="0" t="0" r="0" b="0"/>
                  <wp:docPr id="945532023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44079B96" wp14:editId="68E24617">
                  <wp:extent cx="285115" cy="288290"/>
                  <wp:effectExtent l="0" t="0" r="0" b="0"/>
                  <wp:docPr id="2066185967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14:paraId="302BDB65" w14:textId="77777777" w:rsidR="007D3F37" w:rsidRDefault="007D3F37" w:rsidP="007D3F37">
            <w:pPr>
              <w:spacing w:before="240" w:line="240" w:lineRule="auto"/>
            </w:pPr>
          </w:p>
        </w:tc>
      </w:tr>
      <w:tr w:rsidR="007D3F37" w14:paraId="73A5C016" w14:textId="77777777" w:rsidTr="00F665C4">
        <w:tc>
          <w:tcPr>
            <w:tcW w:w="1557" w:type="dxa"/>
          </w:tcPr>
          <w:p w14:paraId="31F4878C" w14:textId="646F84A5" w:rsidR="007D3F37" w:rsidRDefault="00673D5E" w:rsidP="007D3F37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2540889B" wp14:editId="37C573E8">
                  <wp:extent cx="601134" cy="584200"/>
                  <wp:effectExtent l="0" t="0" r="8890" b="6350"/>
                  <wp:docPr id="243746208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0D00D8CF" w14:textId="1AA9B16D" w:rsidR="007D3F37" w:rsidRDefault="00F665C4" w:rsidP="00F665C4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B0853BF" wp14:editId="4DC710F4">
                  <wp:extent cx="432000" cy="432000"/>
                  <wp:effectExtent l="0" t="0" r="0" b="6350"/>
                  <wp:docPr id="1318554719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748A3398" w14:textId="6CF9F7B8" w:rsidR="007D3F37" w:rsidRDefault="007D3F37" w:rsidP="00766090">
            <w:pPr>
              <w:spacing w:before="240" w:line="276" w:lineRule="auto"/>
            </w:pPr>
            <w:r>
              <w:t>S. 45,</w:t>
            </w:r>
            <w:r>
              <w:br/>
              <w:t>Nr. 1</w:t>
            </w:r>
          </w:p>
        </w:tc>
        <w:tc>
          <w:tcPr>
            <w:tcW w:w="1557" w:type="dxa"/>
          </w:tcPr>
          <w:p w14:paraId="74EA4979" w14:textId="55B4EFC5" w:rsidR="007D3F37" w:rsidRDefault="007D3F37" w:rsidP="007D3F37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95F33E8" wp14:editId="74570EDD">
                  <wp:extent cx="459740" cy="459740"/>
                  <wp:effectExtent l="0" t="0" r="0" b="0"/>
                  <wp:docPr id="70398961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</w:tcPr>
          <w:p w14:paraId="5B119F84" w14:textId="48B02F2E" w:rsidR="007D3F37" w:rsidRDefault="00F665C4" w:rsidP="007D3F37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18A0823E" wp14:editId="68883E33">
                  <wp:extent cx="285115" cy="288290"/>
                  <wp:effectExtent l="0" t="0" r="0" b="0"/>
                  <wp:docPr id="78984778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019373A3" wp14:editId="7BA448C2">
                  <wp:extent cx="285115" cy="288290"/>
                  <wp:effectExtent l="0" t="0" r="0" b="0"/>
                  <wp:docPr id="1172371530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A0EDD17" wp14:editId="1AA9B57D">
                  <wp:extent cx="285115" cy="288290"/>
                  <wp:effectExtent l="0" t="0" r="0" b="0"/>
                  <wp:docPr id="662339704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14:paraId="4E216ED5" w14:textId="77777777" w:rsidR="007D3F37" w:rsidRDefault="007D3F37" w:rsidP="007D3F37">
            <w:pPr>
              <w:spacing w:before="240" w:line="240" w:lineRule="auto"/>
            </w:pPr>
          </w:p>
        </w:tc>
      </w:tr>
      <w:tr w:rsidR="007D3F37" w14:paraId="6FEEDF13" w14:textId="77777777" w:rsidTr="00F665C4">
        <w:tc>
          <w:tcPr>
            <w:tcW w:w="1557" w:type="dxa"/>
          </w:tcPr>
          <w:p w14:paraId="6185FB9A" w14:textId="343872F1" w:rsidR="007D3F37" w:rsidRDefault="00673D5E" w:rsidP="007D3F37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9E6116" wp14:editId="7AFF8B84">
                  <wp:extent cx="601134" cy="584200"/>
                  <wp:effectExtent l="0" t="0" r="8890" b="6350"/>
                  <wp:docPr id="123656561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0B92185E" w14:textId="77777777" w:rsidR="007D3F37" w:rsidRDefault="007D3F37" w:rsidP="00F665C4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38BF561B" w14:textId="77777777" w:rsidR="00F665C4" w:rsidRDefault="00F665C4" w:rsidP="00F665C4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1F57168A" wp14:editId="2900B197">
                  <wp:extent cx="428401" cy="432000"/>
                  <wp:effectExtent l="0" t="0" r="0" b="0"/>
                  <wp:docPr id="65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12319D" w14:textId="24C34336" w:rsidR="00F665C4" w:rsidRDefault="00F665C4" w:rsidP="00F665C4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</w:tc>
        <w:tc>
          <w:tcPr>
            <w:tcW w:w="1557" w:type="dxa"/>
          </w:tcPr>
          <w:p w14:paraId="110638BE" w14:textId="02F920B1" w:rsidR="007D3F37" w:rsidRDefault="007D3F37" w:rsidP="007D3F37">
            <w:pPr>
              <w:spacing w:before="240" w:line="240" w:lineRule="auto"/>
            </w:pPr>
            <w:proofErr w:type="gramStart"/>
            <w:r>
              <w:t>KV Zahlen</w:t>
            </w:r>
            <w:proofErr w:type="gramEnd"/>
            <w:r>
              <w:t xml:space="preserve"> zerlegen - Finger</w:t>
            </w:r>
          </w:p>
        </w:tc>
        <w:tc>
          <w:tcPr>
            <w:tcW w:w="1557" w:type="dxa"/>
          </w:tcPr>
          <w:p w14:paraId="36BB894C" w14:textId="723ED148" w:rsidR="007D3F37" w:rsidRDefault="00E91415" w:rsidP="007D3F37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6CC2E1FA" wp14:editId="148E9513">
                  <wp:simplePos x="0" y="0"/>
                  <wp:positionH relativeFrom="margin">
                    <wp:posOffset>196215</wp:posOffset>
                  </wp:positionH>
                  <wp:positionV relativeFrom="margin">
                    <wp:posOffset>191135</wp:posOffset>
                  </wp:positionV>
                  <wp:extent cx="459740" cy="459740"/>
                  <wp:effectExtent l="0" t="0" r="0" b="0"/>
                  <wp:wrapSquare wrapText="bothSides"/>
                  <wp:docPr id="1772918565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4" w:type="dxa"/>
          </w:tcPr>
          <w:p w14:paraId="538EEBE5" w14:textId="56C714A0" w:rsidR="007D3F37" w:rsidRDefault="00F665C4" w:rsidP="007D3F37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7516F270" wp14:editId="536A1DA9">
                  <wp:extent cx="285115" cy="288290"/>
                  <wp:effectExtent l="0" t="0" r="0" b="0"/>
                  <wp:docPr id="101962803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5FC8F1C" wp14:editId="1B136DDB">
                  <wp:extent cx="285115" cy="288290"/>
                  <wp:effectExtent l="0" t="0" r="0" b="0"/>
                  <wp:docPr id="23559853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E6F1711" wp14:editId="0CBF1EF6">
                  <wp:extent cx="285115" cy="288290"/>
                  <wp:effectExtent l="0" t="0" r="0" b="0"/>
                  <wp:docPr id="870395568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14:paraId="2CFC8E61" w14:textId="77777777" w:rsidR="007D3F37" w:rsidRDefault="007D3F37" w:rsidP="007D3F37">
            <w:pPr>
              <w:spacing w:before="240" w:line="240" w:lineRule="auto"/>
            </w:pPr>
          </w:p>
        </w:tc>
      </w:tr>
    </w:tbl>
    <w:p w14:paraId="0ECA53A7" w14:textId="77777777" w:rsidR="00F665C4" w:rsidRDefault="00F665C4">
      <w:r>
        <w:br w:type="page"/>
      </w:r>
    </w:p>
    <w:p w14:paraId="4A9109BD" w14:textId="77777777" w:rsidR="007D3F37" w:rsidRDefault="007D3F37" w:rsidP="007D3F37">
      <w:pPr>
        <w:spacing w:before="240" w:line="240" w:lineRule="auto"/>
      </w:pPr>
    </w:p>
    <w:p w14:paraId="4857276D" w14:textId="77777777" w:rsidR="00766090" w:rsidRDefault="00766090" w:rsidP="007D3F37">
      <w:pPr>
        <w:spacing w:before="24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0"/>
        <w:gridCol w:w="1548"/>
        <w:gridCol w:w="1764"/>
        <w:gridCol w:w="1370"/>
        <w:gridCol w:w="1701"/>
        <w:gridCol w:w="1411"/>
      </w:tblGrid>
      <w:tr w:rsidR="00766090" w14:paraId="081E06C2" w14:textId="77777777" w:rsidTr="00766090">
        <w:trPr>
          <w:trHeight w:val="1124"/>
        </w:trPr>
        <w:tc>
          <w:tcPr>
            <w:tcW w:w="1550" w:type="dxa"/>
          </w:tcPr>
          <w:p w14:paraId="37A58A6A" w14:textId="389CB728" w:rsidR="00766090" w:rsidRDefault="00673D5E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2B4116" wp14:editId="696CD4BD">
                  <wp:extent cx="601134" cy="584200"/>
                  <wp:effectExtent l="0" t="0" r="8890" b="6350"/>
                  <wp:docPr id="1630662884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64BBD6DA" w14:textId="77777777" w:rsidR="00766090" w:rsidRDefault="00766090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BA9A352" wp14:editId="2BD7B172">
                  <wp:extent cx="432000" cy="432000"/>
                  <wp:effectExtent l="0" t="0" r="0" b="6350"/>
                  <wp:docPr id="626419055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152E5AF0" w14:textId="77777777" w:rsidR="00766090" w:rsidRDefault="00766090" w:rsidP="00766090">
            <w:pPr>
              <w:spacing w:before="240" w:line="276" w:lineRule="auto"/>
            </w:pPr>
            <w:r>
              <w:t>S. 47,</w:t>
            </w:r>
            <w:r>
              <w:br/>
              <w:t>Nr. 3</w:t>
            </w:r>
          </w:p>
        </w:tc>
        <w:tc>
          <w:tcPr>
            <w:tcW w:w="1370" w:type="dxa"/>
          </w:tcPr>
          <w:p w14:paraId="2E6378B0" w14:textId="77777777" w:rsidR="00766090" w:rsidRDefault="00766090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3E88409D" wp14:editId="3248BF17">
                  <wp:extent cx="383540" cy="383540"/>
                  <wp:effectExtent l="0" t="0" r="0" b="0"/>
                  <wp:docPr id="53158154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919C710" w14:textId="77777777" w:rsidR="00766090" w:rsidRDefault="00766090" w:rsidP="00286C4A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4BB1DC23" wp14:editId="46407802">
                  <wp:extent cx="285115" cy="288290"/>
                  <wp:effectExtent l="0" t="0" r="0" b="0"/>
                  <wp:docPr id="19415066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015998A5" wp14:editId="4BBDAA70">
                  <wp:extent cx="285115" cy="288290"/>
                  <wp:effectExtent l="0" t="0" r="0" b="0"/>
                  <wp:docPr id="98877946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F3DBC08" wp14:editId="5E38FFE4">
                  <wp:extent cx="285115" cy="288290"/>
                  <wp:effectExtent l="0" t="0" r="0" b="0"/>
                  <wp:docPr id="328327407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2CF68376" w14:textId="77777777" w:rsidR="00766090" w:rsidRDefault="00766090" w:rsidP="00286C4A">
            <w:pPr>
              <w:spacing w:before="240" w:line="240" w:lineRule="auto"/>
            </w:pPr>
          </w:p>
        </w:tc>
      </w:tr>
      <w:tr w:rsidR="00766090" w14:paraId="78D1E11B" w14:textId="77777777" w:rsidTr="00766090">
        <w:tc>
          <w:tcPr>
            <w:tcW w:w="1550" w:type="dxa"/>
          </w:tcPr>
          <w:p w14:paraId="02F5FF7F" w14:textId="63101613" w:rsidR="00766090" w:rsidRDefault="00673D5E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2BC618" wp14:editId="595B75D6">
                  <wp:extent cx="601134" cy="584200"/>
                  <wp:effectExtent l="0" t="0" r="8890" b="6350"/>
                  <wp:docPr id="1695985153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32575566" w14:textId="77777777" w:rsidR="00766090" w:rsidRDefault="00766090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EAB0AD0" wp14:editId="1C720BBD">
                  <wp:extent cx="428401" cy="432000"/>
                  <wp:effectExtent l="0" t="0" r="0" b="0"/>
                  <wp:docPr id="237339641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5B73EE9D" w14:textId="77777777" w:rsidR="00766090" w:rsidRDefault="00766090" w:rsidP="00286C4A">
            <w:pPr>
              <w:spacing w:before="240" w:line="240" w:lineRule="auto"/>
            </w:pPr>
            <w:r>
              <w:t>KV Zerlegungs-häuser mit 3 Feldern - Aufgaben</w:t>
            </w:r>
          </w:p>
        </w:tc>
        <w:tc>
          <w:tcPr>
            <w:tcW w:w="1370" w:type="dxa"/>
          </w:tcPr>
          <w:p w14:paraId="0995F599" w14:textId="14D2B329" w:rsidR="00766090" w:rsidRDefault="00E91415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722FDB8C" wp14:editId="310677C8">
                  <wp:extent cx="459740" cy="459740"/>
                  <wp:effectExtent l="0" t="0" r="0" b="0"/>
                  <wp:docPr id="50249015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8FBAC06" w14:textId="524AE5B5" w:rsidR="00766090" w:rsidRDefault="00766090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651A1E9" wp14:editId="26942592">
                  <wp:extent cx="285115" cy="288290"/>
                  <wp:effectExtent l="0" t="0" r="0" b="0"/>
                  <wp:docPr id="162589935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2153E17" wp14:editId="10C9BE3F">
                  <wp:extent cx="285115" cy="288290"/>
                  <wp:effectExtent l="0" t="0" r="0" b="0"/>
                  <wp:docPr id="412616371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E5B2846" wp14:editId="10D9DB96">
                  <wp:extent cx="285115" cy="288290"/>
                  <wp:effectExtent l="0" t="0" r="0" b="0"/>
                  <wp:docPr id="172902642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4A0339EC" w14:textId="77777777" w:rsidR="00766090" w:rsidRDefault="00766090" w:rsidP="00286C4A">
            <w:pPr>
              <w:spacing w:before="240" w:line="240" w:lineRule="auto"/>
            </w:pPr>
          </w:p>
        </w:tc>
      </w:tr>
      <w:tr w:rsidR="00766090" w14:paraId="190146EA" w14:textId="77777777" w:rsidTr="00766090">
        <w:tc>
          <w:tcPr>
            <w:tcW w:w="1550" w:type="dxa"/>
          </w:tcPr>
          <w:p w14:paraId="283C5EAB" w14:textId="09F448C1" w:rsidR="00766090" w:rsidRDefault="00673D5E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97D932" wp14:editId="0B743F24">
                  <wp:extent cx="601134" cy="584200"/>
                  <wp:effectExtent l="0" t="0" r="8890" b="6350"/>
                  <wp:docPr id="1720010381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2F089087" w14:textId="6AE2D96F" w:rsidR="00766090" w:rsidRDefault="00766090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BBC5E5A" wp14:editId="28564676">
                  <wp:extent cx="432000" cy="432000"/>
                  <wp:effectExtent l="0" t="0" r="0" b="6350"/>
                  <wp:docPr id="2065321452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769D4CAD" w14:textId="5C310E71" w:rsidR="00766090" w:rsidRDefault="00766090" w:rsidP="00766090">
            <w:pPr>
              <w:spacing w:before="240" w:line="276" w:lineRule="auto"/>
            </w:pPr>
            <w:r>
              <w:t xml:space="preserve">S. 48, </w:t>
            </w:r>
            <w:r>
              <w:br/>
              <w:t>Nr. 2</w:t>
            </w:r>
          </w:p>
        </w:tc>
        <w:tc>
          <w:tcPr>
            <w:tcW w:w="1370" w:type="dxa"/>
          </w:tcPr>
          <w:p w14:paraId="0B938D8D" w14:textId="34C148CA" w:rsidR="00766090" w:rsidRDefault="00766090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76123589" wp14:editId="5E561AFD">
                  <wp:extent cx="383540" cy="383540"/>
                  <wp:effectExtent l="0" t="0" r="0" b="0"/>
                  <wp:docPr id="110739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6AA01B6" w14:textId="1A93E5E2" w:rsidR="00766090" w:rsidRDefault="00766090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3A49CCD" wp14:editId="51239D4B">
                  <wp:extent cx="285115" cy="288290"/>
                  <wp:effectExtent l="0" t="0" r="0" b="0"/>
                  <wp:docPr id="121122724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4BC5779D" wp14:editId="712FC849">
                  <wp:extent cx="285115" cy="288290"/>
                  <wp:effectExtent l="0" t="0" r="0" b="0"/>
                  <wp:docPr id="1303495826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36E6DC0E" wp14:editId="4D3479C1">
                  <wp:extent cx="285115" cy="288290"/>
                  <wp:effectExtent l="0" t="0" r="0" b="0"/>
                  <wp:docPr id="1183015603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33107264" w14:textId="77777777" w:rsidR="00766090" w:rsidRDefault="00766090" w:rsidP="00286C4A">
            <w:pPr>
              <w:spacing w:before="240" w:line="240" w:lineRule="auto"/>
            </w:pPr>
          </w:p>
        </w:tc>
      </w:tr>
      <w:tr w:rsidR="00766090" w14:paraId="0DC1B99E" w14:textId="77777777" w:rsidTr="00766090">
        <w:tc>
          <w:tcPr>
            <w:tcW w:w="1550" w:type="dxa"/>
          </w:tcPr>
          <w:p w14:paraId="25DA9804" w14:textId="6CBFD512" w:rsidR="00766090" w:rsidRDefault="00766090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65E15FE" wp14:editId="2934E422">
                      <wp:extent cx="609600" cy="504825"/>
                      <wp:effectExtent l="38100" t="19050" r="38100" b="47625"/>
                      <wp:docPr id="1574680509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04825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C23203" id="Stern: 5 Zacken 2" o:spid="_x0000_s1026" style="width:4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0960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" path="m1,192826r232847,1l304800,r71952,192827l609599,192826,421221,311998r71955,192826l304800,385649,116424,504824,188379,311998,1,192826xe" filled="f" strokecolor="#7f7f7f [1612]" strokeweight="1pt">
                      <v:stroke joinstyle="miter"/>
                      <v:path arrowok="t" o:connecttype="custom" o:connectlocs="1,192826;232848,192827;304800,0;376752,192827;609599,192826;421221,311998;493176,504824;304800,385649;116424,504824;188379,311998;1,192826" o:connectangles="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4E06A992" w14:textId="1BAE40FE" w:rsidR="00766090" w:rsidRDefault="00766090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7000A46" wp14:editId="0BA828DE">
                  <wp:extent cx="432000" cy="432000"/>
                  <wp:effectExtent l="0" t="0" r="0" b="6350"/>
                  <wp:docPr id="1814631503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70A41C64" w14:textId="15DA5632" w:rsidR="00766090" w:rsidRDefault="00766090" w:rsidP="00766090">
            <w:pPr>
              <w:spacing w:before="240" w:line="276" w:lineRule="auto"/>
            </w:pPr>
            <w:r>
              <w:t>S. 42,</w:t>
            </w:r>
            <w:r>
              <w:br/>
              <w:t>Nr. 2</w:t>
            </w:r>
          </w:p>
        </w:tc>
        <w:tc>
          <w:tcPr>
            <w:tcW w:w="1370" w:type="dxa"/>
          </w:tcPr>
          <w:p w14:paraId="62E22276" w14:textId="0A635973" w:rsidR="00766090" w:rsidRDefault="00E91415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06B3425" wp14:editId="4BBC3F17">
                  <wp:extent cx="459740" cy="459740"/>
                  <wp:effectExtent l="0" t="0" r="0" b="0"/>
                  <wp:docPr id="108614271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850E5B5" w14:textId="4A930B65" w:rsidR="00766090" w:rsidRDefault="00766090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2D998A0" wp14:editId="0A0F6526">
                  <wp:extent cx="285115" cy="288290"/>
                  <wp:effectExtent l="0" t="0" r="0" b="0"/>
                  <wp:docPr id="184847499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076EDE62" wp14:editId="6C68C30B">
                  <wp:extent cx="285115" cy="288290"/>
                  <wp:effectExtent l="0" t="0" r="0" b="0"/>
                  <wp:docPr id="177483974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91415">
              <w:rPr>
                <w:noProof/>
                <w:lang w:eastAsia="de-DE"/>
              </w:rPr>
              <w:drawing>
                <wp:inline distT="0" distB="0" distL="0" distR="0" wp14:anchorId="06290B45" wp14:editId="3D226AD2">
                  <wp:extent cx="285115" cy="288290"/>
                  <wp:effectExtent l="0" t="0" r="0" b="0"/>
                  <wp:docPr id="1212639820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72890640" w14:textId="77777777" w:rsidR="00766090" w:rsidRDefault="00766090" w:rsidP="00286C4A">
            <w:pPr>
              <w:spacing w:before="240" w:line="240" w:lineRule="auto"/>
            </w:pPr>
          </w:p>
        </w:tc>
      </w:tr>
      <w:tr w:rsidR="00766090" w14:paraId="647A6131" w14:textId="77777777" w:rsidTr="00766090">
        <w:tc>
          <w:tcPr>
            <w:tcW w:w="1550" w:type="dxa"/>
          </w:tcPr>
          <w:p w14:paraId="69182117" w14:textId="3118F42E" w:rsidR="00766090" w:rsidRDefault="00766090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55C554A" wp14:editId="6240C3C9">
                      <wp:extent cx="609600" cy="504825"/>
                      <wp:effectExtent l="38100" t="19050" r="38100" b="47625"/>
                      <wp:docPr id="442053963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04825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6BC07B" id="Stern: 5 Zacken 2" o:spid="_x0000_s1026" style="width:4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0960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" path="m1,192826r232847,1l304800,r71952,192827l609599,192826,421221,311998r71955,192826l304800,385649,116424,504824,188379,311998,1,192826xe" filled="f" strokecolor="#7f7f7f [1612]" strokeweight="1pt">
                      <v:stroke joinstyle="miter"/>
                      <v:path arrowok="t" o:connecttype="custom" o:connectlocs="1,192826;232848,192827;304800,0;376752,192827;609599,192826;421221,311998;493176,504824;304800,385649;116424,504824;188379,311998;1,192826" o:connectangles="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5DBA540F" w14:textId="1BCCA756" w:rsidR="00766090" w:rsidRDefault="00766090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53C423F" wp14:editId="31E87021">
                  <wp:extent cx="432000" cy="432000"/>
                  <wp:effectExtent l="0" t="0" r="0" b="6350"/>
                  <wp:docPr id="1591001860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5037A215" w14:textId="50831CD1" w:rsidR="00766090" w:rsidRDefault="00766090" w:rsidP="00766090">
            <w:pPr>
              <w:spacing w:before="240" w:line="276" w:lineRule="auto"/>
            </w:pPr>
            <w:r>
              <w:t>S. 49,</w:t>
            </w:r>
            <w:r>
              <w:br/>
              <w:t>Nr. 1</w:t>
            </w:r>
            <w:r w:rsidR="00E91415">
              <w:t>,2</w:t>
            </w:r>
          </w:p>
        </w:tc>
        <w:tc>
          <w:tcPr>
            <w:tcW w:w="1370" w:type="dxa"/>
          </w:tcPr>
          <w:p w14:paraId="0151E948" w14:textId="6BF44EB9" w:rsidR="00766090" w:rsidRDefault="00E91415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67D0DD7" wp14:editId="5099A8AA">
                  <wp:extent cx="383540" cy="383540"/>
                  <wp:effectExtent l="0" t="0" r="0" b="0"/>
                  <wp:docPr id="193005446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E6F26FA" w14:textId="21775CDE" w:rsidR="00766090" w:rsidRDefault="00E91415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4EE4121" wp14:editId="1A808C78">
                  <wp:extent cx="285115" cy="288290"/>
                  <wp:effectExtent l="0" t="0" r="0" b="0"/>
                  <wp:docPr id="1076699148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30F4EA6C" wp14:editId="48D47B07">
                  <wp:extent cx="285115" cy="288290"/>
                  <wp:effectExtent l="0" t="0" r="0" b="0"/>
                  <wp:docPr id="685670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7B3273C8" wp14:editId="01C0499B">
                  <wp:extent cx="285115" cy="288290"/>
                  <wp:effectExtent l="0" t="0" r="0" b="0"/>
                  <wp:docPr id="555408176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49372B06" w14:textId="77777777" w:rsidR="00766090" w:rsidRDefault="00766090" w:rsidP="00286C4A">
            <w:pPr>
              <w:spacing w:before="240" w:line="240" w:lineRule="auto"/>
            </w:pPr>
          </w:p>
        </w:tc>
      </w:tr>
      <w:tr w:rsidR="00E91415" w14:paraId="14E8A447" w14:textId="77777777" w:rsidTr="00766090">
        <w:tc>
          <w:tcPr>
            <w:tcW w:w="1550" w:type="dxa"/>
          </w:tcPr>
          <w:p w14:paraId="00347D49" w14:textId="0533D674" w:rsidR="00E91415" w:rsidRDefault="00E91415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B6DD5C" wp14:editId="1B5972C3">
                      <wp:extent cx="647700" cy="495300"/>
                      <wp:effectExtent l="19050" t="0" r="38100" b="38100"/>
                      <wp:docPr id="236308897" name="Herz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49530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E744B1" id="Herz 3" o:spid="_x0000_s1026" style="width:5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477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" path="m323850,123825v134938,-288925,661194,,,371475c-337344,123825,188913,-165100,323850,123825xe" filled="f" strokecolor="#7f7f7f [1612]" strokeweight="1pt">
                      <v:stroke joinstyle="miter"/>
                      <v:path arrowok="t" o:connecttype="custom" o:connectlocs="323850,123825;323850,495300;323850,123825" o:connectangles="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78B700EE" w14:textId="77777777" w:rsidR="00E91415" w:rsidRDefault="00E91415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</w:p>
        </w:tc>
        <w:tc>
          <w:tcPr>
            <w:tcW w:w="1764" w:type="dxa"/>
          </w:tcPr>
          <w:p w14:paraId="1FAB9922" w14:textId="20CB1C62" w:rsidR="00E91415" w:rsidRDefault="00E91415" w:rsidP="00766090">
            <w:pPr>
              <w:spacing w:before="240" w:line="276" w:lineRule="auto"/>
            </w:pPr>
          </w:p>
        </w:tc>
        <w:tc>
          <w:tcPr>
            <w:tcW w:w="1370" w:type="dxa"/>
          </w:tcPr>
          <w:p w14:paraId="151E7A28" w14:textId="77777777" w:rsidR="00E91415" w:rsidRDefault="00E91415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</w:p>
        </w:tc>
        <w:tc>
          <w:tcPr>
            <w:tcW w:w="1701" w:type="dxa"/>
          </w:tcPr>
          <w:p w14:paraId="4D410AFA" w14:textId="4EA1B10C" w:rsidR="00E91415" w:rsidRDefault="00E91415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705150E4" wp14:editId="3979690F">
                  <wp:extent cx="285115" cy="288290"/>
                  <wp:effectExtent l="0" t="0" r="0" b="0"/>
                  <wp:docPr id="97964184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55D9981F" wp14:editId="14591B4F">
                  <wp:extent cx="285115" cy="288290"/>
                  <wp:effectExtent l="0" t="0" r="0" b="0"/>
                  <wp:docPr id="569708053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C11FE5D" wp14:editId="7D828C9B">
                  <wp:extent cx="285115" cy="288290"/>
                  <wp:effectExtent l="0" t="0" r="0" b="0"/>
                  <wp:docPr id="312705883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534EE65F" w14:textId="77777777" w:rsidR="00E91415" w:rsidRDefault="00E91415" w:rsidP="00286C4A">
            <w:pPr>
              <w:spacing w:before="240" w:line="240" w:lineRule="auto"/>
            </w:pPr>
          </w:p>
        </w:tc>
      </w:tr>
      <w:tr w:rsidR="00E91415" w14:paraId="4D0F5451" w14:textId="77777777" w:rsidTr="00766090">
        <w:tc>
          <w:tcPr>
            <w:tcW w:w="1550" w:type="dxa"/>
          </w:tcPr>
          <w:p w14:paraId="202B7B47" w14:textId="25B16350" w:rsidR="00E91415" w:rsidRDefault="00E91415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13BBEC5" wp14:editId="0C1259B8">
                      <wp:extent cx="647700" cy="495300"/>
                      <wp:effectExtent l="19050" t="0" r="38100" b="38100"/>
                      <wp:docPr id="64502461" name="Herz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49530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7923ECC" id="Herz 3" o:spid="_x0000_s1026" style="width:5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477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" path="m323850,123825v134938,-288925,661194,,,371475c-337344,123825,188913,-165100,323850,123825xe" filled="f" strokecolor="#7f7f7f [1612]" strokeweight="1pt">
                      <v:stroke joinstyle="miter"/>
                      <v:path arrowok="t" o:connecttype="custom" o:connectlocs="323850,123825;323850,495300;323850,123825" o:connectangles="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3F251122" w14:textId="77777777" w:rsidR="00E91415" w:rsidRDefault="00E91415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</w:p>
        </w:tc>
        <w:tc>
          <w:tcPr>
            <w:tcW w:w="1764" w:type="dxa"/>
          </w:tcPr>
          <w:p w14:paraId="0C0F23FD" w14:textId="77777777" w:rsidR="00E91415" w:rsidRDefault="00E91415" w:rsidP="00766090">
            <w:pPr>
              <w:spacing w:before="240" w:line="276" w:lineRule="auto"/>
            </w:pPr>
          </w:p>
        </w:tc>
        <w:tc>
          <w:tcPr>
            <w:tcW w:w="1370" w:type="dxa"/>
          </w:tcPr>
          <w:p w14:paraId="3BE46432" w14:textId="77777777" w:rsidR="00E91415" w:rsidRDefault="00E91415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</w:p>
        </w:tc>
        <w:tc>
          <w:tcPr>
            <w:tcW w:w="1701" w:type="dxa"/>
          </w:tcPr>
          <w:p w14:paraId="43E4B059" w14:textId="5B6BA8BC" w:rsidR="00E91415" w:rsidRDefault="00E91415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1842E5C" wp14:editId="1774F909">
                  <wp:extent cx="285115" cy="288290"/>
                  <wp:effectExtent l="0" t="0" r="0" b="0"/>
                  <wp:docPr id="1565785522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405E67DA" wp14:editId="23413402">
                  <wp:extent cx="285115" cy="288290"/>
                  <wp:effectExtent l="0" t="0" r="0" b="0"/>
                  <wp:docPr id="1761360862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4C3514F5" wp14:editId="1141C578">
                  <wp:extent cx="285115" cy="288290"/>
                  <wp:effectExtent l="0" t="0" r="0" b="0"/>
                  <wp:docPr id="1935029171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374E2C89" w14:textId="77777777" w:rsidR="00E91415" w:rsidRDefault="00E91415" w:rsidP="00286C4A">
            <w:pPr>
              <w:spacing w:before="240" w:line="240" w:lineRule="auto"/>
            </w:pPr>
          </w:p>
        </w:tc>
      </w:tr>
    </w:tbl>
    <w:p w14:paraId="453C5C16" w14:textId="1080589F" w:rsidR="00766090" w:rsidRDefault="00766090" w:rsidP="007D3F37">
      <w:pPr>
        <w:spacing w:before="240" w:line="240" w:lineRule="auto"/>
      </w:pPr>
    </w:p>
    <w:p w14:paraId="344A1A69" w14:textId="41849844" w:rsidR="0048121F" w:rsidRDefault="00E91415" w:rsidP="007D3F37">
      <w:pPr>
        <w:spacing w:before="240" w:line="240" w:lineRule="auto"/>
      </w:pPr>
      <w:r>
        <w:t xml:space="preserve">Ich habe mein Ziel erreicht: </w:t>
      </w:r>
      <w:r w:rsidR="0048121F">
        <w:rPr>
          <w:noProof/>
          <w:lang w:eastAsia="de-DE"/>
        </w:rPr>
        <w:drawing>
          <wp:inline distT="0" distB="0" distL="0" distR="0" wp14:anchorId="3C92BAB2" wp14:editId="2329AF96">
            <wp:extent cx="285115" cy="288290"/>
            <wp:effectExtent l="0" t="0" r="0" b="0"/>
            <wp:docPr id="37485585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smiley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620">
        <w:rPr>
          <w:noProof/>
          <w:lang w:eastAsia="de-DE"/>
        </w:rPr>
        <w:drawing>
          <wp:inline distT="0" distB="0" distL="0" distR="0" wp14:anchorId="2314B319" wp14:editId="54CBA299">
            <wp:extent cx="285115" cy="288290"/>
            <wp:effectExtent l="0" t="0" r="0" b="0"/>
            <wp:docPr id="36074531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c_smiley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620">
        <w:rPr>
          <w:noProof/>
          <w:lang w:eastAsia="de-DE"/>
        </w:rPr>
        <w:drawing>
          <wp:inline distT="0" distB="0" distL="0" distR="0" wp14:anchorId="16D25234" wp14:editId="3E3A11DA">
            <wp:extent cx="285115" cy="288290"/>
            <wp:effectExtent l="0" t="0" r="0" b="0"/>
            <wp:docPr id="102584549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c_smiley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1F039" w14:textId="4920B04F" w:rsidR="006C5620" w:rsidRDefault="006C5620" w:rsidP="007D3F37">
      <w:pPr>
        <w:spacing w:before="240" w:line="240" w:lineRule="auto"/>
        <w:rPr>
          <w:u w:val="single"/>
        </w:rPr>
      </w:pPr>
      <w:r>
        <w:t xml:space="preserve">Rückmeldung deiner </w:t>
      </w:r>
      <w:r w:rsidR="00EA48FF">
        <w:t>Lehrkraft</w:t>
      </w:r>
      <w:r>
        <w:t>:</w:t>
      </w:r>
      <w:r>
        <w:rPr>
          <w:u w:val="single"/>
        </w:rPr>
        <w:t xml:space="preserve">                                                                     </w:t>
      </w:r>
    </w:p>
    <w:p w14:paraId="667C9EE5" w14:textId="0E971EA5" w:rsidR="006C5620" w:rsidRDefault="006C5620" w:rsidP="007D3F37">
      <w:pPr>
        <w:spacing w:before="240" w:line="240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</w:t>
      </w:r>
    </w:p>
    <w:p w14:paraId="0DA00D45" w14:textId="77777777" w:rsidR="006C5620" w:rsidRDefault="006C5620" w:rsidP="007D3F37">
      <w:pPr>
        <w:spacing w:before="240" w:line="240" w:lineRule="auto"/>
      </w:pPr>
    </w:p>
    <w:p w14:paraId="047BD931" w14:textId="797EB985" w:rsidR="006C5620" w:rsidRPr="006C5620" w:rsidRDefault="006C5620" w:rsidP="007D3F37">
      <w:pPr>
        <w:spacing w:before="240" w:line="240" w:lineRule="auto"/>
      </w:pPr>
      <w:r w:rsidRPr="006C5620">
        <w:t>Unterschrift der Eltern:</w:t>
      </w:r>
      <w:r>
        <w:rPr>
          <w:u w:val="single"/>
        </w:rPr>
        <w:t xml:space="preserve">                                                          </w:t>
      </w:r>
      <w:r w:rsidRPr="006C5620">
        <w:t xml:space="preserve">                                              </w:t>
      </w:r>
    </w:p>
    <w:sectPr w:rsidR="006C5620" w:rsidRPr="006C5620" w:rsidSect="00054A93">
      <w:footerReference w:type="defaul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DD02" w14:textId="77777777" w:rsidR="007D3F37" w:rsidRDefault="007D3F37" w:rsidP="003C599D">
      <w:pPr>
        <w:spacing w:line="240" w:lineRule="auto"/>
      </w:pPr>
      <w:r>
        <w:separator/>
      </w:r>
    </w:p>
  </w:endnote>
  <w:endnote w:type="continuationSeparator" w:id="0">
    <w:p w14:paraId="051799FA" w14:textId="77777777" w:rsidR="007D3F37" w:rsidRDefault="007D3F3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5015D2D4" w14:textId="77777777" w:rsidTr="006B2D23">
      <w:trPr>
        <w:trHeight w:hRule="exact" w:val="680"/>
      </w:trPr>
      <w:tc>
        <w:tcPr>
          <w:tcW w:w="1131" w:type="dxa"/>
          <w:noWrap/>
        </w:tcPr>
        <w:p w14:paraId="00B63C09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FA38D43" wp14:editId="306F0CD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A29DCCA" w14:textId="180F7A68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 xml:space="preserve">Stuttgart </w:t>
          </w:r>
          <w:r w:rsidR="00E91415">
            <w:t>2025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3082213" w14:textId="45FD1965" w:rsidR="00193A18" w:rsidRDefault="00456923" w:rsidP="00294F2A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</w:t>
          </w:r>
          <w:r w:rsidR="00E91415">
            <w:t>Oliver Eger, Langerringen</w:t>
          </w:r>
        </w:p>
        <w:p w14:paraId="78032A2C" w14:textId="155A0508" w:rsidR="00456923" w:rsidRDefault="00456923" w:rsidP="00294F2A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</w:t>
          </w:r>
          <w:r w:rsidR="00673D5E">
            <w:rPr>
              <w:rStyle w:val="ekvquellefett"/>
              <w:b w:val="0"/>
              <w:bCs/>
            </w:rPr>
            <w:t>Christiane Winnewisser, Viersen</w:t>
          </w:r>
        </w:p>
        <w:p w14:paraId="4A101F66" w14:textId="2C75D2B2" w:rsidR="006C1892" w:rsidRPr="006C1892" w:rsidRDefault="006C1892" w:rsidP="006C1892">
          <w:pPr>
            <w:tabs>
              <w:tab w:val="clear" w:pos="340"/>
              <w:tab w:val="clear" w:pos="595"/>
              <w:tab w:val="clear" w:pos="851"/>
              <w:tab w:val="left" w:pos="5100"/>
            </w:tabs>
          </w:pPr>
          <w:r>
            <w:tab/>
          </w:r>
        </w:p>
      </w:tc>
      <w:tc>
        <w:tcPr>
          <w:tcW w:w="397" w:type="dxa"/>
        </w:tcPr>
        <w:p w14:paraId="6791667E" w14:textId="77777777" w:rsidR="00193A18" w:rsidRPr="00913892" w:rsidRDefault="00193A18" w:rsidP="00913892">
          <w:pPr>
            <w:pStyle w:val="ekvpagina"/>
          </w:pPr>
        </w:p>
      </w:tc>
    </w:tr>
  </w:tbl>
  <w:p w14:paraId="7045EDC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84E49" w14:textId="77777777" w:rsidR="007D3F37" w:rsidRDefault="007D3F37" w:rsidP="003C599D">
      <w:pPr>
        <w:spacing w:line="240" w:lineRule="auto"/>
      </w:pPr>
      <w:r>
        <w:separator/>
      </w:r>
    </w:p>
  </w:footnote>
  <w:footnote w:type="continuationSeparator" w:id="0">
    <w:p w14:paraId="5A539122" w14:textId="77777777" w:rsidR="007D3F37" w:rsidRDefault="007D3F37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321276324">
    <w:abstractNumId w:val="0"/>
  </w:num>
  <w:num w:numId="2" w16cid:durableId="1954626599">
    <w:abstractNumId w:val="1"/>
  </w:num>
  <w:num w:numId="3" w16cid:durableId="1276905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37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7436E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123E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6923"/>
    <w:rsid w:val="004621B3"/>
    <w:rsid w:val="0047471A"/>
    <w:rsid w:val="0048121F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4925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53A0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73D5E"/>
    <w:rsid w:val="006802C4"/>
    <w:rsid w:val="0068429A"/>
    <w:rsid w:val="00685FDD"/>
    <w:rsid w:val="00691881"/>
    <w:rsid w:val="00693676"/>
    <w:rsid w:val="006B2D23"/>
    <w:rsid w:val="006B6247"/>
    <w:rsid w:val="006C1892"/>
    <w:rsid w:val="006C2C80"/>
    <w:rsid w:val="006C4E52"/>
    <w:rsid w:val="006C5620"/>
    <w:rsid w:val="006C6A77"/>
    <w:rsid w:val="006D49F0"/>
    <w:rsid w:val="006D6E84"/>
    <w:rsid w:val="006E235E"/>
    <w:rsid w:val="006F0D3C"/>
    <w:rsid w:val="006F2EDC"/>
    <w:rsid w:val="007057F0"/>
    <w:rsid w:val="00710718"/>
    <w:rsid w:val="00713796"/>
    <w:rsid w:val="00715A9A"/>
    <w:rsid w:val="0072030B"/>
    <w:rsid w:val="00720747"/>
    <w:rsid w:val="007228A6"/>
    <w:rsid w:val="00722BE8"/>
    <w:rsid w:val="00724064"/>
    <w:rsid w:val="00726D08"/>
    <w:rsid w:val="00733A44"/>
    <w:rsid w:val="007406CA"/>
    <w:rsid w:val="00745BC6"/>
    <w:rsid w:val="007507F9"/>
    <w:rsid w:val="00751B0E"/>
    <w:rsid w:val="00760C41"/>
    <w:rsid w:val="00766090"/>
    <w:rsid w:val="00766405"/>
    <w:rsid w:val="0076691A"/>
    <w:rsid w:val="0077025E"/>
    <w:rsid w:val="00772DA9"/>
    <w:rsid w:val="00787700"/>
    <w:rsid w:val="007920AC"/>
    <w:rsid w:val="00793822"/>
    <w:rsid w:val="007A2F5A"/>
    <w:rsid w:val="007A5AA1"/>
    <w:rsid w:val="007A79E2"/>
    <w:rsid w:val="007B3031"/>
    <w:rsid w:val="007C54F5"/>
    <w:rsid w:val="007D186F"/>
    <w:rsid w:val="007D3F37"/>
    <w:rsid w:val="007E1B47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6F8B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67ACB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34D3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347D"/>
    <w:rsid w:val="00B8420E"/>
    <w:rsid w:val="00B90CE1"/>
    <w:rsid w:val="00BA1A23"/>
    <w:rsid w:val="00BB7B85"/>
    <w:rsid w:val="00BC2CD2"/>
    <w:rsid w:val="00BC6483"/>
    <w:rsid w:val="00BC69E3"/>
    <w:rsid w:val="00BC7335"/>
    <w:rsid w:val="00BD1484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1D6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1415"/>
    <w:rsid w:val="00E9355F"/>
    <w:rsid w:val="00E95ED3"/>
    <w:rsid w:val="00EA3692"/>
    <w:rsid w:val="00EA48FF"/>
    <w:rsid w:val="00EA7542"/>
    <w:rsid w:val="00EB2280"/>
    <w:rsid w:val="00EC1621"/>
    <w:rsid w:val="00EC662E"/>
    <w:rsid w:val="00EE049D"/>
    <w:rsid w:val="00EE2721"/>
    <w:rsid w:val="00EE2A0B"/>
    <w:rsid w:val="00EF5568"/>
    <w:rsid w:val="00EF6029"/>
    <w:rsid w:val="00F030FC"/>
    <w:rsid w:val="00F04539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665C4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93FD4"/>
  <w15:chartTrackingRefBased/>
  <w15:docId w15:val="{51083DE1-B758-4C03-BF0B-DE70CC4E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56923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456923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dk431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8D33F-7A5A-41FC-8EE8-8B596B1D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2016-12-08T14:25:00Z</cp:lastPrinted>
  <dcterms:created xsi:type="dcterms:W3CDTF">2025-07-08T07:31:00Z</dcterms:created>
  <dcterms:modified xsi:type="dcterms:W3CDTF">2025-07-16T11:26:00Z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1.06</vt:lpwstr>
  </property>
</Properties>
</file>