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51B0DE38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1FD9281F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68E4E95A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30D91576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3191BB3" w14:textId="0D63F924" w:rsidR="00FB59FB" w:rsidRPr="00EA7542" w:rsidRDefault="00FB59FB" w:rsidP="00EA7542">
            <w:pPr>
              <w:pStyle w:val="ekvkolumnentitel"/>
            </w:pP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5484E9C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1FC9370" w14:textId="663FDB71" w:rsidR="00FB59FB" w:rsidRPr="00C172AE" w:rsidRDefault="00FB59FB" w:rsidP="00AE65F6">
            <w:pPr>
              <w:pStyle w:val="ekvkvnummer"/>
            </w:pPr>
          </w:p>
        </w:tc>
      </w:tr>
      <w:tr w:rsidR="00BF17F2" w:rsidRPr="00BF17F2" w14:paraId="7D7E4655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949DC79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19BB511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5E46A020" w14:textId="0D4355E6" w:rsidR="00940D33" w:rsidRDefault="00940D33" w:rsidP="00940D33">
      <w:bookmarkStart w:id="0" w:name="bmStart"/>
      <w:bookmarkEnd w:id="0"/>
      <w:r w:rsidRPr="007D3F37">
        <w:rPr>
          <w:b/>
          <w:bCs/>
        </w:rPr>
        <w:t xml:space="preserve">Wochenplan zur </w:t>
      </w:r>
      <w:r>
        <w:rPr>
          <w:b/>
          <w:bCs/>
        </w:rPr>
        <w:t>Uhr</w:t>
      </w:r>
      <w:r>
        <w:t xml:space="preserve"> Klasse 1 (Größen und Sachrechnen, S. 19–24)</w:t>
      </w:r>
    </w:p>
    <w:p w14:paraId="5679E60F" w14:textId="77777777" w:rsidR="00940D33" w:rsidRPr="007D3F37" w:rsidRDefault="00940D33" w:rsidP="00940D33">
      <w:pPr>
        <w:spacing w:before="240"/>
        <w:rPr>
          <w:u w:val="single"/>
        </w:rPr>
      </w:pPr>
      <w:r>
        <w:t xml:space="preserve">Wochenplan vom </w:t>
      </w:r>
      <w:r>
        <w:rPr>
          <w:u w:val="single"/>
        </w:rPr>
        <w:t xml:space="preserve">                                    </w:t>
      </w:r>
      <w:r>
        <w:t xml:space="preserve"> bis zum </w:t>
      </w:r>
      <w:r>
        <w:rPr>
          <w:u w:val="single"/>
        </w:rPr>
        <w:t xml:space="preserve">                                     </w:t>
      </w:r>
    </w:p>
    <w:p w14:paraId="1D7B9FA6" w14:textId="77777777" w:rsidR="00940D33" w:rsidRDefault="00940D33" w:rsidP="00940D33">
      <w:pPr>
        <w:rPr>
          <w:u w:val="single"/>
        </w:rPr>
      </w:pPr>
    </w:p>
    <w:p w14:paraId="2AA860BF" w14:textId="77777777" w:rsidR="00940D33" w:rsidRDefault="00940D33" w:rsidP="00940D33">
      <w:pPr>
        <w:rPr>
          <w:u w:val="single"/>
        </w:rPr>
      </w:pPr>
      <w:r>
        <w:t xml:space="preserve">Mein Ziel der Woche: </w:t>
      </w:r>
      <w:r>
        <w:rPr>
          <w:u w:val="single"/>
        </w:rPr>
        <w:t xml:space="preserve">                                                                                 </w:t>
      </w:r>
    </w:p>
    <w:p w14:paraId="18945721" w14:textId="77777777" w:rsidR="00940D33" w:rsidRDefault="00940D33" w:rsidP="00940D33">
      <w:pPr>
        <w:spacing w:before="240" w:line="240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</w:t>
      </w:r>
    </w:p>
    <w:p w14:paraId="0DDF5B5E" w14:textId="77777777" w:rsidR="00940D33" w:rsidRDefault="00940D33" w:rsidP="00940D33">
      <w:pPr>
        <w:spacing w:before="240" w:line="240" w:lineRule="auto"/>
        <w:rPr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27"/>
        <w:gridCol w:w="1484"/>
        <w:gridCol w:w="1974"/>
        <w:gridCol w:w="1489"/>
        <w:gridCol w:w="1601"/>
        <w:gridCol w:w="1269"/>
      </w:tblGrid>
      <w:tr w:rsidR="00940D33" w14:paraId="48154198" w14:textId="77777777" w:rsidTr="00940D33">
        <w:tc>
          <w:tcPr>
            <w:tcW w:w="1527" w:type="dxa"/>
          </w:tcPr>
          <w:p w14:paraId="4CC0D879" w14:textId="0AC50385" w:rsidR="00940D33" w:rsidRDefault="00DE4612" w:rsidP="00286C4A">
            <w:pPr>
              <w:spacing w:before="240" w:line="240" w:lineRule="auto"/>
            </w:pPr>
            <w:r>
              <w:rPr>
                <w:noProof/>
              </w:rPr>
              <w:drawing>
                <wp:inline distT="0" distB="0" distL="0" distR="0" wp14:anchorId="4324BB6A" wp14:editId="7336B0E4">
                  <wp:extent cx="736600" cy="584200"/>
                  <wp:effectExtent l="0" t="0" r="6350" b="6350"/>
                  <wp:docPr id="1229958014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933"/>
                          <a:stretch/>
                        </pic:blipFill>
                        <pic:spPr bwMode="auto">
                          <a:xfrm>
                            <a:off x="0" y="0"/>
                            <a:ext cx="740243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</w:tcPr>
          <w:p w14:paraId="1D3D840F" w14:textId="77777777" w:rsidR="00940D33" w:rsidRPr="00287B24" w:rsidRDefault="00940D33" w:rsidP="00286C4A">
            <w:pPr>
              <w:pStyle w:val="ekvpicto"/>
              <w:framePr w:w="0" w:hRule="auto" w:wrap="auto" w:vAnchor="margin" w:hAnchor="text" w:xAlign="left" w:yAlign="inline"/>
              <w:jc w:val="left"/>
            </w:pPr>
          </w:p>
          <w:p w14:paraId="5BFFEEB7" w14:textId="740798A1" w:rsidR="00940D33" w:rsidRDefault="00940D33" w:rsidP="00286C4A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62775C5C" wp14:editId="1CE7761B">
                  <wp:extent cx="428401" cy="432000"/>
                  <wp:effectExtent l="0" t="0" r="0" b="0"/>
                  <wp:docPr id="1158740833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401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4" w:type="dxa"/>
          </w:tcPr>
          <w:p w14:paraId="0475D653" w14:textId="4C209E75" w:rsidR="00940D33" w:rsidRDefault="00940D33" w:rsidP="00286C4A">
            <w:pPr>
              <w:spacing w:before="240" w:line="276" w:lineRule="auto"/>
            </w:pPr>
            <w:r>
              <w:t>KV</w:t>
            </w:r>
            <w:r w:rsidR="002F7BE9">
              <w:t xml:space="preserve"> </w:t>
            </w:r>
            <w:r>
              <w:t xml:space="preserve">Bastelvorlage </w:t>
            </w:r>
            <w:r w:rsidR="002F7BE9">
              <w:t xml:space="preserve">Uhr </w:t>
            </w:r>
            <w:r>
              <w:t>(auf dickes Papier kopiert)</w:t>
            </w:r>
          </w:p>
        </w:tc>
        <w:tc>
          <w:tcPr>
            <w:tcW w:w="1489" w:type="dxa"/>
          </w:tcPr>
          <w:p w14:paraId="37ABDA96" w14:textId="77777777" w:rsidR="00940D33" w:rsidRDefault="00940D33" w:rsidP="00286C4A">
            <w:pPr>
              <w:pStyle w:val="ekvpicto"/>
              <w:framePr w:w="0" w:hRule="auto" w:wrap="auto" w:vAnchor="margin" w:hAnchor="text" w:xAlign="left" w:yAlign="inline"/>
              <w:jc w:val="left"/>
            </w:pPr>
          </w:p>
          <w:p w14:paraId="56ED7B51" w14:textId="77777777" w:rsidR="00940D33" w:rsidRDefault="00940D33" w:rsidP="00286C4A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1C4EE334" wp14:editId="196F01A8">
                  <wp:extent cx="459740" cy="459740"/>
                  <wp:effectExtent l="0" t="0" r="0" b="0"/>
                  <wp:docPr id="7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1" w:type="dxa"/>
          </w:tcPr>
          <w:p w14:paraId="6FA0AF8F" w14:textId="77777777" w:rsidR="00940D33" w:rsidRPr="00287B24" w:rsidRDefault="00940D33" w:rsidP="00286C4A">
            <w:pPr>
              <w:pStyle w:val="ekvpicto"/>
              <w:framePr w:w="0" w:hRule="auto" w:wrap="auto" w:vAnchor="margin" w:hAnchor="text" w:xAlign="left" w:yAlign="inline"/>
            </w:pPr>
          </w:p>
          <w:p w14:paraId="027BF8B0" w14:textId="77777777" w:rsidR="00940D33" w:rsidRDefault="00940D33" w:rsidP="00286C4A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529F539C" wp14:editId="1FB925AF">
                  <wp:extent cx="285115" cy="288290"/>
                  <wp:effectExtent l="0" t="0" r="0" b="0"/>
                  <wp:docPr id="10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4666D7B1" wp14:editId="23C6E12C">
                  <wp:extent cx="285115" cy="288290"/>
                  <wp:effectExtent l="0" t="0" r="0" b="0"/>
                  <wp:docPr id="11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6AAD01AF" wp14:editId="29F12937">
                  <wp:extent cx="285115" cy="288290"/>
                  <wp:effectExtent l="0" t="0" r="0" b="0"/>
                  <wp:docPr id="12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6900359A" w14:textId="77777777" w:rsidR="00940D33" w:rsidRDefault="00940D33" w:rsidP="00286C4A">
            <w:pPr>
              <w:spacing w:before="240" w:line="240" w:lineRule="auto"/>
            </w:pPr>
          </w:p>
        </w:tc>
      </w:tr>
      <w:tr w:rsidR="00940D33" w14:paraId="299E543D" w14:textId="77777777" w:rsidTr="00940D33">
        <w:trPr>
          <w:trHeight w:val="1167"/>
        </w:trPr>
        <w:tc>
          <w:tcPr>
            <w:tcW w:w="1527" w:type="dxa"/>
          </w:tcPr>
          <w:p w14:paraId="72823D3B" w14:textId="55D98C11" w:rsidR="00940D33" w:rsidRDefault="00DE4612" w:rsidP="00286C4A">
            <w:pPr>
              <w:spacing w:before="240" w:line="240" w:lineRule="auto"/>
            </w:pPr>
            <w:r>
              <w:rPr>
                <w:noProof/>
              </w:rPr>
              <w:drawing>
                <wp:inline distT="0" distB="0" distL="0" distR="0" wp14:anchorId="15DF4B3C" wp14:editId="3255F538">
                  <wp:extent cx="736600" cy="584200"/>
                  <wp:effectExtent l="0" t="0" r="6350" b="6350"/>
                  <wp:docPr id="107496581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933"/>
                          <a:stretch/>
                        </pic:blipFill>
                        <pic:spPr bwMode="auto">
                          <a:xfrm>
                            <a:off x="0" y="0"/>
                            <a:ext cx="740243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</w:tcPr>
          <w:p w14:paraId="0973F88C" w14:textId="77777777" w:rsidR="00940D33" w:rsidRPr="00287B24" w:rsidRDefault="00940D33" w:rsidP="00286C4A">
            <w:pPr>
              <w:pStyle w:val="ekvpicto"/>
              <w:framePr w:w="0" w:hRule="auto" w:wrap="auto" w:vAnchor="margin" w:hAnchor="text" w:xAlign="left" w:yAlign="inline"/>
              <w:jc w:val="left"/>
            </w:pPr>
          </w:p>
          <w:p w14:paraId="4112CCEE" w14:textId="5585D7F7" w:rsidR="00940D33" w:rsidRDefault="00940D33" w:rsidP="00286C4A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0ABAFB0C" wp14:editId="05CD242B">
                  <wp:extent cx="428401" cy="432000"/>
                  <wp:effectExtent l="0" t="0" r="0" b="0"/>
                  <wp:docPr id="944048228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401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4" w:type="dxa"/>
          </w:tcPr>
          <w:p w14:paraId="094C9789" w14:textId="32DD1B9E" w:rsidR="00940D33" w:rsidRDefault="00940D33" w:rsidP="00286C4A">
            <w:pPr>
              <w:spacing w:before="240" w:line="276" w:lineRule="auto"/>
            </w:pPr>
            <w:proofErr w:type="gramStart"/>
            <w:r>
              <w:t>KV Tagesablauf</w:t>
            </w:r>
            <w:proofErr w:type="gramEnd"/>
            <w:r>
              <w:t xml:space="preserve"> – Dein Tag (im Plenum oder in der Kleingruppe präsentieren)</w:t>
            </w:r>
          </w:p>
        </w:tc>
        <w:tc>
          <w:tcPr>
            <w:tcW w:w="1489" w:type="dxa"/>
          </w:tcPr>
          <w:p w14:paraId="5A5E2AC6" w14:textId="7215DE1A" w:rsidR="00940D33" w:rsidRDefault="00940D33" w:rsidP="00286C4A">
            <w:pPr>
              <w:pStyle w:val="ekvpicto"/>
              <w:framePr w:w="0" w:hRule="auto" w:wrap="auto" w:vAnchor="margin" w:hAnchor="text" w:xAlign="left" w:yAlign="inline"/>
              <w:jc w:val="left"/>
            </w:pPr>
          </w:p>
          <w:p w14:paraId="0F7ABAE3" w14:textId="5540B39D" w:rsidR="002F7BE9" w:rsidRPr="00287B24" w:rsidRDefault="002F7BE9" w:rsidP="002F7BE9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  <w:lang w:eastAsia="de-DE"/>
              </w:rPr>
              <w:drawing>
                <wp:inline distT="0" distB="0" distL="0" distR="0" wp14:anchorId="726041C5" wp14:editId="79EFF669">
                  <wp:extent cx="397934" cy="397934"/>
                  <wp:effectExtent l="0" t="0" r="2540" b="2540"/>
                  <wp:docPr id="97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kreisgespraech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904" cy="400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9BDD1F" w14:textId="1A6BDE39" w:rsidR="00940D33" w:rsidRDefault="00940D33" w:rsidP="00286C4A">
            <w:pPr>
              <w:pStyle w:val="ekvpicto"/>
              <w:framePr w:w="0" w:hRule="auto" w:wrap="auto" w:vAnchor="margin" w:hAnchor="text" w:xAlign="left" w:yAlign="inline"/>
            </w:pPr>
          </w:p>
        </w:tc>
        <w:tc>
          <w:tcPr>
            <w:tcW w:w="1601" w:type="dxa"/>
          </w:tcPr>
          <w:p w14:paraId="1B7EDD62" w14:textId="77777777" w:rsidR="00940D33" w:rsidRDefault="00940D33" w:rsidP="00286C4A">
            <w:pPr>
              <w:spacing w:before="240" w:line="240" w:lineRule="auto"/>
            </w:pPr>
            <w:r>
              <w:rPr>
                <w:noProof/>
                <w:lang w:eastAsia="de-DE"/>
              </w:rPr>
              <w:drawing>
                <wp:inline distT="0" distB="0" distL="0" distR="0" wp14:anchorId="6C935E5F" wp14:editId="1C8A1FBA">
                  <wp:extent cx="285115" cy="288290"/>
                  <wp:effectExtent l="0" t="0" r="0" b="0"/>
                  <wp:docPr id="666284363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28D1491D" wp14:editId="137C2452">
                  <wp:extent cx="285115" cy="288290"/>
                  <wp:effectExtent l="0" t="0" r="0" b="0"/>
                  <wp:docPr id="488488554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02B5FE4B" wp14:editId="5481D2AD">
                  <wp:extent cx="285115" cy="288290"/>
                  <wp:effectExtent l="0" t="0" r="0" b="0"/>
                  <wp:docPr id="1503582224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6CFFBA63" w14:textId="77777777" w:rsidR="00940D33" w:rsidRDefault="00940D33" w:rsidP="00286C4A">
            <w:pPr>
              <w:spacing w:before="240" w:line="240" w:lineRule="auto"/>
            </w:pPr>
          </w:p>
        </w:tc>
      </w:tr>
      <w:tr w:rsidR="00940D33" w14:paraId="1EAB60BF" w14:textId="77777777" w:rsidTr="00940D33">
        <w:tc>
          <w:tcPr>
            <w:tcW w:w="1527" w:type="dxa"/>
          </w:tcPr>
          <w:p w14:paraId="3A126DC5" w14:textId="6C23ED6D" w:rsidR="00940D33" w:rsidRDefault="00DE4612" w:rsidP="00286C4A">
            <w:pPr>
              <w:spacing w:before="240" w:line="240" w:lineRule="auto"/>
            </w:pPr>
            <w:r>
              <w:rPr>
                <w:noProof/>
              </w:rPr>
              <w:drawing>
                <wp:inline distT="0" distB="0" distL="0" distR="0" wp14:anchorId="39586762" wp14:editId="0F82ECF3">
                  <wp:extent cx="736600" cy="584200"/>
                  <wp:effectExtent l="0" t="0" r="6350" b="6350"/>
                  <wp:docPr id="651792007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933"/>
                          <a:stretch/>
                        </pic:blipFill>
                        <pic:spPr bwMode="auto">
                          <a:xfrm>
                            <a:off x="0" y="0"/>
                            <a:ext cx="740243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</w:tcPr>
          <w:p w14:paraId="7009EE96" w14:textId="77777777" w:rsidR="00940D33" w:rsidRDefault="00940D33" w:rsidP="00286C4A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652EE5D7" wp14:editId="03A10D24">
                  <wp:extent cx="432000" cy="432000"/>
                  <wp:effectExtent l="0" t="0" r="0" b="6350"/>
                  <wp:docPr id="1967704855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4" w:type="dxa"/>
          </w:tcPr>
          <w:p w14:paraId="4812F065" w14:textId="5AB1ACF9" w:rsidR="00940D33" w:rsidRDefault="00940D33" w:rsidP="00286C4A">
            <w:pPr>
              <w:spacing w:before="240" w:line="276" w:lineRule="auto"/>
            </w:pPr>
            <w:r>
              <w:t>S. 21,</w:t>
            </w:r>
            <w:r>
              <w:br/>
              <w:t>Nr. 1</w:t>
            </w:r>
          </w:p>
        </w:tc>
        <w:tc>
          <w:tcPr>
            <w:tcW w:w="1489" w:type="dxa"/>
          </w:tcPr>
          <w:p w14:paraId="199D2EEE" w14:textId="070E0EFD" w:rsidR="00940D33" w:rsidRDefault="00940D33" w:rsidP="00286C4A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4161C3CC" wp14:editId="483A677D">
                  <wp:extent cx="383540" cy="383540"/>
                  <wp:effectExtent l="0" t="0" r="0" b="0"/>
                  <wp:docPr id="2055820564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c_partnerarbeit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40" cy="38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1" w:type="dxa"/>
          </w:tcPr>
          <w:p w14:paraId="3E1E2AF1" w14:textId="77777777" w:rsidR="00940D33" w:rsidRDefault="00940D33" w:rsidP="00286C4A">
            <w:pPr>
              <w:spacing w:before="240" w:line="240" w:lineRule="auto"/>
            </w:pPr>
            <w:r>
              <w:rPr>
                <w:noProof/>
                <w:lang w:eastAsia="de-DE"/>
              </w:rPr>
              <w:drawing>
                <wp:inline distT="0" distB="0" distL="0" distR="0" wp14:anchorId="7F0BFBA7" wp14:editId="79D0542E">
                  <wp:extent cx="285115" cy="288290"/>
                  <wp:effectExtent l="0" t="0" r="0" b="0"/>
                  <wp:docPr id="1588094949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78211A35" wp14:editId="5DC8C23C">
                  <wp:extent cx="285115" cy="288290"/>
                  <wp:effectExtent l="0" t="0" r="0" b="0"/>
                  <wp:docPr id="761842706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348CFE63" wp14:editId="39A72F27">
                  <wp:extent cx="285115" cy="288290"/>
                  <wp:effectExtent l="0" t="0" r="0" b="0"/>
                  <wp:docPr id="401537373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26622828" w14:textId="77777777" w:rsidR="00940D33" w:rsidRDefault="00940D33" w:rsidP="00286C4A">
            <w:pPr>
              <w:spacing w:before="240" w:line="240" w:lineRule="auto"/>
            </w:pPr>
          </w:p>
        </w:tc>
      </w:tr>
      <w:tr w:rsidR="00940D33" w14:paraId="1E8AC6D1" w14:textId="77777777" w:rsidTr="00940D33">
        <w:tc>
          <w:tcPr>
            <w:tcW w:w="1527" w:type="dxa"/>
          </w:tcPr>
          <w:p w14:paraId="2FAB4D8A" w14:textId="467BAF0A" w:rsidR="00940D33" w:rsidRDefault="00DE4612" w:rsidP="00286C4A">
            <w:pPr>
              <w:spacing w:before="240" w:line="240" w:lineRule="auto"/>
            </w:pPr>
            <w:r>
              <w:rPr>
                <w:noProof/>
              </w:rPr>
              <w:drawing>
                <wp:inline distT="0" distB="0" distL="0" distR="0" wp14:anchorId="11F6FC5C" wp14:editId="4B3C1436">
                  <wp:extent cx="736600" cy="584200"/>
                  <wp:effectExtent l="0" t="0" r="6350" b="6350"/>
                  <wp:docPr id="1469294135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933"/>
                          <a:stretch/>
                        </pic:blipFill>
                        <pic:spPr bwMode="auto">
                          <a:xfrm>
                            <a:off x="0" y="0"/>
                            <a:ext cx="740243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</w:tcPr>
          <w:p w14:paraId="59CA6BEA" w14:textId="77777777" w:rsidR="00940D33" w:rsidRDefault="00940D33" w:rsidP="00286C4A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42DC3D82" wp14:editId="547578C6">
                  <wp:extent cx="432000" cy="432000"/>
                  <wp:effectExtent l="0" t="0" r="0" b="6350"/>
                  <wp:docPr id="2043711439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4" w:type="dxa"/>
          </w:tcPr>
          <w:p w14:paraId="459AE678" w14:textId="1BF2E6A2" w:rsidR="00940D33" w:rsidRDefault="00940D33" w:rsidP="00286C4A">
            <w:pPr>
              <w:spacing w:before="240" w:line="276" w:lineRule="auto"/>
            </w:pPr>
            <w:r>
              <w:t>S. 21,</w:t>
            </w:r>
            <w:r>
              <w:br/>
              <w:t>Nr. 2</w:t>
            </w:r>
          </w:p>
        </w:tc>
        <w:tc>
          <w:tcPr>
            <w:tcW w:w="1489" w:type="dxa"/>
          </w:tcPr>
          <w:p w14:paraId="62886A19" w14:textId="77777777" w:rsidR="00940D33" w:rsidRDefault="00940D33" w:rsidP="00286C4A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5E66B814" wp14:editId="25B0B946">
                  <wp:extent cx="459740" cy="459740"/>
                  <wp:effectExtent l="0" t="0" r="0" b="0"/>
                  <wp:docPr id="624811808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1" w:type="dxa"/>
          </w:tcPr>
          <w:p w14:paraId="265B3F7D" w14:textId="77777777" w:rsidR="00940D33" w:rsidRDefault="00940D33" w:rsidP="00286C4A">
            <w:pPr>
              <w:spacing w:before="240" w:line="240" w:lineRule="auto"/>
            </w:pPr>
            <w:r>
              <w:rPr>
                <w:noProof/>
                <w:lang w:eastAsia="de-DE"/>
              </w:rPr>
              <w:drawing>
                <wp:inline distT="0" distB="0" distL="0" distR="0" wp14:anchorId="07C07C63" wp14:editId="46415C0F">
                  <wp:extent cx="285115" cy="288290"/>
                  <wp:effectExtent l="0" t="0" r="0" b="0"/>
                  <wp:docPr id="515299765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41BCEF3B" wp14:editId="51626173">
                  <wp:extent cx="285115" cy="288290"/>
                  <wp:effectExtent l="0" t="0" r="0" b="0"/>
                  <wp:docPr id="368002539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12E71BAD" wp14:editId="61889FAC">
                  <wp:extent cx="285115" cy="288290"/>
                  <wp:effectExtent l="0" t="0" r="0" b="0"/>
                  <wp:docPr id="1893898116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159F624C" w14:textId="77777777" w:rsidR="00940D33" w:rsidRDefault="00940D33" w:rsidP="00286C4A">
            <w:pPr>
              <w:spacing w:before="240" w:line="240" w:lineRule="auto"/>
            </w:pPr>
          </w:p>
        </w:tc>
      </w:tr>
      <w:tr w:rsidR="00940D33" w14:paraId="442ADA5B" w14:textId="77777777" w:rsidTr="00940D33">
        <w:tc>
          <w:tcPr>
            <w:tcW w:w="1527" w:type="dxa"/>
          </w:tcPr>
          <w:p w14:paraId="4CFA0529" w14:textId="68C018D5" w:rsidR="00940D33" w:rsidRDefault="00DE4612" w:rsidP="00286C4A">
            <w:pPr>
              <w:spacing w:before="240" w:line="240" w:lineRule="auto"/>
            </w:pPr>
            <w:r>
              <w:rPr>
                <w:noProof/>
              </w:rPr>
              <w:drawing>
                <wp:inline distT="0" distB="0" distL="0" distR="0" wp14:anchorId="2C85A3A8" wp14:editId="1DE43CAC">
                  <wp:extent cx="736600" cy="584200"/>
                  <wp:effectExtent l="0" t="0" r="6350" b="6350"/>
                  <wp:docPr id="688213225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933"/>
                          <a:stretch/>
                        </pic:blipFill>
                        <pic:spPr bwMode="auto">
                          <a:xfrm>
                            <a:off x="0" y="0"/>
                            <a:ext cx="740243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</w:tcPr>
          <w:p w14:paraId="2EA4C971" w14:textId="77777777" w:rsidR="00940D33" w:rsidRDefault="00940D33" w:rsidP="00286C4A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7EF22995" wp14:editId="47354443">
                  <wp:extent cx="432000" cy="432000"/>
                  <wp:effectExtent l="0" t="0" r="0" b="6350"/>
                  <wp:docPr id="178463485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4" w:type="dxa"/>
          </w:tcPr>
          <w:p w14:paraId="02D0BBD6" w14:textId="6F6D81B2" w:rsidR="00940D33" w:rsidRDefault="00940D33" w:rsidP="00286C4A">
            <w:pPr>
              <w:spacing w:before="240" w:line="276" w:lineRule="auto"/>
            </w:pPr>
            <w:r>
              <w:t xml:space="preserve">S. 22, </w:t>
            </w:r>
            <w:r>
              <w:br/>
              <w:t xml:space="preserve">Nr. 1 </w:t>
            </w:r>
          </w:p>
        </w:tc>
        <w:tc>
          <w:tcPr>
            <w:tcW w:w="1489" w:type="dxa"/>
          </w:tcPr>
          <w:p w14:paraId="1CC2B4AC" w14:textId="7C6FA902" w:rsidR="00940D33" w:rsidRDefault="00940D33" w:rsidP="00286C4A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62B3AF3B" wp14:editId="68B6C876">
                  <wp:extent cx="383540" cy="383540"/>
                  <wp:effectExtent l="0" t="0" r="0" b="0"/>
                  <wp:docPr id="88002461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c_partnerarbeit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40" cy="38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1" w:type="dxa"/>
          </w:tcPr>
          <w:p w14:paraId="7499D93D" w14:textId="77777777" w:rsidR="00940D33" w:rsidRDefault="00940D33" w:rsidP="00286C4A">
            <w:pPr>
              <w:spacing w:before="240" w:line="240" w:lineRule="auto"/>
            </w:pPr>
            <w:r>
              <w:rPr>
                <w:noProof/>
                <w:lang w:eastAsia="de-DE"/>
              </w:rPr>
              <w:drawing>
                <wp:inline distT="0" distB="0" distL="0" distR="0" wp14:anchorId="77F9226A" wp14:editId="1FFDDA92">
                  <wp:extent cx="285115" cy="288290"/>
                  <wp:effectExtent l="0" t="0" r="0" b="0"/>
                  <wp:docPr id="1219504948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3D2FC08E" wp14:editId="44DE5208">
                  <wp:extent cx="285115" cy="288290"/>
                  <wp:effectExtent l="0" t="0" r="0" b="0"/>
                  <wp:docPr id="945532023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1464703A" wp14:editId="5A81E941">
                  <wp:extent cx="285115" cy="288290"/>
                  <wp:effectExtent l="0" t="0" r="0" b="0"/>
                  <wp:docPr id="2066185967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4D2FF730" w14:textId="77777777" w:rsidR="00940D33" w:rsidRDefault="00940D33" w:rsidP="00286C4A">
            <w:pPr>
              <w:spacing w:before="240" w:line="240" w:lineRule="auto"/>
            </w:pPr>
          </w:p>
        </w:tc>
      </w:tr>
      <w:tr w:rsidR="00940D33" w14:paraId="3B8B78A0" w14:textId="77777777" w:rsidTr="00940D33">
        <w:trPr>
          <w:trHeight w:val="1445"/>
        </w:trPr>
        <w:tc>
          <w:tcPr>
            <w:tcW w:w="1527" w:type="dxa"/>
          </w:tcPr>
          <w:p w14:paraId="3B07C0CE" w14:textId="56516B02" w:rsidR="00940D33" w:rsidRDefault="00DE4612" w:rsidP="00286C4A">
            <w:pPr>
              <w:spacing w:before="240" w:line="240" w:lineRule="auto"/>
            </w:pPr>
            <w:r>
              <w:rPr>
                <w:noProof/>
              </w:rPr>
              <w:drawing>
                <wp:inline distT="0" distB="0" distL="0" distR="0" wp14:anchorId="0C831A66" wp14:editId="1C987966">
                  <wp:extent cx="601134" cy="584200"/>
                  <wp:effectExtent l="0" t="0" r="8890" b="6350"/>
                  <wp:docPr id="1608984267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89" r="1188"/>
                          <a:stretch/>
                        </pic:blipFill>
                        <pic:spPr bwMode="auto">
                          <a:xfrm>
                            <a:off x="0" y="0"/>
                            <a:ext cx="604107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4" w:type="dxa"/>
          </w:tcPr>
          <w:p w14:paraId="337C8052" w14:textId="77777777" w:rsidR="00940D33" w:rsidRDefault="00940D33" w:rsidP="00286C4A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5077859D" wp14:editId="3B8AE50D">
                  <wp:extent cx="432000" cy="432000"/>
                  <wp:effectExtent l="0" t="0" r="0" b="6350"/>
                  <wp:docPr id="1318554719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4" w:type="dxa"/>
          </w:tcPr>
          <w:p w14:paraId="4A538954" w14:textId="77C6E442" w:rsidR="00940D33" w:rsidRDefault="00940D33" w:rsidP="00286C4A">
            <w:pPr>
              <w:spacing w:before="240" w:line="276" w:lineRule="auto"/>
            </w:pPr>
            <w:r>
              <w:t>S. 20,</w:t>
            </w:r>
            <w:r>
              <w:br/>
              <w:t>Nr. 2</w:t>
            </w:r>
          </w:p>
        </w:tc>
        <w:tc>
          <w:tcPr>
            <w:tcW w:w="1489" w:type="dxa"/>
          </w:tcPr>
          <w:p w14:paraId="01C8368F" w14:textId="77777777" w:rsidR="00940D33" w:rsidRDefault="00940D33" w:rsidP="00286C4A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07794457" wp14:editId="523F64CB">
                  <wp:extent cx="459740" cy="459740"/>
                  <wp:effectExtent l="0" t="0" r="0" b="0"/>
                  <wp:docPr id="703989616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1" w:type="dxa"/>
          </w:tcPr>
          <w:p w14:paraId="78E1B3A8" w14:textId="77777777" w:rsidR="00940D33" w:rsidRDefault="00940D33" w:rsidP="00286C4A">
            <w:pPr>
              <w:spacing w:before="240" w:line="240" w:lineRule="auto"/>
            </w:pPr>
            <w:r>
              <w:rPr>
                <w:noProof/>
                <w:lang w:eastAsia="de-DE"/>
              </w:rPr>
              <w:drawing>
                <wp:inline distT="0" distB="0" distL="0" distR="0" wp14:anchorId="650A9982" wp14:editId="0439E175">
                  <wp:extent cx="285115" cy="288290"/>
                  <wp:effectExtent l="0" t="0" r="0" b="0"/>
                  <wp:docPr id="78984778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152E77C2" wp14:editId="0EEF0FB2">
                  <wp:extent cx="285115" cy="288290"/>
                  <wp:effectExtent l="0" t="0" r="0" b="0"/>
                  <wp:docPr id="1172371530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68E634CA" wp14:editId="67BB13AF">
                  <wp:extent cx="285115" cy="288290"/>
                  <wp:effectExtent l="0" t="0" r="0" b="0"/>
                  <wp:docPr id="662339704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</w:tcPr>
          <w:p w14:paraId="05B63E94" w14:textId="77777777" w:rsidR="00940D33" w:rsidRDefault="00940D33" w:rsidP="00286C4A">
            <w:pPr>
              <w:spacing w:before="240" w:line="240" w:lineRule="auto"/>
            </w:pPr>
          </w:p>
        </w:tc>
      </w:tr>
    </w:tbl>
    <w:p w14:paraId="7B1B10B6" w14:textId="77777777" w:rsidR="00940D33" w:rsidRDefault="00940D33" w:rsidP="00940D33">
      <w:pPr>
        <w:spacing w:before="240" w:line="240" w:lineRule="auto"/>
      </w:pPr>
    </w:p>
    <w:p w14:paraId="585D1EC9" w14:textId="77777777" w:rsidR="00940D33" w:rsidRDefault="00940D33" w:rsidP="00940D33">
      <w:pPr>
        <w:spacing w:before="240"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0"/>
        <w:gridCol w:w="1548"/>
        <w:gridCol w:w="1764"/>
        <w:gridCol w:w="1370"/>
        <w:gridCol w:w="1701"/>
        <w:gridCol w:w="1411"/>
      </w:tblGrid>
      <w:tr w:rsidR="00940D33" w14:paraId="4061A498" w14:textId="77777777" w:rsidTr="00286C4A">
        <w:trPr>
          <w:trHeight w:val="1124"/>
        </w:trPr>
        <w:tc>
          <w:tcPr>
            <w:tcW w:w="1550" w:type="dxa"/>
          </w:tcPr>
          <w:p w14:paraId="0772EADA" w14:textId="0D18620D" w:rsidR="00940D33" w:rsidRDefault="00DE4612" w:rsidP="00286C4A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763D7F" wp14:editId="02223ADC">
                  <wp:extent cx="601134" cy="584200"/>
                  <wp:effectExtent l="0" t="0" r="8890" b="6350"/>
                  <wp:docPr id="1318232243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89" r="1188"/>
                          <a:stretch/>
                        </pic:blipFill>
                        <pic:spPr bwMode="auto">
                          <a:xfrm>
                            <a:off x="0" y="0"/>
                            <a:ext cx="604107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</w:tcPr>
          <w:p w14:paraId="5EA85AE6" w14:textId="77777777" w:rsidR="00940D33" w:rsidRDefault="00940D33" w:rsidP="00286C4A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2F7A6681" wp14:editId="24E7B297">
                  <wp:extent cx="432000" cy="432000"/>
                  <wp:effectExtent l="0" t="0" r="0" b="6350"/>
                  <wp:docPr id="626419055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4" w:type="dxa"/>
          </w:tcPr>
          <w:p w14:paraId="7BB4221C" w14:textId="55C27F8E" w:rsidR="00940D33" w:rsidRDefault="00940D33" w:rsidP="00286C4A">
            <w:pPr>
              <w:spacing w:before="240" w:line="276" w:lineRule="auto"/>
            </w:pPr>
            <w:r>
              <w:t>S. 21,</w:t>
            </w:r>
            <w:r>
              <w:br/>
              <w:t>Nr. 2</w:t>
            </w:r>
          </w:p>
        </w:tc>
        <w:tc>
          <w:tcPr>
            <w:tcW w:w="1370" w:type="dxa"/>
          </w:tcPr>
          <w:p w14:paraId="488D9657" w14:textId="47CB3292" w:rsidR="00940D33" w:rsidRDefault="00940D33" w:rsidP="00286C4A">
            <w:pPr>
              <w:spacing w:before="240" w:line="24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595FF1EA" wp14:editId="50D086E8">
                  <wp:extent cx="459740" cy="459740"/>
                  <wp:effectExtent l="0" t="0" r="0" b="0"/>
                  <wp:docPr id="591901842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7ACD5F58" w14:textId="77777777" w:rsidR="00940D33" w:rsidRDefault="00940D33" w:rsidP="00286C4A">
            <w:pPr>
              <w:spacing w:before="240" w:line="240" w:lineRule="auto"/>
            </w:pPr>
            <w:r>
              <w:rPr>
                <w:noProof/>
                <w:lang w:eastAsia="de-DE"/>
              </w:rPr>
              <w:drawing>
                <wp:inline distT="0" distB="0" distL="0" distR="0" wp14:anchorId="1726526B" wp14:editId="66FA2198">
                  <wp:extent cx="285115" cy="288290"/>
                  <wp:effectExtent l="0" t="0" r="0" b="0"/>
                  <wp:docPr id="194150661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610C93BB" wp14:editId="151BCFA8">
                  <wp:extent cx="285115" cy="288290"/>
                  <wp:effectExtent l="0" t="0" r="0" b="0"/>
                  <wp:docPr id="988779467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35836913" wp14:editId="01FE5552">
                  <wp:extent cx="285115" cy="288290"/>
                  <wp:effectExtent l="0" t="0" r="0" b="0"/>
                  <wp:docPr id="328327407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33CFA7B5" w14:textId="77777777" w:rsidR="00940D33" w:rsidRDefault="00940D33" w:rsidP="00286C4A">
            <w:pPr>
              <w:spacing w:before="240" w:line="240" w:lineRule="auto"/>
            </w:pPr>
          </w:p>
        </w:tc>
      </w:tr>
      <w:tr w:rsidR="00940D33" w14:paraId="6E5E6D3E" w14:textId="77777777" w:rsidTr="00286C4A">
        <w:tc>
          <w:tcPr>
            <w:tcW w:w="1550" w:type="dxa"/>
          </w:tcPr>
          <w:p w14:paraId="7CF42CE3" w14:textId="7F25D852" w:rsidR="00940D33" w:rsidRDefault="00DE4612" w:rsidP="00286C4A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9E8C0CA" wp14:editId="21390117">
                  <wp:extent cx="601134" cy="584200"/>
                  <wp:effectExtent l="0" t="0" r="8890" b="6350"/>
                  <wp:docPr id="355206414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89" r="1188"/>
                          <a:stretch/>
                        </pic:blipFill>
                        <pic:spPr bwMode="auto">
                          <a:xfrm>
                            <a:off x="0" y="0"/>
                            <a:ext cx="604107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</w:tcPr>
          <w:p w14:paraId="3E6B0038" w14:textId="7EA72553" w:rsidR="00940D33" w:rsidRDefault="00940D33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6D4FE061" wp14:editId="40D68D7A">
                  <wp:extent cx="432000" cy="432000"/>
                  <wp:effectExtent l="0" t="0" r="0" b="6350"/>
                  <wp:docPr id="75523061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4" w:type="dxa"/>
          </w:tcPr>
          <w:p w14:paraId="29F432A5" w14:textId="4B68BEE3" w:rsidR="00940D33" w:rsidRDefault="00940D33" w:rsidP="00286C4A">
            <w:pPr>
              <w:spacing w:before="240" w:line="240" w:lineRule="auto"/>
            </w:pPr>
            <w:r>
              <w:t xml:space="preserve">S. 22, </w:t>
            </w:r>
            <w:r>
              <w:br/>
              <w:t>Nr. 2</w:t>
            </w:r>
          </w:p>
        </w:tc>
        <w:tc>
          <w:tcPr>
            <w:tcW w:w="1370" w:type="dxa"/>
          </w:tcPr>
          <w:p w14:paraId="1847B6AA" w14:textId="77777777" w:rsidR="00940D33" w:rsidRDefault="00940D33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53A2701E" wp14:editId="19B402F8">
                  <wp:extent cx="459740" cy="459740"/>
                  <wp:effectExtent l="0" t="0" r="0" b="0"/>
                  <wp:docPr id="502490156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12375F9E" w14:textId="77777777" w:rsidR="00940D33" w:rsidRDefault="00940D33" w:rsidP="00286C4A">
            <w:pPr>
              <w:spacing w:before="240" w:line="240" w:lineRule="auto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29E2B64B" wp14:editId="4773CEEF">
                  <wp:extent cx="285115" cy="288290"/>
                  <wp:effectExtent l="0" t="0" r="0" b="0"/>
                  <wp:docPr id="1625899351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0F57EFAF" wp14:editId="0815CD5B">
                  <wp:extent cx="285115" cy="288290"/>
                  <wp:effectExtent l="0" t="0" r="0" b="0"/>
                  <wp:docPr id="412616371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0629980E" wp14:editId="727831A7">
                  <wp:extent cx="285115" cy="288290"/>
                  <wp:effectExtent l="0" t="0" r="0" b="0"/>
                  <wp:docPr id="172902642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715BEB4A" w14:textId="77777777" w:rsidR="00940D33" w:rsidRDefault="00940D33" w:rsidP="00286C4A">
            <w:pPr>
              <w:spacing w:before="240" w:line="240" w:lineRule="auto"/>
            </w:pPr>
          </w:p>
        </w:tc>
      </w:tr>
      <w:tr w:rsidR="00940D33" w14:paraId="4967B529" w14:textId="77777777" w:rsidTr="00286C4A">
        <w:tc>
          <w:tcPr>
            <w:tcW w:w="1550" w:type="dxa"/>
          </w:tcPr>
          <w:p w14:paraId="3791CB00" w14:textId="21308D67" w:rsidR="00940D33" w:rsidRDefault="00DE4612" w:rsidP="00286C4A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AD7AD6" wp14:editId="404E5C74">
                  <wp:extent cx="601134" cy="584200"/>
                  <wp:effectExtent l="0" t="0" r="8890" b="6350"/>
                  <wp:docPr id="473121720" name="Grafik 1" descr="S677280637_KV157_MiniMax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58014" name="Grafik 1" descr="S677280637_KV157_MiniMax.pn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89" r="1188"/>
                          <a:stretch/>
                        </pic:blipFill>
                        <pic:spPr bwMode="auto">
                          <a:xfrm>
                            <a:off x="0" y="0"/>
                            <a:ext cx="604107" cy="58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</w:tcPr>
          <w:p w14:paraId="6F2592FE" w14:textId="77777777" w:rsidR="00940D33" w:rsidRDefault="00940D33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225F9343" wp14:editId="4BD62C8E">
                  <wp:extent cx="432000" cy="432000"/>
                  <wp:effectExtent l="0" t="0" r="0" b="6350"/>
                  <wp:docPr id="2065321452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4" w:type="dxa"/>
          </w:tcPr>
          <w:p w14:paraId="0F850BDE" w14:textId="2F0DE507" w:rsidR="00940D33" w:rsidRDefault="00940D33" w:rsidP="00286C4A">
            <w:pPr>
              <w:spacing w:before="240" w:line="276" w:lineRule="auto"/>
            </w:pPr>
            <w:r>
              <w:t>S. 23,</w:t>
            </w:r>
            <w:r>
              <w:br/>
              <w:t>Nr. 3</w:t>
            </w:r>
          </w:p>
        </w:tc>
        <w:tc>
          <w:tcPr>
            <w:tcW w:w="1370" w:type="dxa"/>
          </w:tcPr>
          <w:p w14:paraId="7E250535" w14:textId="77777777" w:rsidR="00940D33" w:rsidRDefault="00940D33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106F452A" wp14:editId="1402D5F1">
                  <wp:extent cx="383540" cy="383540"/>
                  <wp:effectExtent l="0" t="0" r="0" b="0"/>
                  <wp:docPr id="1107390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c_partnerarbeit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40" cy="38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6D45BFFB" w14:textId="77777777" w:rsidR="00940D33" w:rsidRDefault="00940D33" w:rsidP="00286C4A">
            <w:pPr>
              <w:spacing w:before="240" w:line="240" w:lineRule="auto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4B9B6AC3" wp14:editId="3CEABA88">
                  <wp:extent cx="285115" cy="288290"/>
                  <wp:effectExtent l="0" t="0" r="0" b="0"/>
                  <wp:docPr id="1211227249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676C7401" wp14:editId="746AB690">
                  <wp:extent cx="285115" cy="288290"/>
                  <wp:effectExtent l="0" t="0" r="0" b="0"/>
                  <wp:docPr id="1303495826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2FE62190" wp14:editId="073E19A6">
                  <wp:extent cx="285115" cy="288290"/>
                  <wp:effectExtent l="0" t="0" r="0" b="0"/>
                  <wp:docPr id="1183015603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27E2F898" w14:textId="77777777" w:rsidR="00940D33" w:rsidRDefault="00940D33" w:rsidP="00286C4A">
            <w:pPr>
              <w:spacing w:before="240" w:line="240" w:lineRule="auto"/>
            </w:pPr>
          </w:p>
        </w:tc>
      </w:tr>
      <w:tr w:rsidR="00940D33" w14:paraId="4F4FF012" w14:textId="77777777" w:rsidTr="00286C4A">
        <w:tc>
          <w:tcPr>
            <w:tcW w:w="1550" w:type="dxa"/>
          </w:tcPr>
          <w:p w14:paraId="2A9DCCD9" w14:textId="77777777" w:rsidR="00940D33" w:rsidRDefault="00940D33" w:rsidP="00286C4A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13DE823" wp14:editId="2EFF5FF5">
                      <wp:extent cx="609600" cy="504825"/>
                      <wp:effectExtent l="38100" t="19050" r="38100" b="47625"/>
                      <wp:docPr id="1574680509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504825"/>
                              </a:xfrm>
                              <a:prstGeom prst="star5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0DBCCBD" id="Stern: 5 Zacken 2" o:spid="_x0000_s1026" style="width:48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0960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" path="m1,192826r232847,1l304800,r71952,192827l609599,192826,421221,311998r71955,192826l304800,385649,116424,504824,188379,311998,1,192826xe" filled="f" strokecolor="#7f7f7f [1612]" strokeweight="1pt">
                      <v:stroke joinstyle="miter"/>
                      <v:path arrowok="t" o:connecttype="custom" o:connectlocs="1,192826;232848,192827;304800,0;376752,192827;609599,192826;421221,311998;493176,504824;304800,385649;116424,504824;188379,311998;1,192826" o:connectangles="0,0,0,0,0,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548" w:type="dxa"/>
          </w:tcPr>
          <w:p w14:paraId="02C86A57" w14:textId="45DFBC2A" w:rsidR="00940D33" w:rsidRDefault="00940D33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3342821B" wp14:editId="2C45A7AB">
                  <wp:extent cx="428401" cy="432000"/>
                  <wp:effectExtent l="0" t="0" r="0" b="0"/>
                  <wp:docPr id="1882403541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401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4" w:type="dxa"/>
          </w:tcPr>
          <w:p w14:paraId="5DA44659" w14:textId="18387DDF" w:rsidR="00940D33" w:rsidRDefault="00940D33" w:rsidP="00286C4A">
            <w:pPr>
              <w:spacing w:before="240" w:line="276" w:lineRule="auto"/>
            </w:pPr>
            <w:proofErr w:type="gramStart"/>
            <w:r>
              <w:t>KV Uhr</w:t>
            </w:r>
            <w:proofErr w:type="gramEnd"/>
          </w:p>
        </w:tc>
        <w:tc>
          <w:tcPr>
            <w:tcW w:w="1370" w:type="dxa"/>
          </w:tcPr>
          <w:p w14:paraId="022BADC3" w14:textId="77777777" w:rsidR="00940D33" w:rsidRDefault="00940D33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67408CC0" wp14:editId="326489AD">
                  <wp:extent cx="459740" cy="459740"/>
                  <wp:effectExtent l="0" t="0" r="0" b="0"/>
                  <wp:docPr id="108614271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c_einzelarbeit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40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60B5CBC2" w14:textId="77777777" w:rsidR="00940D33" w:rsidRDefault="00940D33" w:rsidP="00286C4A">
            <w:pPr>
              <w:spacing w:before="240" w:line="240" w:lineRule="auto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56028937" wp14:editId="637F78AE">
                  <wp:extent cx="285115" cy="288290"/>
                  <wp:effectExtent l="0" t="0" r="0" b="0"/>
                  <wp:docPr id="1848474990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303183AC" wp14:editId="075503CD">
                  <wp:extent cx="285115" cy="288290"/>
                  <wp:effectExtent l="0" t="0" r="0" b="0"/>
                  <wp:docPr id="177483974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51E06635" wp14:editId="64074E55">
                  <wp:extent cx="285115" cy="288290"/>
                  <wp:effectExtent l="0" t="0" r="0" b="0"/>
                  <wp:docPr id="1212639820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3956BAFB" w14:textId="77777777" w:rsidR="00940D33" w:rsidRDefault="00940D33" w:rsidP="00286C4A">
            <w:pPr>
              <w:spacing w:before="240" w:line="240" w:lineRule="auto"/>
            </w:pPr>
          </w:p>
        </w:tc>
      </w:tr>
      <w:tr w:rsidR="00940D33" w14:paraId="63E5D581" w14:textId="77777777" w:rsidTr="00286C4A">
        <w:tc>
          <w:tcPr>
            <w:tcW w:w="1550" w:type="dxa"/>
          </w:tcPr>
          <w:p w14:paraId="48B9C7EB" w14:textId="77777777" w:rsidR="00940D33" w:rsidRDefault="00940D33" w:rsidP="00286C4A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85AA714" wp14:editId="68C87C29">
                      <wp:extent cx="609600" cy="504825"/>
                      <wp:effectExtent l="38100" t="19050" r="38100" b="47625"/>
                      <wp:docPr id="442053963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504825"/>
                              </a:xfrm>
                              <a:prstGeom prst="star5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1BDE660" id="Stern: 5 Zacken 2" o:spid="_x0000_s1026" style="width:48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0960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" path="m1,192826r232847,1l304800,r71952,192827l609599,192826,421221,311998r71955,192826l304800,385649,116424,504824,188379,311998,1,192826xe" filled="f" strokecolor="#7f7f7f [1612]" strokeweight="1pt">
                      <v:stroke joinstyle="miter"/>
                      <v:path arrowok="t" o:connecttype="custom" o:connectlocs="1,192826;232848,192827;304800,0;376752,192827;609599,192826;421221,311998;493176,504824;304800,385649;116424,504824;188379,311998;1,192826" o:connectangles="0,0,0,0,0,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548" w:type="dxa"/>
          </w:tcPr>
          <w:p w14:paraId="1A3752FF" w14:textId="77777777" w:rsidR="00940D33" w:rsidRDefault="00940D33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6E501F30" wp14:editId="6F27C6EC">
                  <wp:extent cx="432000" cy="432000"/>
                  <wp:effectExtent l="0" t="0" r="0" b="6350"/>
                  <wp:docPr id="1591001860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4" w:type="dxa"/>
          </w:tcPr>
          <w:p w14:paraId="5777C532" w14:textId="5206E0EC" w:rsidR="00940D33" w:rsidRDefault="00940D33" w:rsidP="00286C4A">
            <w:pPr>
              <w:spacing w:before="240" w:line="276" w:lineRule="auto"/>
            </w:pPr>
            <w:r>
              <w:t>S. 21,</w:t>
            </w:r>
            <w:r>
              <w:br/>
              <w:t>Nr. 3</w:t>
            </w:r>
          </w:p>
        </w:tc>
        <w:tc>
          <w:tcPr>
            <w:tcW w:w="1370" w:type="dxa"/>
          </w:tcPr>
          <w:p w14:paraId="28D4F0B9" w14:textId="77777777" w:rsidR="00940D33" w:rsidRDefault="00940D33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51F4B2B5" wp14:editId="79B6A6BE">
                  <wp:extent cx="383540" cy="383540"/>
                  <wp:effectExtent l="0" t="0" r="0" b="0"/>
                  <wp:docPr id="1930054460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c_partnerarbeit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40" cy="38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0C23AFB8" w14:textId="77777777" w:rsidR="00940D33" w:rsidRDefault="00940D33" w:rsidP="00286C4A">
            <w:pPr>
              <w:spacing w:before="240" w:line="240" w:lineRule="auto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394ACBCF" wp14:editId="6A81340C">
                  <wp:extent cx="285115" cy="288290"/>
                  <wp:effectExtent l="0" t="0" r="0" b="0"/>
                  <wp:docPr id="1076699148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25CA9625" wp14:editId="42163F25">
                  <wp:extent cx="285115" cy="288290"/>
                  <wp:effectExtent l="0" t="0" r="0" b="0"/>
                  <wp:docPr id="6856704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4CF1F39F" wp14:editId="2E9FC35B">
                  <wp:extent cx="285115" cy="288290"/>
                  <wp:effectExtent l="0" t="0" r="0" b="0"/>
                  <wp:docPr id="555408176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5018D666" w14:textId="77777777" w:rsidR="00940D33" w:rsidRDefault="00940D33" w:rsidP="00286C4A">
            <w:pPr>
              <w:spacing w:before="240" w:line="240" w:lineRule="auto"/>
            </w:pPr>
          </w:p>
        </w:tc>
      </w:tr>
      <w:tr w:rsidR="00940D33" w14:paraId="76F3FCCC" w14:textId="77777777" w:rsidTr="00286C4A">
        <w:tc>
          <w:tcPr>
            <w:tcW w:w="1550" w:type="dxa"/>
          </w:tcPr>
          <w:p w14:paraId="56E88D9F" w14:textId="3EA12E9C" w:rsidR="00940D33" w:rsidRDefault="00940D33" w:rsidP="00286C4A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885EB44" wp14:editId="549F6C50">
                      <wp:extent cx="609600" cy="504825"/>
                      <wp:effectExtent l="38100" t="19050" r="38100" b="47625"/>
                      <wp:docPr id="973763336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504825"/>
                              </a:xfrm>
                              <a:prstGeom prst="star5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9832127" id="Stern: 5 Zacken 2" o:spid="_x0000_s1026" style="width:48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0960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" path="m1,192826r232847,1l304800,r71952,192827l609599,192826,421221,311998r71955,192826l304800,385649,116424,504824,188379,311998,1,192826xe" filled="f" strokecolor="#7f7f7f [1612]" strokeweight="1pt">
                      <v:stroke joinstyle="miter"/>
                      <v:path arrowok="t" o:connecttype="custom" o:connectlocs="1,192826;232848,192827;304800,0;376752,192827;609599,192826;421221,311998;493176,504824;304800,385649;116424,504824;188379,311998;1,192826" o:connectangles="0,0,0,0,0,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548" w:type="dxa"/>
          </w:tcPr>
          <w:p w14:paraId="328E0326" w14:textId="306B8405" w:rsidR="00940D33" w:rsidRDefault="00940D33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27B47382" wp14:editId="04AE5281">
                  <wp:extent cx="432000" cy="432000"/>
                  <wp:effectExtent l="0" t="0" r="0" b="6350"/>
                  <wp:docPr id="1484179945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_arbeitsheft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4" w:type="dxa"/>
          </w:tcPr>
          <w:p w14:paraId="0D1BA259" w14:textId="5746A1CD" w:rsidR="00940D33" w:rsidRDefault="00940D33" w:rsidP="00286C4A">
            <w:pPr>
              <w:spacing w:before="240" w:line="276" w:lineRule="auto"/>
            </w:pPr>
            <w:r>
              <w:t xml:space="preserve">S. 24, </w:t>
            </w:r>
            <w:r>
              <w:br/>
              <w:t>Nr. 1, 2</w:t>
            </w:r>
          </w:p>
        </w:tc>
        <w:tc>
          <w:tcPr>
            <w:tcW w:w="1370" w:type="dxa"/>
          </w:tcPr>
          <w:p w14:paraId="782FE621" w14:textId="039AEB30" w:rsidR="00940D33" w:rsidRDefault="00940D33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693D4C3A" wp14:editId="5452B9CA">
                  <wp:extent cx="383540" cy="383540"/>
                  <wp:effectExtent l="0" t="0" r="0" b="0"/>
                  <wp:docPr id="1172138476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c_partnerarbeit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40" cy="38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609C69DC" w14:textId="10E9FC6C" w:rsidR="00940D33" w:rsidRDefault="00940D33" w:rsidP="00286C4A">
            <w:pPr>
              <w:spacing w:before="240" w:line="240" w:lineRule="auto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5F0B206E" wp14:editId="0FDE0AD8">
                  <wp:extent cx="285115" cy="288290"/>
                  <wp:effectExtent l="0" t="0" r="0" b="0"/>
                  <wp:docPr id="180837426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71B9B82B" wp14:editId="2423E392">
                  <wp:extent cx="285115" cy="288290"/>
                  <wp:effectExtent l="0" t="0" r="0" b="0"/>
                  <wp:docPr id="696851107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7B857EE4" wp14:editId="2D4DFE5C">
                  <wp:extent cx="285115" cy="288290"/>
                  <wp:effectExtent l="0" t="0" r="0" b="0"/>
                  <wp:docPr id="867709985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6B961016" w14:textId="77777777" w:rsidR="00940D33" w:rsidRDefault="00940D33" w:rsidP="00286C4A">
            <w:pPr>
              <w:spacing w:before="240" w:line="240" w:lineRule="auto"/>
            </w:pPr>
          </w:p>
        </w:tc>
      </w:tr>
      <w:tr w:rsidR="00940D33" w14:paraId="7EE7CD20" w14:textId="77777777" w:rsidTr="00286C4A">
        <w:tc>
          <w:tcPr>
            <w:tcW w:w="1550" w:type="dxa"/>
          </w:tcPr>
          <w:p w14:paraId="033C9686" w14:textId="77777777" w:rsidR="00940D33" w:rsidRDefault="00940D33" w:rsidP="00286C4A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F66F66C" wp14:editId="6C0858AF">
                      <wp:extent cx="647700" cy="495300"/>
                      <wp:effectExtent l="19050" t="0" r="38100" b="38100"/>
                      <wp:docPr id="236308897" name="Herz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495300"/>
                              </a:xfrm>
                              <a:prstGeom prst="hear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7A08EF" id="Herz 3" o:spid="_x0000_s1026" style="width:51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477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" path="m323850,123825v134938,-288925,661194,,,371475c-337344,123825,188913,-165100,323850,123825xe" filled="f" strokecolor="#7f7f7f [1612]" strokeweight="1pt">
                      <v:stroke joinstyle="miter"/>
                      <v:path arrowok="t" o:connecttype="custom" o:connectlocs="323850,123825;323850,495300;323850,123825" o:connectangles="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548" w:type="dxa"/>
          </w:tcPr>
          <w:p w14:paraId="4667524B" w14:textId="77777777" w:rsidR="00940D33" w:rsidRDefault="00940D33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</w:p>
        </w:tc>
        <w:tc>
          <w:tcPr>
            <w:tcW w:w="1764" w:type="dxa"/>
          </w:tcPr>
          <w:p w14:paraId="04CCE942" w14:textId="77777777" w:rsidR="00940D33" w:rsidRDefault="00940D33" w:rsidP="00286C4A">
            <w:pPr>
              <w:spacing w:before="240" w:line="276" w:lineRule="auto"/>
            </w:pPr>
          </w:p>
        </w:tc>
        <w:tc>
          <w:tcPr>
            <w:tcW w:w="1370" w:type="dxa"/>
          </w:tcPr>
          <w:p w14:paraId="441D4392" w14:textId="77777777" w:rsidR="00940D33" w:rsidRDefault="00940D33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</w:p>
        </w:tc>
        <w:tc>
          <w:tcPr>
            <w:tcW w:w="1701" w:type="dxa"/>
          </w:tcPr>
          <w:p w14:paraId="31B61387" w14:textId="77777777" w:rsidR="00940D33" w:rsidRDefault="00940D33" w:rsidP="00286C4A">
            <w:pPr>
              <w:spacing w:before="240" w:line="240" w:lineRule="auto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173F2E68" wp14:editId="752BD317">
                  <wp:extent cx="285115" cy="288290"/>
                  <wp:effectExtent l="0" t="0" r="0" b="0"/>
                  <wp:docPr id="979641844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6250AFC8" wp14:editId="3E559B19">
                  <wp:extent cx="285115" cy="288290"/>
                  <wp:effectExtent l="0" t="0" r="0" b="0"/>
                  <wp:docPr id="569708053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28AB87B5" wp14:editId="1DC8E067">
                  <wp:extent cx="285115" cy="288290"/>
                  <wp:effectExtent l="0" t="0" r="0" b="0"/>
                  <wp:docPr id="312705883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3117F391" w14:textId="77777777" w:rsidR="00940D33" w:rsidRDefault="00940D33" w:rsidP="00286C4A">
            <w:pPr>
              <w:spacing w:before="240" w:line="240" w:lineRule="auto"/>
            </w:pPr>
          </w:p>
        </w:tc>
      </w:tr>
      <w:tr w:rsidR="00940D33" w14:paraId="7ABDBFCF" w14:textId="77777777" w:rsidTr="00286C4A">
        <w:tc>
          <w:tcPr>
            <w:tcW w:w="1550" w:type="dxa"/>
          </w:tcPr>
          <w:p w14:paraId="1DB54175" w14:textId="77777777" w:rsidR="00940D33" w:rsidRDefault="00940D33" w:rsidP="00286C4A">
            <w:pPr>
              <w:spacing w:before="240" w:line="24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E92F3F3" wp14:editId="56A5753C">
                      <wp:extent cx="647700" cy="495300"/>
                      <wp:effectExtent l="19050" t="0" r="38100" b="38100"/>
                      <wp:docPr id="64502461" name="Herz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495300"/>
                              </a:xfrm>
                              <a:prstGeom prst="hear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F5A04CE" id="Herz 3" o:spid="_x0000_s1026" style="width:51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477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" path="m323850,123825v134938,-288925,661194,,,371475c-337344,123825,188913,-165100,323850,123825xe" filled="f" strokecolor="#7f7f7f [1612]" strokeweight="1pt">
                      <v:stroke joinstyle="miter"/>
                      <v:path arrowok="t" o:connecttype="custom" o:connectlocs="323850,123825;323850,495300;323850,123825" o:connectangles="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548" w:type="dxa"/>
          </w:tcPr>
          <w:p w14:paraId="4D9CF0A8" w14:textId="77777777" w:rsidR="00940D33" w:rsidRDefault="00940D33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</w:p>
        </w:tc>
        <w:tc>
          <w:tcPr>
            <w:tcW w:w="1764" w:type="dxa"/>
          </w:tcPr>
          <w:p w14:paraId="18C93DFE" w14:textId="77777777" w:rsidR="00940D33" w:rsidRDefault="00940D33" w:rsidP="00286C4A">
            <w:pPr>
              <w:spacing w:before="240" w:line="276" w:lineRule="auto"/>
            </w:pPr>
          </w:p>
        </w:tc>
        <w:tc>
          <w:tcPr>
            <w:tcW w:w="1370" w:type="dxa"/>
          </w:tcPr>
          <w:p w14:paraId="7B5BEE65" w14:textId="77777777" w:rsidR="00940D33" w:rsidRDefault="00940D33" w:rsidP="00286C4A">
            <w:pPr>
              <w:spacing w:before="240" w:line="240" w:lineRule="auto"/>
              <w:jc w:val="center"/>
              <w:rPr>
                <w:noProof/>
                <w:lang w:eastAsia="de-DE"/>
              </w:rPr>
            </w:pPr>
          </w:p>
        </w:tc>
        <w:tc>
          <w:tcPr>
            <w:tcW w:w="1701" w:type="dxa"/>
          </w:tcPr>
          <w:p w14:paraId="10D59094" w14:textId="77777777" w:rsidR="00940D33" w:rsidRDefault="00940D33" w:rsidP="00286C4A">
            <w:pPr>
              <w:spacing w:before="240" w:line="240" w:lineRule="auto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248F7556" wp14:editId="67114D21">
                  <wp:extent cx="285115" cy="288290"/>
                  <wp:effectExtent l="0" t="0" r="0" b="0"/>
                  <wp:docPr id="1565785522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smiley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2AC6E7FB" wp14:editId="6EF9251A">
                  <wp:extent cx="285115" cy="288290"/>
                  <wp:effectExtent l="0" t="0" r="0" b="0"/>
                  <wp:docPr id="1761360862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c_smiley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de-DE"/>
              </w:rPr>
              <w:drawing>
                <wp:inline distT="0" distB="0" distL="0" distR="0" wp14:anchorId="3E877719" wp14:editId="07EECB47">
                  <wp:extent cx="285115" cy="288290"/>
                  <wp:effectExtent l="0" t="0" r="0" b="0"/>
                  <wp:docPr id="1935029171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c_smiley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</w:tcPr>
          <w:p w14:paraId="6C184937" w14:textId="77777777" w:rsidR="00940D33" w:rsidRDefault="00940D33" w:rsidP="00286C4A">
            <w:pPr>
              <w:spacing w:before="240" w:line="240" w:lineRule="auto"/>
            </w:pPr>
          </w:p>
        </w:tc>
      </w:tr>
    </w:tbl>
    <w:p w14:paraId="5C7459B7" w14:textId="77777777" w:rsidR="00940D33" w:rsidRDefault="00940D33" w:rsidP="00940D33">
      <w:pPr>
        <w:spacing w:before="240" w:line="240" w:lineRule="auto"/>
      </w:pPr>
    </w:p>
    <w:p w14:paraId="76A2A282" w14:textId="77777777" w:rsidR="00940D33" w:rsidRDefault="00940D33" w:rsidP="00940D33">
      <w:pPr>
        <w:spacing w:before="240" w:line="240" w:lineRule="auto"/>
      </w:pPr>
      <w:r>
        <w:t xml:space="preserve">Ich habe mein Ziel erreicht: </w:t>
      </w:r>
      <w:r>
        <w:rPr>
          <w:noProof/>
          <w:lang w:eastAsia="de-DE"/>
        </w:rPr>
        <w:drawing>
          <wp:inline distT="0" distB="0" distL="0" distR="0" wp14:anchorId="4A919B52" wp14:editId="1C83D0D2">
            <wp:extent cx="285115" cy="288290"/>
            <wp:effectExtent l="0" t="0" r="0" b="0"/>
            <wp:docPr id="374855856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_smiley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5FA1D781" wp14:editId="218F9640">
            <wp:extent cx="285115" cy="288290"/>
            <wp:effectExtent l="0" t="0" r="0" b="0"/>
            <wp:docPr id="36074531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c_smiley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382B880C" wp14:editId="35B9521B">
            <wp:extent cx="285115" cy="288290"/>
            <wp:effectExtent l="0" t="0" r="0" b="0"/>
            <wp:docPr id="1025845492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c_smiley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15E0B" w14:textId="42D2B759" w:rsidR="00940D33" w:rsidRDefault="00940D33" w:rsidP="00940D33">
      <w:pPr>
        <w:spacing w:before="240" w:line="240" w:lineRule="auto"/>
        <w:rPr>
          <w:u w:val="single"/>
        </w:rPr>
      </w:pPr>
      <w:r>
        <w:t>Rückmeldung deine</w:t>
      </w:r>
      <w:r w:rsidR="002F7BE9">
        <w:t>r Lehrkraft</w:t>
      </w:r>
      <w:r>
        <w:t>:</w:t>
      </w:r>
      <w:r>
        <w:rPr>
          <w:u w:val="single"/>
        </w:rPr>
        <w:t xml:space="preserve">                                                                     </w:t>
      </w:r>
    </w:p>
    <w:p w14:paraId="5EC1BFE9" w14:textId="77777777" w:rsidR="00940D33" w:rsidRDefault="00940D33" w:rsidP="00940D33">
      <w:pPr>
        <w:spacing w:before="240" w:line="240" w:lineRule="auto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</w:t>
      </w:r>
    </w:p>
    <w:p w14:paraId="49EC2769" w14:textId="77777777" w:rsidR="00940D33" w:rsidRDefault="00940D33" w:rsidP="00940D33">
      <w:pPr>
        <w:spacing w:before="240" w:line="240" w:lineRule="auto"/>
      </w:pPr>
    </w:p>
    <w:p w14:paraId="03B0B1DA" w14:textId="77777777" w:rsidR="00940D33" w:rsidRPr="006C5620" w:rsidRDefault="00940D33" w:rsidP="00940D33">
      <w:pPr>
        <w:spacing w:before="240" w:line="240" w:lineRule="auto"/>
      </w:pPr>
      <w:r w:rsidRPr="006C5620">
        <w:t>Unterschrift der Eltern:</w:t>
      </w:r>
      <w:r>
        <w:rPr>
          <w:u w:val="single"/>
        </w:rPr>
        <w:t xml:space="preserve">                                                          </w:t>
      </w:r>
      <w:r w:rsidRPr="006C5620">
        <w:t xml:space="preserve">                                              </w:t>
      </w:r>
    </w:p>
    <w:p w14:paraId="705D2024" w14:textId="77777777" w:rsidR="00BB7B85" w:rsidRDefault="00BB7B85" w:rsidP="00456923"/>
    <w:sectPr w:rsidR="00BB7B85" w:rsidSect="00054A93">
      <w:footerReference w:type="default" r:id="rId1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F9D3D" w14:textId="77777777" w:rsidR="00940D33" w:rsidRDefault="00940D33" w:rsidP="003C599D">
      <w:pPr>
        <w:spacing w:line="240" w:lineRule="auto"/>
      </w:pPr>
      <w:r>
        <w:separator/>
      </w:r>
    </w:p>
  </w:endnote>
  <w:endnote w:type="continuationSeparator" w:id="0">
    <w:p w14:paraId="140EE241" w14:textId="77777777" w:rsidR="00940D33" w:rsidRDefault="00940D3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5BC3C32" w14:textId="77777777" w:rsidTr="006B2D23">
      <w:trPr>
        <w:trHeight w:hRule="exact" w:val="680"/>
      </w:trPr>
      <w:tc>
        <w:tcPr>
          <w:tcW w:w="1131" w:type="dxa"/>
          <w:noWrap/>
        </w:tcPr>
        <w:p w14:paraId="2044D184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707A8BC8" wp14:editId="28517683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0B26692F" w14:textId="76817B66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</w:t>
          </w:r>
          <w:r w:rsidR="004B503E">
            <w:t>25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B9DD457" w14:textId="2DE5FDC8" w:rsidR="00193A18" w:rsidRDefault="00456923" w:rsidP="00294F2A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</w:t>
          </w:r>
          <w:r w:rsidR="00940D33">
            <w:t>Oliver Eger, Langerringen</w:t>
          </w:r>
        </w:p>
        <w:p w14:paraId="50E7E426" w14:textId="331A926D" w:rsidR="00456923" w:rsidRPr="00913892" w:rsidRDefault="00456923" w:rsidP="00294F2A">
          <w:pPr>
            <w:pStyle w:val="ekvquelle"/>
          </w:pPr>
          <w:r w:rsidRPr="00456923">
            <w:rPr>
              <w:rStyle w:val="ekvquellefett"/>
            </w:rPr>
            <w:t>Text:</w:t>
          </w:r>
          <w:r>
            <w:t xml:space="preserve"> </w:t>
          </w:r>
          <w:r w:rsidR="00DE4612">
            <w:rPr>
              <w:rStyle w:val="ekvquellefett"/>
              <w:b w:val="0"/>
              <w:bCs/>
            </w:rPr>
            <w:t>Christiane Winnewisser, Viersen</w:t>
          </w:r>
        </w:p>
      </w:tc>
      <w:tc>
        <w:tcPr>
          <w:tcW w:w="397" w:type="dxa"/>
        </w:tcPr>
        <w:p w14:paraId="6B2857C6" w14:textId="77777777" w:rsidR="00193A18" w:rsidRPr="00913892" w:rsidRDefault="00193A18" w:rsidP="00913892">
          <w:pPr>
            <w:pStyle w:val="ekvpagina"/>
          </w:pPr>
        </w:p>
      </w:tc>
    </w:tr>
  </w:tbl>
  <w:p w14:paraId="215E07FB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F5D46" w14:textId="77777777" w:rsidR="00940D33" w:rsidRDefault="00940D33" w:rsidP="003C599D">
      <w:pPr>
        <w:spacing w:line="240" w:lineRule="auto"/>
      </w:pPr>
      <w:r>
        <w:separator/>
      </w:r>
    </w:p>
  </w:footnote>
  <w:footnote w:type="continuationSeparator" w:id="0">
    <w:p w14:paraId="67B1D410" w14:textId="77777777" w:rsidR="00940D33" w:rsidRDefault="00940D33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512884988">
    <w:abstractNumId w:val="0"/>
  </w:num>
  <w:num w:numId="2" w16cid:durableId="1776513328">
    <w:abstractNumId w:val="1"/>
  </w:num>
  <w:num w:numId="3" w16cid:durableId="377360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D33"/>
    <w:rsid w:val="000040E2"/>
    <w:rsid w:val="00005913"/>
    <w:rsid w:val="00005BCD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C3D"/>
    <w:rsid w:val="0007436E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4A3A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123E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B3DF1"/>
    <w:rsid w:val="002B64EA"/>
    <w:rsid w:val="002C7456"/>
    <w:rsid w:val="002D41F4"/>
    <w:rsid w:val="002D7B0C"/>
    <w:rsid w:val="002D7B42"/>
    <w:rsid w:val="002E163A"/>
    <w:rsid w:val="002E44B2"/>
    <w:rsid w:val="002F1328"/>
    <w:rsid w:val="002F4FD4"/>
    <w:rsid w:val="002F7BE9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62C0"/>
    <w:rsid w:val="003C39DC"/>
    <w:rsid w:val="003C599D"/>
    <w:rsid w:val="003D03ED"/>
    <w:rsid w:val="003D70F5"/>
    <w:rsid w:val="003E21AC"/>
    <w:rsid w:val="003E501F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56923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B503E"/>
    <w:rsid w:val="00501528"/>
    <w:rsid w:val="00504925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53A0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47125"/>
    <w:rsid w:val="00653F68"/>
    <w:rsid w:val="0065576E"/>
    <w:rsid w:val="006802C4"/>
    <w:rsid w:val="0068429A"/>
    <w:rsid w:val="00685FDD"/>
    <w:rsid w:val="00691881"/>
    <w:rsid w:val="00693676"/>
    <w:rsid w:val="006B2D23"/>
    <w:rsid w:val="006B6247"/>
    <w:rsid w:val="006C2C80"/>
    <w:rsid w:val="006C4E52"/>
    <w:rsid w:val="006C6A77"/>
    <w:rsid w:val="006D49F0"/>
    <w:rsid w:val="006D6E84"/>
    <w:rsid w:val="006E235E"/>
    <w:rsid w:val="006F0D3C"/>
    <w:rsid w:val="006F2EDC"/>
    <w:rsid w:val="00710718"/>
    <w:rsid w:val="00713796"/>
    <w:rsid w:val="00715A9A"/>
    <w:rsid w:val="0072030B"/>
    <w:rsid w:val="00720747"/>
    <w:rsid w:val="007228A6"/>
    <w:rsid w:val="00722BE8"/>
    <w:rsid w:val="00724064"/>
    <w:rsid w:val="00726D08"/>
    <w:rsid w:val="00733A44"/>
    <w:rsid w:val="007406CA"/>
    <w:rsid w:val="00745BC6"/>
    <w:rsid w:val="007507F9"/>
    <w:rsid w:val="00751B0E"/>
    <w:rsid w:val="00760C41"/>
    <w:rsid w:val="00766405"/>
    <w:rsid w:val="0076691A"/>
    <w:rsid w:val="0077025E"/>
    <w:rsid w:val="00772DA9"/>
    <w:rsid w:val="00787700"/>
    <w:rsid w:val="007920AC"/>
    <w:rsid w:val="00793822"/>
    <w:rsid w:val="007A2F5A"/>
    <w:rsid w:val="007A5AA1"/>
    <w:rsid w:val="007A79E2"/>
    <w:rsid w:val="007C54F5"/>
    <w:rsid w:val="007D186F"/>
    <w:rsid w:val="007E1B47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0D33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E683A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43B4C"/>
    <w:rsid w:val="00A478DC"/>
    <w:rsid w:val="00A520A0"/>
    <w:rsid w:val="00A67ACB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34D3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347D"/>
    <w:rsid w:val="00B8420E"/>
    <w:rsid w:val="00B90CE1"/>
    <w:rsid w:val="00BA1A23"/>
    <w:rsid w:val="00BB7B85"/>
    <w:rsid w:val="00BC2CD2"/>
    <w:rsid w:val="00BC6483"/>
    <w:rsid w:val="00BC69E3"/>
    <w:rsid w:val="00BC7335"/>
    <w:rsid w:val="00BD1484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4E0E"/>
    <w:rsid w:val="00C727B3"/>
    <w:rsid w:val="00C72BA2"/>
    <w:rsid w:val="00C83A3F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E57E0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559DE"/>
    <w:rsid w:val="00D56FEB"/>
    <w:rsid w:val="00D60378"/>
    <w:rsid w:val="00D611D6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B0557"/>
    <w:rsid w:val="00DB2925"/>
    <w:rsid w:val="00DB2C80"/>
    <w:rsid w:val="00DB5680"/>
    <w:rsid w:val="00DC2340"/>
    <w:rsid w:val="00DC30DA"/>
    <w:rsid w:val="00DE287B"/>
    <w:rsid w:val="00DE4612"/>
    <w:rsid w:val="00DF129D"/>
    <w:rsid w:val="00DF4371"/>
    <w:rsid w:val="00DF625F"/>
    <w:rsid w:val="00DF67B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9355F"/>
    <w:rsid w:val="00E95ED3"/>
    <w:rsid w:val="00EA3692"/>
    <w:rsid w:val="00EA7542"/>
    <w:rsid w:val="00EB2280"/>
    <w:rsid w:val="00EC1621"/>
    <w:rsid w:val="00EC662E"/>
    <w:rsid w:val="00EE049D"/>
    <w:rsid w:val="00EE2721"/>
    <w:rsid w:val="00EE2A0B"/>
    <w:rsid w:val="00EF5568"/>
    <w:rsid w:val="00EF6029"/>
    <w:rsid w:val="00F030FC"/>
    <w:rsid w:val="00F04539"/>
    <w:rsid w:val="00F16DA0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C8273"/>
  <w15:chartTrackingRefBased/>
  <w15:docId w15:val="{0E7AED24-D958-45B3-B7C9-8891A74F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56923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456923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dk431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8D33F-7A5A-41FC-8EE8-8B596B1D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2016-12-08T14:25:00Z</cp:lastPrinted>
  <dcterms:created xsi:type="dcterms:W3CDTF">2025-07-08T07:42:00Z</dcterms:created>
  <dcterms:modified xsi:type="dcterms:W3CDTF">2025-07-16T11:26:00Z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1.06</vt:lpwstr>
  </property>
</Properties>
</file>