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2B5F509D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72DBAAAC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702F7E32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69092BCA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1FE1C651" w14:textId="46974B68" w:rsidR="00FB59FB" w:rsidRPr="00EA7542" w:rsidRDefault="00FB59FB" w:rsidP="00EA7542">
            <w:pPr>
              <w:pStyle w:val="ekvkolumnentitel"/>
            </w:pP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381D46A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16BEA8D2" w14:textId="5D5F1F0E" w:rsidR="00FB59FB" w:rsidRPr="00C172AE" w:rsidRDefault="00FB59FB" w:rsidP="00AE65F6">
            <w:pPr>
              <w:pStyle w:val="ekvkvnummer"/>
            </w:pPr>
          </w:p>
        </w:tc>
      </w:tr>
      <w:tr w:rsidR="00BF17F2" w:rsidRPr="00BF17F2" w14:paraId="5FCAFC7E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02A46617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77ED25AB" w14:textId="73258D10" w:rsidR="007D3F37" w:rsidRPr="00BF17F2" w:rsidRDefault="007D3F37" w:rsidP="00037566">
            <w:pPr>
              <w:rPr>
                <w:color w:val="FFFFFF" w:themeColor="background1"/>
              </w:rPr>
            </w:pPr>
          </w:p>
        </w:tc>
      </w:tr>
    </w:tbl>
    <w:p w14:paraId="1DB3D906" w14:textId="525F5B35" w:rsidR="007D3F37" w:rsidRDefault="007D3F37" w:rsidP="00456923">
      <w:bookmarkStart w:id="0" w:name="bmStart"/>
      <w:bookmarkEnd w:id="0"/>
      <w:r w:rsidRPr="007D3F37">
        <w:rPr>
          <w:b/>
          <w:bCs/>
        </w:rPr>
        <w:t>Wochenplan</w:t>
      </w:r>
    </w:p>
    <w:p w14:paraId="094569C9" w14:textId="0006BE01" w:rsidR="00BB7B85" w:rsidRPr="007D3F37" w:rsidRDefault="007D3F37" w:rsidP="007D3F37">
      <w:pPr>
        <w:spacing w:before="240"/>
        <w:rPr>
          <w:u w:val="single"/>
        </w:rPr>
      </w:pPr>
      <w:r>
        <w:t xml:space="preserve">Wochenplan vom </w:t>
      </w:r>
      <w:r>
        <w:rPr>
          <w:u w:val="single"/>
        </w:rPr>
        <w:t xml:space="preserve">                                    </w:t>
      </w:r>
      <w:r>
        <w:t xml:space="preserve"> bis zum </w:t>
      </w:r>
      <w:r>
        <w:rPr>
          <w:u w:val="single"/>
        </w:rPr>
        <w:t xml:space="preserve">                                     </w:t>
      </w:r>
    </w:p>
    <w:p w14:paraId="0FC56D6A" w14:textId="77777777" w:rsidR="007D3F37" w:rsidRDefault="007D3F37" w:rsidP="00456923">
      <w:pPr>
        <w:rPr>
          <w:u w:val="single"/>
        </w:rPr>
      </w:pPr>
    </w:p>
    <w:p w14:paraId="27A47CF0" w14:textId="4E76A0C8" w:rsidR="007D3F37" w:rsidRDefault="007D3F37" w:rsidP="00456923">
      <w:pPr>
        <w:rPr>
          <w:u w:val="single"/>
        </w:rPr>
      </w:pPr>
      <w:r>
        <w:t xml:space="preserve">Mein Ziel der Woche: </w:t>
      </w:r>
      <w:r>
        <w:rPr>
          <w:u w:val="single"/>
        </w:rPr>
        <w:t xml:space="preserve">                                                                                 </w:t>
      </w:r>
    </w:p>
    <w:p w14:paraId="123CE755" w14:textId="5EB89CAC" w:rsidR="007D3F37" w:rsidRDefault="007D3F37" w:rsidP="007D3F37">
      <w:pPr>
        <w:spacing w:before="240" w:line="240" w:lineRule="auto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</w:t>
      </w:r>
    </w:p>
    <w:p w14:paraId="4524B99D" w14:textId="6239A677" w:rsidR="007D3F37" w:rsidRDefault="007D3F37" w:rsidP="007D3F37">
      <w:pPr>
        <w:spacing w:before="240" w:line="240" w:lineRule="auto"/>
        <w:rPr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7"/>
        <w:gridCol w:w="1564"/>
        <w:gridCol w:w="1552"/>
      </w:tblGrid>
      <w:tr w:rsidR="007D3F37" w14:paraId="20E7665E" w14:textId="77777777" w:rsidTr="00F665C4">
        <w:tc>
          <w:tcPr>
            <w:tcW w:w="1557" w:type="dxa"/>
          </w:tcPr>
          <w:p w14:paraId="7B913895" w14:textId="1CC9F6E9" w:rsidR="007D3F37" w:rsidRDefault="003A49D3" w:rsidP="003A49D3">
            <w:pPr>
              <w:pStyle w:val="ekvbild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B11FB3A" wp14:editId="249D9FEE">
                  <wp:extent cx="736600" cy="584200"/>
                  <wp:effectExtent l="0" t="0" r="6350" b="6350"/>
                  <wp:docPr id="1229958014" name="Grafik 1" descr="S677280637_KV157_MiniMax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958014" name="Grafik 1" descr="S677280637_KV157_MiniMax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5933"/>
                          <a:stretch/>
                        </pic:blipFill>
                        <pic:spPr bwMode="auto">
                          <a:xfrm>
                            <a:off x="0" y="0"/>
                            <a:ext cx="740243" cy="587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96FFED4" w14:textId="77777777" w:rsidR="003A49D3" w:rsidRDefault="003A49D3" w:rsidP="003A49D3">
            <w:pPr>
              <w:rPr>
                <w:noProof/>
              </w:rPr>
            </w:pPr>
          </w:p>
          <w:p w14:paraId="210CAD21" w14:textId="27BC7971" w:rsidR="003A49D3" w:rsidRDefault="003A49D3" w:rsidP="007D3F37">
            <w:pPr>
              <w:spacing w:before="240" w:line="240" w:lineRule="auto"/>
            </w:pPr>
          </w:p>
        </w:tc>
        <w:tc>
          <w:tcPr>
            <w:tcW w:w="1557" w:type="dxa"/>
          </w:tcPr>
          <w:p w14:paraId="423F088E" w14:textId="352F16A6" w:rsidR="00F665C4" w:rsidRPr="00287B24" w:rsidRDefault="00F665C4" w:rsidP="00F665C4">
            <w:pPr>
              <w:pStyle w:val="ekvpicto"/>
              <w:framePr w:w="0" w:hRule="auto" w:wrap="auto" w:vAnchor="margin" w:hAnchor="text" w:xAlign="left" w:yAlign="inline"/>
              <w:jc w:val="left"/>
            </w:pPr>
          </w:p>
          <w:p w14:paraId="7E5A965D" w14:textId="38E8C7CE" w:rsidR="007D3F37" w:rsidRDefault="00F665C4" w:rsidP="00F665C4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024A8318" wp14:editId="13240D0E">
                  <wp:extent cx="431165" cy="431165"/>
                  <wp:effectExtent l="0" t="0" r="0" b="6985"/>
                  <wp:docPr id="132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c_arbeitsheft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D4E46">
              <w:rPr>
                <w:noProof/>
                <w:lang w:eastAsia="de-DE"/>
              </w:rPr>
              <w:drawing>
                <wp:inline distT="0" distB="0" distL="0" distR="0" wp14:anchorId="55460852" wp14:editId="716036D2">
                  <wp:extent cx="428401" cy="432000"/>
                  <wp:effectExtent l="0" t="0" r="0" b="0"/>
                  <wp:docPr id="14585274" name="Grafi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401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7" w:type="dxa"/>
          </w:tcPr>
          <w:p w14:paraId="744763A5" w14:textId="5DB1091F" w:rsidR="007D3F37" w:rsidRDefault="007D3F37" w:rsidP="00766090">
            <w:pPr>
              <w:spacing w:before="240" w:line="276" w:lineRule="auto"/>
            </w:pPr>
          </w:p>
        </w:tc>
        <w:tc>
          <w:tcPr>
            <w:tcW w:w="1557" w:type="dxa"/>
          </w:tcPr>
          <w:p w14:paraId="112CE18B" w14:textId="07FC39B7" w:rsidR="007D3F37" w:rsidRDefault="007D3F37" w:rsidP="007D3F37">
            <w:pPr>
              <w:pStyle w:val="ekvpicto"/>
              <w:framePr w:w="0" w:hRule="auto" w:wrap="auto" w:vAnchor="margin" w:hAnchor="text" w:xAlign="left" w:yAlign="inline"/>
              <w:jc w:val="left"/>
            </w:pPr>
          </w:p>
          <w:p w14:paraId="226FFA89" w14:textId="2C67C656" w:rsidR="00CD4E46" w:rsidRPr="00287B24" w:rsidRDefault="007D3F37" w:rsidP="00CD4E46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6082740B" wp14:editId="46941017">
                  <wp:extent cx="459740" cy="459740"/>
                  <wp:effectExtent l="0" t="0" r="0" b="0"/>
                  <wp:docPr id="7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c_einzelarbeit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740" cy="45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D4E46">
              <w:rPr>
                <w:noProof/>
                <w:lang w:eastAsia="de-DE"/>
              </w:rPr>
              <w:drawing>
                <wp:inline distT="0" distB="0" distL="0" distR="0" wp14:anchorId="4A673F71" wp14:editId="3CA61F29">
                  <wp:extent cx="431165" cy="431165"/>
                  <wp:effectExtent l="0" t="0" r="6985" b="0"/>
                  <wp:docPr id="194713116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c_partnerarbeit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3221CC" w14:textId="77777777" w:rsidR="00CD4E46" w:rsidRDefault="00CD4E46" w:rsidP="00CD4E46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6D474ECC" wp14:editId="2CC0894E">
                  <wp:extent cx="374015" cy="374015"/>
                  <wp:effectExtent l="0" t="0" r="6985" b="6985"/>
                  <wp:docPr id="9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c_gruppenarbeit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015" cy="374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C6A680" w14:textId="574FA6DC" w:rsidR="00CD4E46" w:rsidRDefault="00BA6158" w:rsidP="00BA6158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</w:rPr>
              <w:drawing>
                <wp:inline distT="0" distB="0" distL="0" distR="0" wp14:anchorId="63191A12" wp14:editId="30A45E40">
                  <wp:extent cx="397510" cy="397510"/>
                  <wp:effectExtent l="0" t="0" r="2540" b="2540"/>
                  <wp:docPr id="97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Grafik 4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510" cy="397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4" w:type="dxa"/>
          </w:tcPr>
          <w:p w14:paraId="5A2BCAAD" w14:textId="2EABE469" w:rsidR="00F665C4" w:rsidRPr="00287B24" w:rsidRDefault="00F665C4" w:rsidP="00F665C4">
            <w:pPr>
              <w:pStyle w:val="ekvpicto"/>
              <w:framePr w:w="0" w:hRule="auto" w:wrap="auto" w:vAnchor="margin" w:hAnchor="text" w:xAlign="left" w:yAlign="inline"/>
            </w:pPr>
          </w:p>
          <w:p w14:paraId="6CEE7C8D" w14:textId="4343180A" w:rsidR="007D3F37" w:rsidRDefault="00F665C4" w:rsidP="00F665C4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5D0B380C" wp14:editId="7225D68A">
                  <wp:extent cx="285115" cy="288290"/>
                  <wp:effectExtent l="0" t="0" r="0" b="0"/>
                  <wp:docPr id="10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674C7012" wp14:editId="0953E286">
                  <wp:extent cx="285115" cy="288290"/>
                  <wp:effectExtent l="0" t="0" r="0" b="0"/>
                  <wp:docPr id="11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6924140D" wp14:editId="15DE3996">
                  <wp:extent cx="285115" cy="288290"/>
                  <wp:effectExtent l="0" t="0" r="0" b="0"/>
                  <wp:docPr id="12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2" w:type="dxa"/>
          </w:tcPr>
          <w:p w14:paraId="142D1766" w14:textId="77777777" w:rsidR="007D3F37" w:rsidRDefault="007D3F37" w:rsidP="007D3F37">
            <w:pPr>
              <w:spacing w:before="240" w:line="240" w:lineRule="auto"/>
            </w:pPr>
          </w:p>
        </w:tc>
      </w:tr>
      <w:tr w:rsidR="00CD4E46" w14:paraId="0B0D1257" w14:textId="77777777" w:rsidTr="00F665C4">
        <w:trPr>
          <w:trHeight w:val="1167"/>
        </w:trPr>
        <w:tc>
          <w:tcPr>
            <w:tcW w:w="1557" w:type="dxa"/>
          </w:tcPr>
          <w:p w14:paraId="684EF478" w14:textId="40DF3D8D" w:rsidR="00CD4E46" w:rsidRDefault="003A49D3" w:rsidP="00CD4E46">
            <w:pPr>
              <w:spacing w:before="240" w:line="240" w:lineRule="auto"/>
            </w:pPr>
            <w:r>
              <w:rPr>
                <w:noProof/>
              </w:rPr>
              <w:drawing>
                <wp:inline distT="0" distB="0" distL="0" distR="0" wp14:anchorId="4F4918BD" wp14:editId="003F8EBD">
                  <wp:extent cx="736600" cy="584200"/>
                  <wp:effectExtent l="0" t="0" r="6350" b="6350"/>
                  <wp:docPr id="1550056689" name="Grafik 1" descr="S677280637_KV157_MiniMax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958014" name="Grafik 1" descr="S677280637_KV157_MiniMax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5933"/>
                          <a:stretch/>
                        </pic:blipFill>
                        <pic:spPr bwMode="auto">
                          <a:xfrm>
                            <a:off x="0" y="0"/>
                            <a:ext cx="740243" cy="587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7" w:type="dxa"/>
          </w:tcPr>
          <w:p w14:paraId="66796465" w14:textId="77777777" w:rsidR="00CD4E46" w:rsidRPr="00287B24" w:rsidRDefault="00CD4E46" w:rsidP="00CD4E46">
            <w:pPr>
              <w:pStyle w:val="ekvpicto"/>
              <w:framePr w:w="0" w:hRule="auto" w:wrap="auto" w:vAnchor="margin" w:hAnchor="text" w:xAlign="left" w:yAlign="inline"/>
              <w:jc w:val="left"/>
            </w:pPr>
          </w:p>
          <w:p w14:paraId="38059502" w14:textId="5A0D625D" w:rsidR="00CD4E46" w:rsidRDefault="00CD4E46" w:rsidP="00CD4E46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4E83644C" wp14:editId="2FE596FD">
                  <wp:extent cx="431165" cy="431165"/>
                  <wp:effectExtent l="0" t="0" r="0" b="6985"/>
                  <wp:docPr id="114739378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c_arbeitsheft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50649E84" wp14:editId="1F1CD35F">
                  <wp:extent cx="428401" cy="432000"/>
                  <wp:effectExtent l="0" t="0" r="0" b="0"/>
                  <wp:docPr id="1772812664" name="Grafi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401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7" w:type="dxa"/>
          </w:tcPr>
          <w:p w14:paraId="49323967" w14:textId="48F4C562" w:rsidR="00CD4E46" w:rsidRDefault="00CD4E46" w:rsidP="00CD4E46">
            <w:pPr>
              <w:spacing w:before="240" w:line="276" w:lineRule="auto"/>
            </w:pPr>
          </w:p>
        </w:tc>
        <w:tc>
          <w:tcPr>
            <w:tcW w:w="1557" w:type="dxa"/>
          </w:tcPr>
          <w:p w14:paraId="165596A6" w14:textId="77777777" w:rsidR="00CD4E46" w:rsidRDefault="00CD4E46" w:rsidP="00CD4E46">
            <w:pPr>
              <w:pStyle w:val="ekvpicto"/>
              <w:framePr w:w="0" w:hRule="auto" w:wrap="auto" w:vAnchor="margin" w:hAnchor="text" w:xAlign="left" w:yAlign="inline"/>
              <w:jc w:val="left"/>
            </w:pPr>
          </w:p>
          <w:p w14:paraId="6C810A49" w14:textId="77777777" w:rsidR="00CD4E46" w:rsidRPr="00287B24" w:rsidRDefault="00CD4E46" w:rsidP="00CD4E46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6A02CDFD" wp14:editId="08A53FFA">
                  <wp:extent cx="459740" cy="459740"/>
                  <wp:effectExtent l="0" t="0" r="0" b="0"/>
                  <wp:docPr id="1336708450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c_einzelarbeit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740" cy="45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4693FDDC" wp14:editId="367EC8EC">
                  <wp:extent cx="431165" cy="431165"/>
                  <wp:effectExtent l="0" t="0" r="6985" b="0"/>
                  <wp:docPr id="1857160862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c_partnerarbeit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748443" w14:textId="77777777" w:rsidR="00CD4E46" w:rsidRDefault="00CD4E46" w:rsidP="00CD4E46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38EEE412" wp14:editId="3B35EEF4">
                  <wp:extent cx="374015" cy="374015"/>
                  <wp:effectExtent l="0" t="0" r="6985" b="6985"/>
                  <wp:docPr id="1664210671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c_gruppenarbeit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015" cy="374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D10FCB" w14:textId="19366865" w:rsidR="00CD4E46" w:rsidRDefault="00BA6158" w:rsidP="00BA6158">
            <w:pPr>
              <w:pStyle w:val="ekvpicto"/>
              <w:framePr w:w="0" w:hRule="auto" w:wrap="auto" w:vAnchor="margin" w:hAnchor="text" w:xAlign="left" w:yAlign="inline"/>
            </w:pPr>
            <w:r>
              <w:t>#</w:t>
            </w:r>
            <w:r>
              <w:rPr>
                <w:noProof/>
              </w:rPr>
              <w:drawing>
                <wp:inline distT="0" distB="0" distL="0" distR="0" wp14:anchorId="2CCA7A00" wp14:editId="23382025">
                  <wp:extent cx="397510" cy="397510"/>
                  <wp:effectExtent l="0" t="0" r="2540" b="2540"/>
                  <wp:docPr id="886399892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Grafik 4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510" cy="397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4" w:type="dxa"/>
          </w:tcPr>
          <w:p w14:paraId="6A9F6FBB" w14:textId="77777777" w:rsidR="00CD4E46" w:rsidRPr="00287B24" w:rsidRDefault="00CD4E46" w:rsidP="00CD4E46">
            <w:pPr>
              <w:pStyle w:val="ekvpicto"/>
              <w:framePr w:w="0" w:hRule="auto" w:wrap="auto" w:vAnchor="margin" w:hAnchor="text" w:xAlign="left" w:yAlign="inline"/>
            </w:pPr>
          </w:p>
          <w:p w14:paraId="3D579D63" w14:textId="018E3DA4" w:rsidR="00CD4E46" w:rsidRDefault="00CD4E46" w:rsidP="00CD4E46">
            <w:pPr>
              <w:spacing w:before="240" w:line="240" w:lineRule="auto"/>
            </w:pPr>
            <w:r>
              <w:rPr>
                <w:noProof/>
                <w:lang w:eastAsia="de-DE"/>
              </w:rPr>
              <w:drawing>
                <wp:inline distT="0" distB="0" distL="0" distR="0" wp14:anchorId="48DF74D9" wp14:editId="4BB2BE37">
                  <wp:extent cx="285115" cy="288290"/>
                  <wp:effectExtent l="0" t="0" r="0" b="0"/>
                  <wp:docPr id="1702274035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750A6254" wp14:editId="583A3291">
                  <wp:extent cx="285115" cy="288290"/>
                  <wp:effectExtent l="0" t="0" r="0" b="0"/>
                  <wp:docPr id="1962757737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6DDF8D16" wp14:editId="67AC4E06">
                  <wp:extent cx="285115" cy="288290"/>
                  <wp:effectExtent l="0" t="0" r="0" b="0"/>
                  <wp:docPr id="1603951652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2" w:type="dxa"/>
          </w:tcPr>
          <w:p w14:paraId="653DB31B" w14:textId="77777777" w:rsidR="00CD4E46" w:rsidRDefault="00CD4E46" w:rsidP="00CD4E46">
            <w:pPr>
              <w:spacing w:before="240" w:line="240" w:lineRule="auto"/>
            </w:pPr>
          </w:p>
        </w:tc>
      </w:tr>
      <w:tr w:rsidR="00CD4E46" w14:paraId="00606921" w14:textId="77777777" w:rsidTr="00F665C4">
        <w:tc>
          <w:tcPr>
            <w:tcW w:w="1557" w:type="dxa"/>
          </w:tcPr>
          <w:p w14:paraId="0F854CEE" w14:textId="67E55107" w:rsidR="00CD4E46" w:rsidRDefault="003A49D3" w:rsidP="00CD4E46">
            <w:pPr>
              <w:spacing w:before="240" w:line="240" w:lineRule="auto"/>
            </w:pPr>
            <w:r>
              <w:rPr>
                <w:noProof/>
              </w:rPr>
              <w:drawing>
                <wp:inline distT="0" distB="0" distL="0" distR="0" wp14:anchorId="63625BD9" wp14:editId="4D65BBF7">
                  <wp:extent cx="736600" cy="584200"/>
                  <wp:effectExtent l="0" t="0" r="6350" b="6350"/>
                  <wp:docPr id="2006520772" name="Grafik 1" descr="S677280637_KV157_MiniMax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958014" name="Grafik 1" descr="S677280637_KV157_MiniMax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5933"/>
                          <a:stretch/>
                        </pic:blipFill>
                        <pic:spPr bwMode="auto">
                          <a:xfrm>
                            <a:off x="0" y="0"/>
                            <a:ext cx="740243" cy="587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7" w:type="dxa"/>
          </w:tcPr>
          <w:p w14:paraId="657364AD" w14:textId="77777777" w:rsidR="00CD4E46" w:rsidRPr="00287B24" w:rsidRDefault="00CD4E46" w:rsidP="00CD4E46">
            <w:pPr>
              <w:pStyle w:val="ekvpicto"/>
              <w:framePr w:w="0" w:hRule="auto" w:wrap="auto" w:vAnchor="margin" w:hAnchor="text" w:xAlign="left" w:yAlign="inline"/>
              <w:jc w:val="left"/>
            </w:pPr>
          </w:p>
          <w:p w14:paraId="07E4F838" w14:textId="16EA3CEF" w:rsidR="00CD4E46" w:rsidRDefault="00CD4E46" w:rsidP="00CD4E46">
            <w:pPr>
              <w:spacing w:before="240" w:line="240" w:lineRule="auto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33304882" wp14:editId="247CED67">
                  <wp:extent cx="431165" cy="431165"/>
                  <wp:effectExtent l="0" t="0" r="0" b="6985"/>
                  <wp:docPr id="1026750089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c_arbeitsheft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4FE46DB4" wp14:editId="0D558285">
                  <wp:extent cx="428401" cy="432000"/>
                  <wp:effectExtent l="0" t="0" r="0" b="0"/>
                  <wp:docPr id="631509174" name="Grafi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401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7" w:type="dxa"/>
          </w:tcPr>
          <w:p w14:paraId="761320D5" w14:textId="11DD5A30" w:rsidR="00CD4E46" w:rsidRDefault="00CD4E46" w:rsidP="00CD4E46">
            <w:pPr>
              <w:spacing w:before="240" w:line="276" w:lineRule="auto"/>
            </w:pPr>
          </w:p>
        </w:tc>
        <w:tc>
          <w:tcPr>
            <w:tcW w:w="1557" w:type="dxa"/>
          </w:tcPr>
          <w:p w14:paraId="005C5FB5" w14:textId="77777777" w:rsidR="00CD4E46" w:rsidRDefault="00CD4E46" w:rsidP="00CD4E46">
            <w:pPr>
              <w:pStyle w:val="ekvpicto"/>
              <w:framePr w:w="0" w:hRule="auto" w:wrap="auto" w:vAnchor="margin" w:hAnchor="text" w:xAlign="left" w:yAlign="inline"/>
              <w:jc w:val="left"/>
            </w:pPr>
          </w:p>
          <w:p w14:paraId="72D046CB" w14:textId="77777777" w:rsidR="00CD4E46" w:rsidRPr="00287B24" w:rsidRDefault="00CD4E46" w:rsidP="00CD4E46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0B6DA91C" wp14:editId="08FD6028">
                  <wp:extent cx="459740" cy="459740"/>
                  <wp:effectExtent l="0" t="0" r="0" b="0"/>
                  <wp:docPr id="51567747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c_einzelarbeit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740" cy="45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7B5E8EDB" wp14:editId="759B6DD4">
                  <wp:extent cx="431165" cy="431165"/>
                  <wp:effectExtent l="0" t="0" r="6985" b="0"/>
                  <wp:docPr id="1260070901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c_partnerarbeit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38C1C0" w14:textId="77777777" w:rsidR="00CD4E46" w:rsidRPr="00287B24" w:rsidRDefault="00CD4E46" w:rsidP="00CD4E46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66D14B09" wp14:editId="5DBF420B">
                  <wp:extent cx="374015" cy="374015"/>
                  <wp:effectExtent l="0" t="0" r="6985" b="6985"/>
                  <wp:docPr id="519378903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c_gruppenarbeit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015" cy="374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DF76D3" w14:textId="7136B90F" w:rsidR="00CD4E46" w:rsidRDefault="00BA6158" w:rsidP="00CD4E46">
            <w:pPr>
              <w:spacing w:before="24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B666211" wp14:editId="06F77139">
                  <wp:extent cx="397510" cy="397510"/>
                  <wp:effectExtent l="0" t="0" r="2540" b="2540"/>
                  <wp:docPr id="1914257222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Grafik 4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510" cy="397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4" w:type="dxa"/>
          </w:tcPr>
          <w:p w14:paraId="53FE08AD" w14:textId="77777777" w:rsidR="00CD4E46" w:rsidRPr="00287B24" w:rsidRDefault="00CD4E46" w:rsidP="00CD4E46">
            <w:pPr>
              <w:pStyle w:val="ekvpicto"/>
              <w:framePr w:w="0" w:hRule="auto" w:wrap="auto" w:vAnchor="margin" w:hAnchor="text" w:xAlign="left" w:yAlign="inline"/>
            </w:pPr>
          </w:p>
          <w:p w14:paraId="55DE68C6" w14:textId="539FB428" w:rsidR="00CD4E46" w:rsidRDefault="00CD4E46" w:rsidP="00CD4E46">
            <w:pPr>
              <w:spacing w:before="240" w:line="240" w:lineRule="auto"/>
            </w:pPr>
            <w:r>
              <w:rPr>
                <w:noProof/>
                <w:lang w:eastAsia="de-DE"/>
              </w:rPr>
              <w:drawing>
                <wp:inline distT="0" distB="0" distL="0" distR="0" wp14:anchorId="30CF3E2B" wp14:editId="025160B3">
                  <wp:extent cx="285115" cy="288290"/>
                  <wp:effectExtent l="0" t="0" r="0" b="0"/>
                  <wp:docPr id="177374571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649803D6" wp14:editId="21C449D6">
                  <wp:extent cx="285115" cy="288290"/>
                  <wp:effectExtent l="0" t="0" r="0" b="0"/>
                  <wp:docPr id="865832827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1D43021D" wp14:editId="3F7C61E4">
                  <wp:extent cx="285115" cy="288290"/>
                  <wp:effectExtent l="0" t="0" r="0" b="0"/>
                  <wp:docPr id="630165316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2" w:type="dxa"/>
          </w:tcPr>
          <w:p w14:paraId="506651E4" w14:textId="77777777" w:rsidR="00CD4E46" w:rsidRDefault="00CD4E46" w:rsidP="00CD4E46">
            <w:pPr>
              <w:spacing w:before="240" w:line="240" w:lineRule="auto"/>
            </w:pPr>
          </w:p>
        </w:tc>
      </w:tr>
    </w:tbl>
    <w:p w14:paraId="3A7B7E53" w14:textId="2EAA12D7" w:rsidR="00E15904" w:rsidRDefault="00E15904" w:rsidP="00E15904">
      <w:pPr>
        <w:tabs>
          <w:tab w:val="clear" w:pos="340"/>
          <w:tab w:val="clear" w:pos="595"/>
          <w:tab w:val="clear" w:pos="851"/>
          <w:tab w:val="left" w:pos="5267"/>
        </w:tabs>
      </w:pPr>
      <w:r>
        <w:tab/>
      </w:r>
    </w:p>
    <w:p w14:paraId="6F556772" w14:textId="6BC9DEF6" w:rsidR="00CD4E46" w:rsidRDefault="00CD4E46" w:rsidP="00E15904">
      <w:pPr>
        <w:tabs>
          <w:tab w:val="left" w:pos="5267"/>
        </w:tabs>
      </w:pPr>
      <w:r w:rsidRPr="00E15904">
        <w:br w:type="page"/>
      </w:r>
      <w:r w:rsidR="00E15904">
        <w:lastRenderedPageBreak/>
        <w:tab/>
      </w:r>
    </w:p>
    <w:p w14:paraId="4A9109BD" w14:textId="77777777" w:rsidR="007D3F37" w:rsidRDefault="007D3F37" w:rsidP="007D3F37">
      <w:pPr>
        <w:spacing w:before="240" w:line="240" w:lineRule="auto"/>
      </w:pPr>
    </w:p>
    <w:p w14:paraId="4857276D" w14:textId="77777777" w:rsidR="00766090" w:rsidRDefault="00766090" w:rsidP="007D3F37">
      <w:pPr>
        <w:spacing w:before="240" w:line="24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0"/>
        <w:gridCol w:w="1548"/>
        <w:gridCol w:w="1764"/>
        <w:gridCol w:w="1370"/>
        <w:gridCol w:w="1701"/>
        <w:gridCol w:w="1411"/>
      </w:tblGrid>
      <w:tr w:rsidR="00766090" w14:paraId="081E06C2" w14:textId="77777777" w:rsidTr="00766090">
        <w:trPr>
          <w:trHeight w:val="1124"/>
        </w:trPr>
        <w:tc>
          <w:tcPr>
            <w:tcW w:w="1550" w:type="dxa"/>
          </w:tcPr>
          <w:p w14:paraId="37A58A6A" w14:textId="21DD4350" w:rsidR="00766090" w:rsidRDefault="003A49D3" w:rsidP="00286C4A">
            <w:pPr>
              <w:spacing w:before="24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06C1314" wp14:editId="620B5325">
                  <wp:extent cx="601134" cy="584200"/>
                  <wp:effectExtent l="0" t="0" r="8890" b="6350"/>
                  <wp:docPr id="1608984267" name="Grafik 1" descr="S677280637_KV157_MiniMax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958014" name="Grafik 1" descr="S677280637_KV157_MiniMax.pn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689" r="1188"/>
                          <a:stretch/>
                        </pic:blipFill>
                        <pic:spPr bwMode="auto">
                          <a:xfrm>
                            <a:off x="0" y="0"/>
                            <a:ext cx="604107" cy="587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</w:tcPr>
          <w:p w14:paraId="1EE67E0A" w14:textId="77777777" w:rsidR="00766090" w:rsidRDefault="00766090" w:rsidP="00286C4A">
            <w:pPr>
              <w:spacing w:before="240" w:line="240" w:lineRule="auto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1BA9A352" wp14:editId="635498F2">
                  <wp:extent cx="432000" cy="432000"/>
                  <wp:effectExtent l="0" t="0" r="0" b="6350"/>
                  <wp:docPr id="626419055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c_arbeitsheft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BBD6DA" w14:textId="0B7E03C0" w:rsidR="00CD4E46" w:rsidRDefault="00CD4E46" w:rsidP="00286C4A">
            <w:pPr>
              <w:spacing w:before="240" w:line="240" w:lineRule="auto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7C62A67A" wp14:editId="0DC540D3">
                  <wp:extent cx="428401" cy="432000"/>
                  <wp:effectExtent l="0" t="0" r="0" b="0"/>
                  <wp:docPr id="289841930" name="Grafi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401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4" w:type="dxa"/>
          </w:tcPr>
          <w:p w14:paraId="152E5AF0" w14:textId="3E3414A5" w:rsidR="00766090" w:rsidRDefault="00766090" w:rsidP="00CD4E46">
            <w:pPr>
              <w:pStyle w:val="ekvpicto"/>
              <w:framePr w:w="0" w:hRule="auto" w:wrap="auto" w:vAnchor="margin" w:hAnchor="text" w:xAlign="left" w:yAlign="inline"/>
            </w:pPr>
          </w:p>
        </w:tc>
        <w:tc>
          <w:tcPr>
            <w:tcW w:w="1370" w:type="dxa"/>
          </w:tcPr>
          <w:p w14:paraId="14E6062F" w14:textId="77777777" w:rsidR="00CD4E46" w:rsidRDefault="00CD4E46" w:rsidP="00CD4E46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5253FFF3" wp14:editId="7B8EDC53">
                  <wp:extent cx="459740" cy="459740"/>
                  <wp:effectExtent l="0" t="0" r="0" b="0"/>
                  <wp:docPr id="968804676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c_einzelarbeit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740" cy="45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87FC0F" w14:textId="77777777" w:rsidR="00CD4E46" w:rsidRPr="00287B24" w:rsidRDefault="00CD4E46" w:rsidP="00CD4E46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32A74E32" wp14:editId="576F9952">
                  <wp:extent cx="431165" cy="431165"/>
                  <wp:effectExtent l="0" t="0" r="6985" b="0"/>
                  <wp:docPr id="692025512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c_partnerarbeit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DDB420" w14:textId="77777777" w:rsidR="00CD4E46" w:rsidRPr="00287B24" w:rsidRDefault="00CD4E46" w:rsidP="00CD4E46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6F59D1BA" wp14:editId="57C077EA">
                  <wp:extent cx="374015" cy="374015"/>
                  <wp:effectExtent l="0" t="0" r="6985" b="6985"/>
                  <wp:docPr id="1577584597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c_gruppenarbeit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015" cy="374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6378B0" w14:textId="10E1C704" w:rsidR="00766090" w:rsidRDefault="00BA6158" w:rsidP="00286C4A">
            <w:pPr>
              <w:spacing w:before="24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409CA604" wp14:editId="2AE61500">
                  <wp:extent cx="397510" cy="397510"/>
                  <wp:effectExtent l="0" t="0" r="2540" b="2540"/>
                  <wp:docPr id="1420194732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Grafik 4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510" cy="397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3919C710" w14:textId="77777777" w:rsidR="00766090" w:rsidRDefault="00766090" w:rsidP="00286C4A">
            <w:pPr>
              <w:spacing w:before="240" w:line="240" w:lineRule="auto"/>
            </w:pPr>
            <w:r>
              <w:rPr>
                <w:noProof/>
                <w:lang w:eastAsia="de-DE"/>
              </w:rPr>
              <w:drawing>
                <wp:inline distT="0" distB="0" distL="0" distR="0" wp14:anchorId="4BB1DC23" wp14:editId="1A78E496">
                  <wp:extent cx="285115" cy="288290"/>
                  <wp:effectExtent l="0" t="0" r="0" b="0"/>
                  <wp:docPr id="194150661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015998A5" wp14:editId="1F22F0B4">
                  <wp:extent cx="285115" cy="288290"/>
                  <wp:effectExtent l="0" t="0" r="0" b="0"/>
                  <wp:docPr id="988779467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1F3DBC08" wp14:editId="04F75274">
                  <wp:extent cx="285115" cy="288290"/>
                  <wp:effectExtent l="0" t="0" r="0" b="0"/>
                  <wp:docPr id="328327407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1" w:type="dxa"/>
          </w:tcPr>
          <w:p w14:paraId="2CF68376" w14:textId="77777777" w:rsidR="00766090" w:rsidRDefault="00766090" w:rsidP="00286C4A">
            <w:pPr>
              <w:spacing w:before="240" w:line="240" w:lineRule="auto"/>
            </w:pPr>
          </w:p>
        </w:tc>
      </w:tr>
      <w:tr w:rsidR="00CD4E46" w14:paraId="78D1E11B" w14:textId="77777777" w:rsidTr="00766090">
        <w:tc>
          <w:tcPr>
            <w:tcW w:w="1550" w:type="dxa"/>
          </w:tcPr>
          <w:p w14:paraId="02F5FF7F" w14:textId="2CC97199" w:rsidR="00CD4E46" w:rsidRDefault="003A49D3" w:rsidP="00CD4E46">
            <w:pPr>
              <w:spacing w:before="24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717CB6E" wp14:editId="14B6558D">
                  <wp:extent cx="601134" cy="584200"/>
                  <wp:effectExtent l="0" t="0" r="8890" b="6350"/>
                  <wp:docPr id="243746208" name="Grafik 1" descr="S677280637_KV157_MiniMax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958014" name="Grafik 1" descr="S677280637_KV157_MiniMax.pn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689" r="1188"/>
                          <a:stretch/>
                        </pic:blipFill>
                        <pic:spPr bwMode="auto">
                          <a:xfrm>
                            <a:off x="0" y="0"/>
                            <a:ext cx="604107" cy="587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</w:tcPr>
          <w:p w14:paraId="5A1B7528" w14:textId="77777777" w:rsidR="00CD4E46" w:rsidRDefault="00CD4E46" w:rsidP="00CD4E46">
            <w:pPr>
              <w:spacing w:before="240" w:line="240" w:lineRule="auto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10999928" wp14:editId="26D643E4">
                  <wp:extent cx="432000" cy="432000"/>
                  <wp:effectExtent l="0" t="0" r="0" b="6350"/>
                  <wp:docPr id="136487523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c_arbeitsheft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575566" w14:textId="6A6A71B8" w:rsidR="00CD4E46" w:rsidRDefault="00CD4E46" w:rsidP="00CD4E46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4D42045B" wp14:editId="28718A60">
                  <wp:extent cx="428401" cy="432000"/>
                  <wp:effectExtent l="0" t="0" r="0" b="0"/>
                  <wp:docPr id="1233454011" name="Grafi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401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4" w:type="dxa"/>
          </w:tcPr>
          <w:p w14:paraId="5B73EE9D" w14:textId="42DA466B" w:rsidR="00CD4E46" w:rsidRDefault="00CD4E46" w:rsidP="00CD4E46">
            <w:pPr>
              <w:pStyle w:val="ekvpicto"/>
              <w:framePr w:w="0" w:hRule="auto" w:wrap="auto" w:vAnchor="margin" w:hAnchor="text" w:xAlign="left" w:yAlign="inline"/>
            </w:pPr>
          </w:p>
        </w:tc>
        <w:tc>
          <w:tcPr>
            <w:tcW w:w="1370" w:type="dxa"/>
          </w:tcPr>
          <w:p w14:paraId="1833C4DF" w14:textId="77777777" w:rsidR="00CD4E46" w:rsidRDefault="00CD4E46" w:rsidP="00CD4E46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305B66C7" wp14:editId="3D82A3BB">
                  <wp:extent cx="459740" cy="459740"/>
                  <wp:effectExtent l="0" t="0" r="0" b="0"/>
                  <wp:docPr id="2021076313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c_einzelarbeit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740" cy="45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145FAE" w14:textId="77777777" w:rsidR="00CD4E46" w:rsidRPr="00287B24" w:rsidRDefault="00CD4E46" w:rsidP="00CD4E46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57D002B1" wp14:editId="62041E42">
                  <wp:extent cx="431165" cy="431165"/>
                  <wp:effectExtent l="0" t="0" r="6985" b="0"/>
                  <wp:docPr id="1229351034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c_partnerarbeit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A74052" w14:textId="77777777" w:rsidR="00CD4E46" w:rsidRPr="00287B24" w:rsidRDefault="00CD4E46" w:rsidP="00CD4E46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5309C1A3" wp14:editId="1D60DFAC">
                  <wp:extent cx="374015" cy="374015"/>
                  <wp:effectExtent l="0" t="0" r="6985" b="6985"/>
                  <wp:docPr id="428087269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c_gruppenarbeit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015" cy="374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95F599" w14:textId="6086BFEE" w:rsidR="00CD4E46" w:rsidRDefault="00BA6158" w:rsidP="00CD4E46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2C7E063F" wp14:editId="2DF4A4BE">
                  <wp:extent cx="397510" cy="397510"/>
                  <wp:effectExtent l="0" t="0" r="2540" b="2540"/>
                  <wp:docPr id="612854059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Grafik 4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510" cy="397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58FBAC06" w14:textId="03669E4C" w:rsidR="00CD4E46" w:rsidRDefault="00CD4E46" w:rsidP="00CD4E46">
            <w:pPr>
              <w:spacing w:before="240" w:line="240" w:lineRule="auto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12D37047" wp14:editId="3526D636">
                  <wp:extent cx="285115" cy="288290"/>
                  <wp:effectExtent l="0" t="0" r="0" b="0"/>
                  <wp:docPr id="921006639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599C45D8" wp14:editId="5AA98A2D">
                  <wp:extent cx="285115" cy="288290"/>
                  <wp:effectExtent l="0" t="0" r="0" b="0"/>
                  <wp:docPr id="826932755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66A16B8F" wp14:editId="5AE69330">
                  <wp:extent cx="285115" cy="288290"/>
                  <wp:effectExtent l="0" t="0" r="0" b="0"/>
                  <wp:docPr id="184631562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1" w:type="dxa"/>
          </w:tcPr>
          <w:p w14:paraId="4A0339EC" w14:textId="77777777" w:rsidR="00CD4E46" w:rsidRDefault="00CD4E46" w:rsidP="00CD4E46">
            <w:pPr>
              <w:spacing w:before="240" w:line="240" w:lineRule="auto"/>
            </w:pPr>
          </w:p>
        </w:tc>
      </w:tr>
      <w:tr w:rsidR="00CD4E46" w14:paraId="190146EA" w14:textId="77777777" w:rsidTr="00766090">
        <w:tc>
          <w:tcPr>
            <w:tcW w:w="1550" w:type="dxa"/>
          </w:tcPr>
          <w:p w14:paraId="283C5EAB" w14:textId="28AC8CEF" w:rsidR="00CD4E46" w:rsidRDefault="003A49D3" w:rsidP="00CD4E46">
            <w:pPr>
              <w:spacing w:before="24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EA76611" wp14:editId="144FB5F1">
                  <wp:extent cx="601134" cy="584200"/>
                  <wp:effectExtent l="0" t="0" r="8890" b="6350"/>
                  <wp:docPr id="1064104790" name="Grafik 1" descr="S677280637_KV157_MiniMax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958014" name="Grafik 1" descr="S677280637_KV157_MiniMax.pn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689" r="1188"/>
                          <a:stretch/>
                        </pic:blipFill>
                        <pic:spPr bwMode="auto">
                          <a:xfrm>
                            <a:off x="0" y="0"/>
                            <a:ext cx="604107" cy="587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</w:tcPr>
          <w:p w14:paraId="5855933A" w14:textId="77777777" w:rsidR="00CD4E46" w:rsidRDefault="00CD4E46" w:rsidP="00CD4E46">
            <w:pPr>
              <w:spacing w:before="240" w:line="240" w:lineRule="auto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5D21A7B1" wp14:editId="1CB806B8">
                  <wp:extent cx="432000" cy="432000"/>
                  <wp:effectExtent l="0" t="0" r="0" b="6350"/>
                  <wp:docPr id="781761163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c_arbeitsheft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089087" w14:textId="65FE0564" w:rsidR="00CD4E46" w:rsidRDefault="00CD4E46" w:rsidP="00CD4E46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61AD71DE" wp14:editId="7FCAA8BB">
                  <wp:extent cx="428401" cy="432000"/>
                  <wp:effectExtent l="0" t="0" r="0" b="0"/>
                  <wp:docPr id="650267611" name="Grafi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401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4" w:type="dxa"/>
          </w:tcPr>
          <w:p w14:paraId="514D2028" w14:textId="4684D656" w:rsidR="00CD4E46" w:rsidRDefault="00CD4E46" w:rsidP="00CD4E46">
            <w:pPr>
              <w:pStyle w:val="ekvpicto"/>
              <w:framePr w:w="0" w:hRule="auto" w:wrap="auto" w:vAnchor="margin" w:hAnchor="text" w:xAlign="left" w:yAlign="inline"/>
            </w:pPr>
          </w:p>
          <w:p w14:paraId="16D78C87" w14:textId="718CED9F" w:rsidR="00CD4E46" w:rsidRPr="00287B24" w:rsidRDefault="00CD4E46" w:rsidP="00CD4E46">
            <w:pPr>
              <w:pStyle w:val="ekvpicto"/>
              <w:framePr w:w="0" w:hRule="auto" w:wrap="auto" w:vAnchor="margin" w:hAnchor="text" w:xAlign="left" w:yAlign="inline"/>
            </w:pPr>
          </w:p>
          <w:p w14:paraId="6636E365" w14:textId="65B1D032" w:rsidR="00CD4E46" w:rsidRPr="00287B24" w:rsidRDefault="00CD4E46" w:rsidP="00CD4E46">
            <w:pPr>
              <w:pStyle w:val="ekvpicto"/>
              <w:framePr w:w="0" w:hRule="auto" w:wrap="auto" w:vAnchor="margin" w:hAnchor="text" w:xAlign="left" w:yAlign="inline"/>
            </w:pPr>
          </w:p>
          <w:p w14:paraId="769D4CAD" w14:textId="6455F962" w:rsidR="00CD4E46" w:rsidRDefault="00CD4E46" w:rsidP="00CD4E46">
            <w:pPr>
              <w:spacing w:before="240" w:line="276" w:lineRule="auto"/>
            </w:pPr>
          </w:p>
        </w:tc>
        <w:tc>
          <w:tcPr>
            <w:tcW w:w="1370" w:type="dxa"/>
          </w:tcPr>
          <w:p w14:paraId="6F406761" w14:textId="77777777" w:rsidR="00CD4E46" w:rsidRDefault="00CD4E46" w:rsidP="00CD4E46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1EB87501" wp14:editId="256D5DD7">
                  <wp:extent cx="459740" cy="459740"/>
                  <wp:effectExtent l="0" t="0" r="0" b="0"/>
                  <wp:docPr id="1042486626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c_einzelarbeit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740" cy="45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CAF831" w14:textId="77777777" w:rsidR="00CD4E46" w:rsidRPr="00287B24" w:rsidRDefault="00CD4E46" w:rsidP="00CD4E46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6FB5B69A" wp14:editId="292B2650">
                  <wp:extent cx="431165" cy="431165"/>
                  <wp:effectExtent l="0" t="0" r="6985" b="0"/>
                  <wp:docPr id="378923372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c_partnerarbeit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A01E55" w14:textId="77777777" w:rsidR="00CD4E46" w:rsidRPr="00287B24" w:rsidRDefault="00CD4E46" w:rsidP="00CD4E46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776981FB" wp14:editId="3B2B1B7F">
                  <wp:extent cx="374015" cy="374015"/>
                  <wp:effectExtent l="0" t="0" r="6985" b="6985"/>
                  <wp:docPr id="1386331710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c_gruppenarbeit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015" cy="374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938D8D" w14:textId="73DFED39" w:rsidR="00CD4E46" w:rsidRDefault="00BA6158" w:rsidP="00CD4E46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709C881C" wp14:editId="6520ECD9">
                  <wp:extent cx="397510" cy="397510"/>
                  <wp:effectExtent l="0" t="0" r="2540" b="2540"/>
                  <wp:docPr id="538323719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Grafik 4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510" cy="397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36AA01B6" w14:textId="1199CBEC" w:rsidR="00CD4E46" w:rsidRDefault="00CD4E46" w:rsidP="00CD4E46">
            <w:pPr>
              <w:spacing w:before="240" w:line="240" w:lineRule="auto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5430D5D4" wp14:editId="64BDEC59">
                  <wp:extent cx="285115" cy="288290"/>
                  <wp:effectExtent l="0" t="0" r="0" b="0"/>
                  <wp:docPr id="2144971700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2ECAEB13" wp14:editId="0307FE93">
                  <wp:extent cx="285115" cy="288290"/>
                  <wp:effectExtent l="0" t="0" r="0" b="0"/>
                  <wp:docPr id="2122407343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22D31D76" wp14:editId="6E385B00">
                  <wp:extent cx="285115" cy="288290"/>
                  <wp:effectExtent l="0" t="0" r="0" b="0"/>
                  <wp:docPr id="125086307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1" w:type="dxa"/>
          </w:tcPr>
          <w:p w14:paraId="33107264" w14:textId="77777777" w:rsidR="00CD4E46" w:rsidRDefault="00CD4E46" w:rsidP="00CD4E46">
            <w:pPr>
              <w:spacing w:before="240" w:line="240" w:lineRule="auto"/>
            </w:pPr>
          </w:p>
        </w:tc>
      </w:tr>
      <w:tr w:rsidR="00766090" w14:paraId="0DC1B99E" w14:textId="77777777" w:rsidTr="00766090">
        <w:tc>
          <w:tcPr>
            <w:tcW w:w="1550" w:type="dxa"/>
          </w:tcPr>
          <w:p w14:paraId="25DA9804" w14:textId="6CBFD512" w:rsidR="00766090" w:rsidRDefault="00766090" w:rsidP="00286C4A">
            <w:pPr>
              <w:spacing w:before="240" w:line="240" w:lineRule="auto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65E15FE" wp14:editId="2934E422">
                      <wp:extent cx="609600" cy="504825"/>
                      <wp:effectExtent l="38100" t="19050" r="38100" b="47625"/>
                      <wp:docPr id="1574680509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504825"/>
                              </a:xfrm>
                              <a:prstGeom prst="star5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CC23203" id="Stern: 5 Zacken 2" o:spid="_x0000_s1026" style="width:48pt;height: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609600,504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" path="m1,192826r232847,1l304800,r71952,192827l609599,192826,421221,311998r71955,192826l304800,385649,116424,504824,188379,311998,1,192826xe" filled="f" strokecolor="#7f7f7f [1612]" strokeweight="1pt">
                      <v:stroke joinstyle="miter"/>
                      <v:path arrowok="t" o:connecttype="custom" o:connectlocs="1,192826;232848,192827;304800,0;376752,192827;609599,192826;421221,311998;493176,504824;304800,385649;116424,504824;188379,311998;1,192826" o:connectangles="0,0,0,0,0,0,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548" w:type="dxa"/>
          </w:tcPr>
          <w:p w14:paraId="6BB5CF85" w14:textId="77777777" w:rsidR="00766090" w:rsidRDefault="00766090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07000A46" wp14:editId="458A85B5">
                  <wp:extent cx="432000" cy="432000"/>
                  <wp:effectExtent l="0" t="0" r="0" b="6350"/>
                  <wp:docPr id="1814631503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c_arbeitsheft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06A992" w14:textId="7117C871" w:rsidR="00CD4E46" w:rsidRDefault="00CD4E46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38717E14" wp14:editId="3D7ED3A7">
                  <wp:extent cx="428401" cy="432000"/>
                  <wp:effectExtent l="0" t="0" r="0" b="0"/>
                  <wp:docPr id="1534041670" name="Grafi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401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4" w:type="dxa"/>
          </w:tcPr>
          <w:p w14:paraId="70A41C64" w14:textId="66958F23" w:rsidR="00766090" w:rsidRDefault="00766090" w:rsidP="00766090">
            <w:pPr>
              <w:spacing w:before="240" w:line="276" w:lineRule="auto"/>
            </w:pPr>
          </w:p>
        </w:tc>
        <w:tc>
          <w:tcPr>
            <w:tcW w:w="1370" w:type="dxa"/>
          </w:tcPr>
          <w:p w14:paraId="07983D52" w14:textId="77777777" w:rsidR="00CD4E46" w:rsidRDefault="00CD4E46" w:rsidP="00CD4E46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0CE22E39" wp14:editId="5C13EAD1">
                  <wp:extent cx="459740" cy="459740"/>
                  <wp:effectExtent l="0" t="0" r="0" b="0"/>
                  <wp:docPr id="647478053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c_einzelarbeit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740" cy="45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751494" w14:textId="77777777" w:rsidR="00CD4E46" w:rsidRPr="00287B24" w:rsidRDefault="00CD4E46" w:rsidP="00CD4E46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032430EA" wp14:editId="1E754472">
                  <wp:extent cx="431165" cy="431165"/>
                  <wp:effectExtent l="0" t="0" r="6985" b="0"/>
                  <wp:docPr id="301722190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c_partnerarbeit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A36EE6" w14:textId="77777777" w:rsidR="00CD4E46" w:rsidRPr="00287B24" w:rsidRDefault="00CD4E46" w:rsidP="00CD4E46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13CF8F2D" wp14:editId="0879A36A">
                  <wp:extent cx="374015" cy="374015"/>
                  <wp:effectExtent l="0" t="0" r="6985" b="6985"/>
                  <wp:docPr id="393253214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c_gruppenarbeit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015" cy="374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E22276" w14:textId="6DAE8CF7" w:rsidR="00766090" w:rsidRDefault="00BA6158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5C62C4CF" wp14:editId="54E24B90">
                  <wp:extent cx="397510" cy="397510"/>
                  <wp:effectExtent l="0" t="0" r="2540" b="2540"/>
                  <wp:docPr id="548435585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Grafik 4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510" cy="397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1850E5B5" w14:textId="4A930B65" w:rsidR="00766090" w:rsidRDefault="00766090" w:rsidP="00286C4A">
            <w:pPr>
              <w:spacing w:before="240" w:line="240" w:lineRule="auto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52D998A0" wp14:editId="289AC773">
                  <wp:extent cx="285115" cy="288290"/>
                  <wp:effectExtent l="0" t="0" r="0" b="0"/>
                  <wp:docPr id="1848474990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076EDE62" wp14:editId="48E231BC">
                  <wp:extent cx="285115" cy="288290"/>
                  <wp:effectExtent l="0" t="0" r="0" b="0"/>
                  <wp:docPr id="177483974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91415">
              <w:rPr>
                <w:noProof/>
                <w:lang w:eastAsia="de-DE"/>
              </w:rPr>
              <w:drawing>
                <wp:inline distT="0" distB="0" distL="0" distR="0" wp14:anchorId="06290B45" wp14:editId="7175A259">
                  <wp:extent cx="285115" cy="288290"/>
                  <wp:effectExtent l="0" t="0" r="0" b="0"/>
                  <wp:docPr id="1212639820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1" w:type="dxa"/>
          </w:tcPr>
          <w:p w14:paraId="72890640" w14:textId="77777777" w:rsidR="00766090" w:rsidRDefault="00766090" w:rsidP="00286C4A">
            <w:pPr>
              <w:spacing w:before="240" w:line="240" w:lineRule="auto"/>
            </w:pPr>
          </w:p>
        </w:tc>
      </w:tr>
    </w:tbl>
    <w:p w14:paraId="40DF0050" w14:textId="77777777" w:rsidR="00CD4E46" w:rsidRDefault="00CD4E46">
      <w:r>
        <w:br w:type="page"/>
      </w:r>
    </w:p>
    <w:p w14:paraId="453C5C16" w14:textId="1080589F" w:rsidR="00766090" w:rsidRDefault="00766090" w:rsidP="007D3F37">
      <w:pPr>
        <w:spacing w:before="240" w:line="24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0"/>
        <w:gridCol w:w="1548"/>
        <w:gridCol w:w="1764"/>
        <w:gridCol w:w="1370"/>
        <w:gridCol w:w="1701"/>
        <w:gridCol w:w="1411"/>
      </w:tblGrid>
      <w:tr w:rsidR="00CD4E46" w14:paraId="593DA12A" w14:textId="77777777" w:rsidTr="00286C4A">
        <w:tc>
          <w:tcPr>
            <w:tcW w:w="1550" w:type="dxa"/>
          </w:tcPr>
          <w:p w14:paraId="5A0014F4" w14:textId="77777777" w:rsidR="00CD4E46" w:rsidRDefault="00CD4E46" w:rsidP="00286C4A">
            <w:pPr>
              <w:spacing w:before="240" w:line="240" w:lineRule="auto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C9C60A0" wp14:editId="1633E558">
                      <wp:extent cx="609600" cy="504825"/>
                      <wp:effectExtent l="38100" t="19050" r="38100" b="47625"/>
                      <wp:docPr id="442053963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504825"/>
                              </a:xfrm>
                              <a:prstGeom prst="star5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B54B29A" id="Stern: 5 Zacken 2" o:spid="_x0000_s1026" style="width:48pt;height: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609600,504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" path="m1,192826r232847,1l304800,r71952,192827l609599,192826,421221,311998r71955,192826l304800,385649,116424,504824,188379,311998,1,192826xe" filled="f" strokecolor="#7f7f7f [1612]" strokeweight="1pt">
                      <v:stroke joinstyle="miter"/>
                      <v:path arrowok="t" o:connecttype="custom" o:connectlocs="1,192826;232848,192827;304800,0;376752,192827;609599,192826;421221,311998;493176,504824;304800,385649;116424,504824;188379,311998;1,192826" o:connectangles="0,0,0,0,0,0,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548" w:type="dxa"/>
          </w:tcPr>
          <w:p w14:paraId="5030C4F5" w14:textId="77777777" w:rsidR="00CD4E46" w:rsidRDefault="00CD4E46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5FF22753" wp14:editId="06FEA110">
                  <wp:extent cx="432000" cy="432000"/>
                  <wp:effectExtent l="0" t="0" r="0" b="6350"/>
                  <wp:docPr id="1591001860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c_arbeitsheft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00CF8E" w14:textId="77777777" w:rsidR="00CD4E46" w:rsidRDefault="00CD4E46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6C5D00D4" wp14:editId="5DD31CA4">
                  <wp:extent cx="428401" cy="432000"/>
                  <wp:effectExtent l="0" t="0" r="0" b="0"/>
                  <wp:docPr id="1277525357" name="Grafi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401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4" w:type="dxa"/>
          </w:tcPr>
          <w:p w14:paraId="0C2771A7" w14:textId="77777777" w:rsidR="00CD4E46" w:rsidRDefault="00CD4E46" w:rsidP="00286C4A">
            <w:pPr>
              <w:spacing w:before="240" w:line="276" w:lineRule="auto"/>
            </w:pPr>
          </w:p>
        </w:tc>
        <w:tc>
          <w:tcPr>
            <w:tcW w:w="1370" w:type="dxa"/>
          </w:tcPr>
          <w:p w14:paraId="603FB8E8" w14:textId="77777777" w:rsidR="00CD4E46" w:rsidRDefault="00CD4E46" w:rsidP="00286C4A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58C4DEC1" wp14:editId="13A276F8">
                  <wp:extent cx="459740" cy="459740"/>
                  <wp:effectExtent l="0" t="0" r="0" b="0"/>
                  <wp:docPr id="96316861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c_einzelarbeit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740" cy="45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A580B0" w14:textId="77777777" w:rsidR="00CD4E46" w:rsidRPr="00287B24" w:rsidRDefault="00CD4E46" w:rsidP="00286C4A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5ABACE4D" wp14:editId="4B894161">
                  <wp:extent cx="431165" cy="431165"/>
                  <wp:effectExtent l="0" t="0" r="6985" b="0"/>
                  <wp:docPr id="2007074344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c_partnerarbeit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46A2B2" w14:textId="77777777" w:rsidR="00CD4E46" w:rsidRPr="00287B24" w:rsidRDefault="00CD4E46" w:rsidP="00286C4A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6B9E052C" wp14:editId="38277C2A">
                  <wp:extent cx="374015" cy="374015"/>
                  <wp:effectExtent l="0" t="0" r="6985" b="6985"/>
                  <wp:docPr id="1324837635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c_gruppenarbeit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015" cy="374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DC80CB" w14:textId="7708C84B" w:rsidR="00CD4E46" w:rsidRDefault="00BA6158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26F8E513" wp14:editId="65B3A756">
                  <wp:extent cx="397510" cy="397510"/>
                  <wp:effectExtent l="0" t="0" r="2540" b="2540"/>
                  <wp:docPr id="1270383805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Grafik 4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510" cy="397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6145EEF2" w14:textId="77777777" w:rsidR="00CD4E46" w:rsidRDefault="00CD4E46" w:rsidP="00286C4A">
            <w:pPr>
              <w:spacing w:before="240" w:line="240" w:lineRule="auto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3891814B" wp14:editId="036C1D7B">
                  <wp:extent cx="285115" cy="288290"/>
                  <wp:effectExtent l="0" t="0" r="0" b="0"/>
                  <wp:docPr id="1076699148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1A2073E7" wp14:editId="5F420950">
                  <wp:extent cx="285115" cy="288290"/>
                  <wp:effectExtent l="0" t="0" r="0" b="0"/>
                  <wp:docPr id="6856704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477A0371" wp14:editId="00873D29">
                  <wp:extent cx="285115" cy="288290"/>
                  <wp:effectExtent l="0" t="0" r="0" b="0"/>
                  <wp:docPr id="555408176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1" w:type="dxa"/>
          </w:tcPr>
          <w:p w14:paraId="52EC95DA" w14:textId="77777777" w:rsidR="00CD4E46" w:rsidRDefault="00CD4E46" w:rsidP="00286C4A">
            <w:pPr>
              <w:spacing w:before="240" w:line="240" w:lineRule="auto"/>
            </w:pPr>
          </w:p>
        </w:tc>
      </w:tr>
      <w:tr w:rsidR="00CD4E46" w14:paraId="1C0CFB5A" w14:textId="77777777" w:rsidTr="00286C4A">
        <w:tc>
          <w:tcPr>
            <w:tcW w:w="1550" w:type="dxa"/>
          </w:tcPr>
          <w:p w14:paraId="2C5CA159" w14:textId="77777777" w:rsidR="00CD4E46" w:rsidRDefault="00CD4E46" w:rsidP="00286C4A">
            <w:pPr>
              <w:spacing w:before="240" w:line="240" w:lineRule="auto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E443B90" wp14:editId="2AADE89E">
                      <wp:extent cx="647700" cy="495300"/>
                      <wp:effectExtent l="19050" t="0" r="38100" b="38100"/>
                      <wp:docPr id="236308897" name="Herz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495300"/>
                              </a:xfrm>
                              <a:prstGeom prst="heart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B45E786" id="Herz 3" o:spid="_x0000_s1026" style="width:51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6477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" path="m323850,123825v134938,-288925,661194,,,371475c-337344,123825,188913,-165100,323850,123825xe" filled="f" strokecolor="#7f7f7f [1612]" strokeweight="1pt">
                      <v:stroke joinstyle="miter"/>
                      <v:path arrowok="t" o:connecttype="custom" o:connectlocs="323850,123825;323850,495300;323850,123825" o:connectangles="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548" w:type="dxa"/>
          </w:tcPr>
          <w:p w14:paraId="2E84F39D" w14:textId="77777777" w:rsidR="00CD4E46" w:rsidRDefault="00CD4E46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22DBD9F5" wp14:editId="5B485239">
                  <wp:extent cx="432000" cy="432000"/>
                  <wp:effectExtent l="0" t="0" r="0" b="6350"/>
                  <wp:docPr id="472587005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c_arbeitsheft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A6AC0B" w14:textId="3D8291D9" w:rsidR="00CD4E46" w:rsidRDefault="00CD4E46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5521F411" wp14:editId="25C6EB94">
                  <wp:extent cx="428401" cy="432000"/>
                  <wp:effectExtent l="0" t="0" r="0" b="0"/>
                  <wp:docPr id="17679185" name="Grafi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401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4" w:type="dxa"/>
          </w:tcPr>
          <w:p w14:paraId="2D232499" w14:textId="77777777" w:rsidR="00CD4E46" w:rsidRDefault="00CD4E46" w:rsidP="00286C4A">
            <w:pPr>
              <w:spacing w:before="240" w:line="276" w:lineRule="auto"/>
            </w:pPr>
          </w:p>
        </w:tc>
        <w:tc>
          <w:tcPr>
            <w:tcW w:w="1370" w:type="dxa"/>
          </w:tcPr>
          <w:p w14:paraId="0598CF40" w14:textId="77777777" w:rsidR="00CD4E46" w:rsidRDefault="00CD4E46" w:rsidP="00CD4E46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7FAA5976" wp14:editId="45370D23">
                  <wp:extent cx="459740" cy="459740"/>
                  <wp:effectExtent l="0" t="0" r="0" b="0"/>
                  <wp:docPr id="2061292017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c_einzelarbeit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740" cy="45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536AD8" w14:textId="77777777" w:rsidR="00CD4E46" w:rsidRPr="00287B24" w:rsidRDefault="00CD4E46" w:rsidP="00CD4E46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6BFFC88F" wp14:editId="4EBE15C7">
                  <wp:extent cx="431165" cy="431165"/>
                  <wp:effectExtent l="0" t="0" r="6985" b="0"/>
                  <wp:docPr id="23118378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c_partnerarbeit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36BAD5" w14:textId="77777777" w:rsidR="00CD4E46" w:rsidRPr="00287B24" w:rsidRDefault="00CD4E46" w:rsidP="00CD4E46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6D5648A2" wp14:editId="5FCBBAB7">
                  <wp:extent cx="374015" cy="374015"/>
                  <wp:effectExtent l="0" t="0" r="6985" b="6985"/>
                  <wp:docPr id="1926051282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c_gruppenarbeit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015" cy="374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3FCC23" w14:textId="6FDC21F5" w:rsidR="00CD4E46" w:rsidRDefault="00BA6158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6B0FA31F" wp14:editId="1DA50C0B">
                  <wp:extent cx="397510" cy="397510"/>
                  <wp:effectExtent l="0" t="0" r="2540" b="2540"/>
                  <wp:docPr id="1155337529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Grafik 4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510" cy="397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02872A4B" w14:textId="77777777" w:rsidR="00CD4E46" w:rsidRDefault="00CD4E46" w:rsidP="00286C4A">
            <w:pPr>
              <w:spacing w:before="240" w:line="240" w:lineRule="auto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6CC1BF0D" wp14:editId="1D2488E9">
                  <wp:extent cx="285115" cy="288290"/>
                  <wp:effectExtent l="0" t="0" r="0" b="0"/>
                  <wp:docPr id="979641844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1419F48A" wp14:editId="268A27C5">
                  <wp:extent cx="285115" cy="288290"/>
                  <wp:effectExtent l="0" t="0" r="0" b="0"/>
                  <wp:docPr id="569708053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67E72693" wp14:editId="0CF4CDDC">
                  <wp:extent cx="285115" cy="288290"/>
                  <wp:effectExtent l="0" t="0" r="0" b="0"/>
                  <wp:docPr id="312705883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1" w:type="dxa"/>
          </w:tcPr>
          <w:p w14:paraId="166E2EFA" w14:textId="77777777" w:rsidR="00CD4E46" w:rsidRDefault="00CD4E46" w:rsidP="00286C4A">
            <w:pPr>
              <w:spacing w:before="240" w:line="240" w:lineRule="auto"/>
            </w:pPr>
          </w:p>
        </w:tc>
      </w:tr>
      <w:tr w:rsidR="00CD4E46" w14:paraId="6533504C" w14:textId="77777777" w:rsidTr="00286C4A">
        <w:tc>
          <w:tcPr>
            <w:tcW w:w="1550" w:type="dxa"/>
          </w:tcPr>
          <w:p w14:paraId="39135D99" w14:textId="77777777" w:rsidR="00CD4E46" w:rsidRDefault="00CD4E46" w:rsidP="00286C4A">
            <w:pPr>
              <w:spacing w:before="240" w:line="240" w:lineRule="auto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D926294" wp14:editId="33DC9ED5">
                      <wp:extent cx="647700" cy="495300"/>
                      <wp:effectExtent l="19050" t="0" r="38100" b="38100"/>
                      <wp:docPr id="64502461" name="Herz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495300"/>
                              </a:xfrm>
                              <a:prstGeom prst="heart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0341918" id="Herz 3" o:spid="_x0000_s1026" style="width:51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6477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" path="m323850,123825v134938,-288925,661194,,,371475c-337344,123825,188913,-165100,323850,123825xe" filled="f" strokecolor="#7f7f7f [1612]" strokeweight="1pt">
                      <v:stroke joinstyle="miter"/>
                      <v:path arrowok="t" o:connecttype="custom" o:connectlocs="323850,123825;323850,495300;323850,123825" o:connectangles="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548" w:type="dxa"/>
          </w:tcPr>
          <w:p w14:paraId="6DAD42C4" w14:textId="77777777" w:rsidR="00CD4E46" w:rsidRDefault="00CD4E46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0A3B9D01" wp14:editId="2B62EB97">
                  <wp:extent cx="432000" cy="432000"/>
                  <wp:effectExtent l="0" t="0" r="0" b="6350"/>
                  <wp:docPr id="436367839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c_arbeitsheft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FA8F5F" w14:textId="2AE74B2C" w:rsidR="00CD4E46" w:rsidRDefault="00CD4E46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063B951B" wp14:editId="0E6A9F03">
                  <wp:extent cx="428401" cy="432000"/>
                  <wp:effectExtent l="0" t="0" r="0" b="0"/>
                  <wp:docPr id="1686852250" name="Grafi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401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4" w:type="dxa"/>
          </w:tcPr>
          <w:p w14:paraId="455B12B7" w14:textId="77777777" w:rsidR="00CD4E46" w:rsidRDefault="00CD4E46" w:rsidP="00286C4A">
            <w:pPr>
              <w:spacing w:before="240" w:line="276" w:lineRule="auto"/>
            </w:pPr>
          </w:p>
        </w:tc>
        <w:tc>
          <w:tcPr>
            <w:tcW w:w="1370" w:type="dxa"/>
          </w:tcPr>
          <w:p w14:paraId="43666548" w14:textId="77777777" w:rsidR="00CD4E46" w:rsidRDefault="00CD4E46" w:rsidP="00CD4E46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14A34781" wp14:editId="56FAD609">
                  <wp:extent cx="459740" cy="459740"/>
                  <wp:effectExtent l="0" t="0" r="0" b="0"/>
                  <wp:docPr id="54255521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c_einzelarbeit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740" cy="45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4840D7" w14:textId="77777777" w:rsidR="00CD4E46" w:rsidRPr="00287B24" w:rsidRDefault="00CD4E46" w:rsidP="00CD4E46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6FF1FD9E" wp14:editId="319B9B3F">
                  <wp:extent cx="431165" cy="431165"/>
                  <wp:effectExtent l="0" t="0" r="6985" b="0"/>
                  <wp:docPr id="205475294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c_partnerarbeit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EC4F19" w14:textId="77777777" w:rsidR="00CD4E46" w:rsidRPr="00287B24" w:rsidRDefault="00CD4E46" w:rsidP="00CD4E46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399F9BAD" wp14:editId="4606D01C">
                  <wp:extent cx="374015" cy="374015"/>
                  <wp:effectExtent l="0" t="0" r="6985" b="6985"/>
                  <wp:docPr id="920497513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c_gruppenarbeit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015" cy="374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E9E333" w14:textId="73430707" w:rsidR="00CD4E46" w:rsidRDefault="00BA6158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6D717F64" wp14:editId="6D8C9A42">
                  <wp:extent cx="397510" cy="397510"/>
                  <wp:effectExtent l="0" t="0" r="2540" b="2540"/>
                  <wp:docPr id="1078743769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Grafik 4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510" cy="397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14BE0AE0" w14:textId="77777777" w:rsidR="00CD4E46" w:rsidRDefault="00CD4E46" w:rsidP="00286C4A">
            <w:pPr>
              <w:spacing w:before="240" w:line="240" w:lineRule="auto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31C62DC4" wp14:editId="38E2BD80">
                  <wp:extent cx="285115" cy="288290"/>
                  <wp:effectExtent l="0" t="0" r="0" b="0"/>
                  <wp:docPr id="1565785522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3476E420" wp14:editId="402A7BF8">
                  <wp:extent cx="285115" cy="288290"/>
                  <wp:effectExtent l="0" t="0" r="0" b="0"/>
                  <wp:docPr id="1761360862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22DDB9F7" wp14:editId="2348EFF6">
                  <wp:extent cx="285115" cy="288290"/>
                  <wp:effectExtent l="0" t="0" r="0" b="0"/>
                  <wp:docPr id="1935029171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1" w:type="dxa"/>
          </w:tcPr>
          <w:p w14:paraId="59B3E3B4" w14:textId="77777777" w:rsidR="00CD4E46" w:rsidRDefault="00CD4E46" w:rsidP="00286C4A">
            <w:pPr>
              <w:spacing w:before="240" w:line="240" w:lineRule="auto"/>
            </w:pPr>
          </w:p>
        </w:tc>
      </w:tr>
    </w:tbl>
    <w:p w14:paraId="0E47C462" w14:textId="77777777" w:rsidR="00CD4E46" w:rsidRDefault="00CD4E46" w:rsidP="007D3F37">
      <w:pPr>
        <w:spacing w:before="240" w:line="240" w:lineRule="auto"/>
      </w:pPr>
    </w:p>
    <w:p w14:paraId="7BFAA7B0" w14:textId="77777777" w:rsidR="00CD4E46" w:rsidRDefault="00CD4E46" w:rsidP="007D3F37">
      <w:pPr>
        <w:spacing w:before="240" w:line="240" w:lineRule="auto"/>
      </w:pPr>
    </w:p>
    <w:p w14:paraId="344A1A69" w14:textId="41849844" w:rsidR="0048121F" w:rsidRDefault="00E91415" w:rsidP="007D3F37">
      <w:pPr>
        <w:spacing w:before="240" w:line="240" w:lineRule="auto"/>
      </w:pPr>
      <w:r>
        <w:t xml:space="preserve">Ich habe mein Ziel erreicht: </w:t>
      </w:r>
      <w:r w:rsidR="0048121F">
        <w:rPr>
          <w:noProof/>
          <w:lang w:eastAsia="de-DE"/>
        </w:rPr>
        <w:drawing>
          <wp:inline distT="0" distB="0" distL="0" distR="0" wp14:anchorId="3C92BAB2" wp14:editId="7B69C21E">
            <wp:extent cx="285115" cy="288290"/>
            <wp:effectExtent l="0" t="0" r="0" b="0"/>
            <wp:docPr id="374855856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c_smiley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5620">
        <w:rPr>
          <w:noProof/>
          <w:lang w:eastAsia="de-DE"/>
        </w:rPr>
        <w:drawing>
          <wp:inline distT="0" distB="0" distL="0" distR="0" wp14:anchorId="2314B319" wp14:editId="239738C6">
            <wp:extent cx="285115" cy="288290"/>
            <wp:effectExtent l="0" t="0" r="0" b="0"/>
            <wp:docPr id="36074531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c_smiley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5620">
        <w:rPr>
          <w:noProof/>
          <w:lang w:eastAsia="de-DE"/>
        </w:rPr>
        <w:drawing>
          <wp:inline distT="0" distB="0" distL="0" distR="0" wp14:anchorId="16D25234" wp14:editId="56D77B04">
            <wp:extent cx="285115" cy="288290"/>
            <wp:effectExtent l="0" t="0" r="0" b="0"/>
            <wp:docPr id="1025845492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c_smiley3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1F039" w14:textId="70F6BDD1" w:rsidR="006C5620" w:rsidRDefault="006C5620" w:rsidP="007D3F37">
      <w:pPr>
        <w:spacing w:before="240" w:line="240" w:lineRule="auto"/>
        <w:rPr>
          <w:u w:val="single"/>
        </w:rPr>
      </w:pPr>
      <w:r>
        <w:t xml:space="preserve">Rückmeldung deiner </w:t>
      </w:r>
      <w:r w:rsidR="00B12188">
        <w:t>Lehrkraft</w:t>
      </w:r>
      <w:r>
        <w:t>:</w:t>
      </w:r>
      <w:r>
        <w:rPr>
          <w:u w:val="single"/>
        </w:rPr>
        <w:t xml:space="preserve">                                                                     </w:t>
      </w:r>
    </w:p>
    <w:p w14:paraId="667C9EE5" w14:textId="0E971EA5" w:rsidR="006C5620" w:rsidRDefault="006C5620" w:rsidP="007D3F37">
      <w:pPr>
        <w:spacing w:before="240" w:line="240" w:lineRule="auto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</w:t>
      </w:r>
    </w:p>
    <w:p w14:paraId="0DA00D45" w14:textId="77777777" w:rsidR="006C5620" w:rsidRDefault="006C5620" w:rsidP="007D3F37">
      <w:pPr>
        <w:spacing w:before="240" w:line="240" w:lineRule="auto"/>
      </w:pPr>
    </w:p>
    <w:p w14:paraId="047BD931" w14:textId="797EB985" w:rsidR="006C5620" w:rsidRPr="006C5620" w:rsidRDefault="006C5620" w:rsidP="007D3F37">
      <w:pPr>
        <w:spacing w:before="240" w:line="240" w:lineRule="auto"/>
      </w:pPr>
      <w:r w:rsidRPr="006C5620">
        <w:t>Unterschrift der Eltern:</w:t>
      </w:r>
      <w:r>
        <w:rPr>
          <w:u w:val="single"/>
        </w:rPr>
        <w:t xml:space="preserve">                                                          </w:t>
      </w:r>
      <w:r w:rsidRPr="006C5620">
        <w:t xml:space="preserve">                                              </w:t>
      </w:r>
    </w:p>
    <w:sectPr w:rsidR="006C5620" w:rsidRPr="006C5620" w:rsidSect="00054A93">
      <w:footerReference w:type="default" r:id="rId1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DDD02" w14:textId="77777777" w:rsidR="007D3F37" w:rsidRDefault="007D3F37" w:rsidP="003C599D">
      <w:pPr>
        <w:spacing w:line="240" w:lineRule="auto"/>
      </w:pPr>
      <w:r>
        <w:separator/>
      </w:r>
    </w:p>
  </w:endnote>
  <w:endnote w:type="continuationSeparator" w:id="0">
    <w:p w14:paraId="051799FA" w14:textId="77777777" w:rsidR="007D3F37" w:rsidRDefault="007D3F3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5015D2D4" w14:textId="77777777" w:rsidTr="006B2D23">
      <w:trPr>
        <w:trHeight w:hRule="exact" w:val="680"/>
      </w:trPr>
      <w:tc>
        <w:tcPr>
          <w:tcW w:w="1131" w:type="dxa"/>
          <w:noWrap/>
        </w:tcPr>
        <w:p w14:paraId="00B63C09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2FA38D43" wp14:editId="306F0CD9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6A29DCCA" w14:textId="180F7A68" w:rsidR="00193A18" w:rsidRPr="00913892" w:rsidRDefault="00193A18" w:rsidP="00322FDD">
          <w:pPr>
            <w:pStyle w:val="ekvpagina"/>
          </w:pPr>
          <w:r w:rsidRPr="00913892">
            <w:t xml:space="preserve">© Ernst Klett Verlag GmbH, </w:t>
          </w:r>
          <w:r w:rsidR="007F0474">
            <w:t xml:space="preserve">Stuttgart </w:t>
          </w:r>
          <w:r w:rsidR="00E91415">
            <w:t>2025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63082213" w14:textId="0732E1D9" w:rsidR="00193A18" w:rsidRDefault="00456923" w:rsidP="00294F2A">
          <w:pPr>
            <w:pStyle w:val="ekvquelle"/>
          </w:pPr>
          <w:r w:rsidRPr="00456923">
            <w:rPr>
              <w:rStyle w:val="ekvquellefett"/>
            </w:rPr>
            <w:t>Abbildungen:</w:t>
          </w:r>
          <w:r>
            <w:t xml:space="preserve"> </w:t>
          </w:r>
          <w:r w:rsidR="00E91415">
            <w:t>Oliver Eger, Langerringen</w:t>
          </w:r>
        </w:p>
        <w:p w14:paraId="78032A2C" w14:textId="1F7E4486" w:rsidR="00456923" w:rsidRPr="003A49D3" w:rsidRDefault="003A49D3" w:rsidP="00294F2A">
          <w:pPr>
            <w:pStyle w:val="ekvquelle"/>
            <w:rPr>
              <w:bCs/>
            </w:rPr>
          </w:pPr>
          <w:r>
            <w:rPr>
              <w:rStyle w:val="ekvquellefett"/>
            </w:rPr>
            <w:t xml:space="preserve">Text: </w:t>
          </w:r>
          <w:r>
            <w:rPr>
              <w:rStyle w:val="ekvquellefett"/>
              <w:b w:val="0"/>
              <w:bCs/>
            </w:rPr>
            <w:t>Christiane Winnewisser, Viersen</w:t>
          </w:r>
        </w:p>
        <w:p w14:paraId="4A101F66" w14:textId="2C75D2B2" w:rsidR="006C1892" w:rsidRPr="006C1892" w:rsidRDefault="006C1892" w:rsidP="006C1892">
          <w:pPr>
            <w:tabs>
              <w:tab w:val="clear" w:pos="340"/>
              <w:tab w:val="clear" w:pos="595"/>
              <w:tab w:val="clear" w:pos="851"/>
              <w:tab w:val="left" w:pos="5100"/>
            </w:tabs>
          </w:pPr>
          <w:r>
            <w:tab/>
          </w:r>
        </w:p>
      </w:tc>
      <w:tc>
        <w:tcPr>
          <w:tcW w:w="397" w:type="dxa"/>
        </w:tcPr>
        <w:p w14:paraId="6791667E" w14:textId="77777777" w:rsidR="00193A18" w:rsidRPr="00913892" w:rsidRDefault="00193A18" w:rsidP="00913892">
          <w:pPr>
            <w:pStyle w:val="ekvpagina"/>
          </w:pPr>
        </w:p>
      </w:tc>
    </w:tr>
  </w:tbl>
  <w:p w14:paraId="7045EDCC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84E49" w14:textId="77777777" w:rsidR="007D3F37" w:rsidRDefault="007D3F37" w:rsidP="003C599D">
      <w:pPr>
        <w:spacing w:line="240" w:lineRule="auto"/>
      </w:pPr>
      <w:r>
        <w:separator/>
      </w:r>
    </w:p>
  </w:footnote>
  <w:footnote w:type="continuationSeparator" w:id="0">
    <w:p w14:paraId="5A539122" w14:textId="77777777" w:rsidR="007D3F37" w:rsidRDefault="007D3F37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 w16cid:durableId="1321276324">
    <w:abstractNumId w:val="0"/>
  </w:num>
  <w:num w:numId="2" w16cid:durableId="1954626599">
    <w:abstractNumId w:val="1"/>
  </w:num>
  <w:num w:numId="3" w16cid:durableId="12769052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F37"/>
    <w:rsid w:val="000040E2"/>
    <w:rsid w:val="00005913"/>
    <w:rsid w:val="00005BCD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C3D"/>
    <w:rsid w:val="0007436E"/>
    <w:rsid w:val="000812E6"/>
    <w:rsid w:val="00090AB2"/>
    <w:rsid w:val="000928AA"/>
    <w:rsid w:val="00092E87"/>
    <w:rsid w:val="000939F5"/>
    <w:rsid w:val="00094A1F"/>
    <w:rsid w:val="00094F01"/>
    <w:rsid w:val="000A49CB"/>
    <w:rsid w:val="000B098D"/>
    <w:rsid w:val="000B7BD3"/>
    <w:rsid w:val="000C11E0"/>
    <w:rsid w:val="000C4A3A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123E"/>
    <w:rsid w:val="00103057"/>
    <w:rsid w:val="001034B1"/>
    <w:rsid w:val="00107D77"/>
    <w:rsid w:val="00124062"/>
    <w:rsid w:val="00131417"/>
    <w:rsid w:val="00135571"/>
    <w:rsid w:val="001362AE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3D24"/>
    <w:rsid w:val="0026581E"/>
    <w:rsid w:val="00272AB7"/>
    <w:rsid w:val="0028107C"/>
    <w:rsid w:val="0028231D"/>
    <w:rsid w:val="00287B24"/>
    <w:rsid w:val="00287DC0"/>
    <w:rsid w:val="002903B7"/>
    <w:rsid w:val="002947AE"/>
    <w:rsid w:val="00294F2A"/>
    <w:rsid w:val="002A25AE"/>
    <w:rsid w:val="002B3DF1"/>
    <w:rsid w:val="002B64EA"/>
    <w:rsid w:val="002C7456"/>
    <w:rsid w:val="002D41F4"/>
    <w:rsid w:val="002D7B0C"/>
    <w:rsid w:val="002D7B42"/>
    <w:rsid w:val="002E163A"/>
    <w:rsid w:val="002E44B2"/>
    <w:rsid w:val="002F1328"/>
    <w:rsid w:val="002F4FD4"/>
    <w:rsid w:val="00302866"/>
    <w:rsid w:val="00303749"/>
    <w:rsid w:val="00304833"/>
    <w:rsid w:val="00306BDB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52568"/>
    <w:rsid w:val="00362B02"/>
    <w:rsid w:val="0036404C"/>
    <w:rsid w:val="00376A0A"/>
    <w:rsid w:val="0038356B"/>
    <w:rsid w:val="00384305"/>
    <w:rsid w:val="0039105D"/>
    <w:rsid w:val="0039268F"/>
    <w:rsid w:val="00392F9B"/>
    <w:rsid w:val="003945FF"/>
    <w:rsid w:val="0039465E"/>
    <w:rsid w:val="003A1A19"/>
    <w:rsid w:val="003A49D3"/>
    <w:rsid w:val="003A5B0C"/>
    <w:rsid w:val="003B2984"/>
    <w:rsid w:val="003B62C0"/>
    <w:rsid w:val="003C39DC"/>
    <w:rsid w:val="003C5112"/>
    <w:rsid w:val="003C599D"/>
    <w:rsid w:val="003D03ED"/>
    <w:rsid w:val="003D70F5"/>
    <w:rsid w:val="003E21AC"/>
    <w:rsid w:val="003E6330"/>
    <w:rsid w:val="003F25DD"/>
    <w:rsid w:val="003F362F"/>
    <w:rsid w:val="003F4926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56923"/>
    <w:rsid w:val="004621B3"/>
    <w:rsid w:val="0047471A"/>
    <w:rsid w:val="0048121F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4925"/>
    <w:rsid w:val="005069C1"/>
    <w:rsid w:val="00511D7E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53A0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E40DE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47125"/>
    <w:rsid w:val="00653F68"/>
    <w:rsid w:val="0065576E"/>
    <w:rsid w:val="006802C4"/>
    <w:rsid w:val="0068429A"/>
    <w:rsid w:val="00685FDD"/>
    <w:rsid w:val="00691881"/>
    <w:rsid w:val="00693676"/>
    <w:rsid w:val="006B2D23"/>
    <w:rsid w:val="006B6247"/>
    <w:rsid w:val="006C1892"/>
    <w:rsid w:val="006C2C80"/>
    <w:rsid w:val="006C4E52"/>
    <w:rsid w:val="006C5620"/>
    <w:rsid w:val="006C6A77"/>
    <w:rsid w:val="006D49F0"/>
    <w:rsid w:val="006D6E84"/>
    <w:rsid w:val="006E235E"/>
    <w:rsid w:val="006F0D3C"/>
    <w:rsid w:val="006F2EDC"/>
    <w:rsid w:val="007057F0"/>
    <w:rsid w:val="00710718"/>
    <w:rsid w:val="00713796"/>
    <w:rsid w:val="00715A9A"/>
    <w:rsid w:val="0072030B"/>
    <w:rsid w:val="00720747"/>
    <w:rsid w:val="007228A6"/>
    <w:rsid w:val="00722BE8"/>
    <w:rsid w:val="00724064"/>
    <w:rsid w:val="00726D08"/>
    <w:rsid w:val="00733A44"/>
    <w:rsid w:val="007406CA"/>
    <w:rsid w:val="00745BC6"/>
    <w:rsid w:val="007507F9"/>
    <w:rsid w:val="00751B0E"/>
    <w:rsid w:val="00760C41"/>
    <w:rsid w:val="00766090"/>
    <w:rsid w:val="00766405"/>
    <w:rsid w:val="0076691A"/>
    <w:rsid w:val="0077025E"/>
    <w:rsid w:val="00772DA9"/>
    <w:rsid w:val="00787700"/>
    <w:rsid w:val="007920AC"/>
    <w:rsid w:val="00793822"/>
    <w:rsid w:val="007A2F5A"/>
    <w:rsid w:val="007A5AA1"/>
    <w:rsid w:val="007A79E2"/>
    <w:rsid w:val="007C54F5"/>
    <w:rsid w:val="007D186F"/>
    <w:rsid w:val="007D3F37"/>
    <w:rsid w:val="007E1B47"/>
    <w:rsid w:val="007E4DDC"/>
    <w:rsid w:val="007E5E71"/>
    <w:rsid w:val="007F0474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0A83"/>
    <w:rsid w:val="008F6EDE"/>
    <w:rsid w:val="00902002"/>
    <w:rsid w:val="00902CEB"/>
    <w:rsid w:val="009064C0"/>
    <w:rsid w:val="00906F8B"/>
    <w:rsid w:val="00907EC2"/>
    <w:rsid w:val="00912A0A"/>
    <w:rsid w:val="00913471"/>
    <w:rsid w:val="00913598"/>
    <w:rsid w:val="00913892"/>
    <w:rsid w:val="009215E3"/>
    <w:rsid w:val="00923796"/>
    <w:rsid w:val="00936CF0"/>
    <w:rsid w:val="00942106"/>
    <w:rsid w:val="0094260D"/>
    <w:rsid w:val="00946121"/>
    <w:rsid w:val="00952B21"/>
    <w:rsid w:val="009562A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39FD"/>
    <w:rsid w:val="00A05E18"/>
    <w:rsid w:val="00A06EFE"/>
    <w:rsid w:val="00A170E5"/>
    <w:rsid w:val="00A2146F"/>
    <w:rsid w:val="00A23E76"/>
    <w:rsid w:val="00A26B32"/>
    <w:rsid w:val="00A2746F"/>
    <w:rsid w:val="00A27593"/>
    <w:rsid w:val="00A328B0"/>
    <w:rsid w:val="00A32B8D"/>
    <w:rsid w:val="00A33477"/>
    <w:rsid w:val="00A35787"/>
    <w:rsid w:val="00A43B4C"/>
    <w:rsid w:val="00A478DC"/>
    <w:rsid w:val="00A520A0"/>
    <w:rsid w:val="00A67ACB"/>
    <w:rsid w:val="00A701AF"/>
    <w:rsid w:val="00A75504"/>
    <w:rsid w:val="00A8687B"/>
    <w:rsid w:val="00A92B79"/>
    <w:rsid w:val="00A9695B"/>
    <w:rsid w:val="00A971EB"/>
    <w:rsid w:val="00AA3E8B"/>
    <w:rsid w:val="00AA559F"/>
    <w:rsid w:val="00AA5A5A"/>
    <w:rsid w:val="00AB05CF"/>
    <w:rsid w:val="00AB0DA8"/>
    <w:rsid w:val="00AB18CA"/>
    <w:rsid w:val="00AB34D3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218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347D"/>
    <w:rsid w:val="00B8420E"/>
    <w:rsid w:val="00B90CE1"/>
    <w:rsid w:val="00BA1A23"/>
    <w:rsid w:val="00BA6158"/>
    <w:rsid w:val="00BB7B85"/>
    <w:rsid w:val="00BC2CD2"/>
    <w:rsid w:val="00BC6483"/>
    <w:rsid w:val="00BC69E3"/>
    <w:rsid w:val="00BC7335"/>
    <w:rsid w:val="00BD1484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4E0E"/>
    <w:rsid w:val="00C727B3"/>
    <w:rsid w:val="00C72BA2"/>
    <w:rsid w:val="00C83A3F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4E46"/>
    <w:rsid w:val="00CD6369"/>
    <w:rsid w:val="00CE2A37"/>
    <w:rsid w:val="00CE57E0"/>
    <w:rsid w:val="00CF2E1A"/>
    <w:rsid w:val="00CF715C"/>
    <w:rsid w:val="00D022EC"/>
    <w:rsid w:val="00D05217"/>
    <w:rsid w:val="00D06182"/>
    <w:rsid w:val="00D12661"/>
    <w:rsid w:val="00D1582D"/>
    <w:rsid w:val="00D25191"/>
    <w:rsid w:val="00D2569D"/>
    <w:rsid w:val="00D559DE"/>
    <w:rsid w:val="00D56FEB"/>
    <w:rsid w:val="00D60378"/>
    <w:rsid w:val="00D611D6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C47"/>
    <w:rsid w:val="00D92EAD"/>
    <w:rsid w:val="00D94CC2"/>
    <w:rsid w:val="00DA02CD"/>
    <w:rsid w:val="00DA1633"/>
    <w:rsid w:val="00DA29C3"/>
    <w:rsid w:val="00DB0557"/>
    <w:rsid w:val="00DB2925"/>
    <w:rsid w:val="00DB2C80"/>
    <w:rsid w:val="00DB5680"/>
    <w:rsid w:val="00DC2340"/>
    <w:rsid w:val="00DC30DA"/>
    <w:rsid w:val="00DE287B"/>
    <w:rsid w:val="00DF129D"/>
    <w:rsid w:val="00DF4371"/>
    <w:rsid w:val="00DF625F"/>
    <w:rsid w:val="00DF67BF"/>
    <w:rsid w:val="00DF74DB"/>
    <w:rsid w:val="00E01841"/>
    <w:rsid w:val="00E126C1"/>
    <w:rsid w:val="00E15904"/>
    <w:rsid w:val="00E21473"/>
    <w:rsid w:val="00E22935"/>
    <w:rsid w:val="00E22C67"/>
    <w:rsid w:val="00E34F46"/>
    <w:rsid w:val="00E375D2"/>
    <w:rsid w:val="00E43E04"/>
    <w:rsid w:val="00E50799"/>
    <w:rsid w:val="00E6047B"/>
    <w:rsid w:val="00E63251"/>
    <w:rsid w:val="00E70C40"/>
    <w:rsid w:val="00E710C7"/>
    <w:rsid w:val="00E80E4F"/>
    <w:rsid w:val="00E91415"/>
    <w:rsid w:val="00E9355F"/>
    <w:rsid w:val="00E95ED3"/>
    <w:rsid w:val="00EA3692"/>
    <w:rsid w:val="00EA7542"/>
    <w:rsid w:val="00EB2280"/>
    <w:rsid w:val="00EC1621"/>
    <w:rsid w:val="00EC662E"/>
    <w:rsid w:val="00EE049D"/>
    <w:rsid w:val="00EE2721"/>
    <w:rsid w:val="00EE2A0B"/>
    <w:rsid w:val="00EF5568"/>
    <w:rsid w:val="00EF6029"/>
    <w:rsid w:val="00F030FC"/>
    <w:rsid w:val="00F04539"/>
    <w:rsid w:val="00F16DA0"/>
    <w:rsid w:val="00F23554"/>
    <w:rsid w:val="00F241DA"/>
    <w:rsid w:val="00F24740"/>
    <w:rsid w:val="00F30571"/>
    <w:rsid w:val="00F32A67"/>
    <w:rsid w:val="00F335CB"/>
    <w:rsid w:val="00F344A5"/>
    <w:rsid w:val="00F35DB1"/>
    <w:rsid w:val="00F36D0F"/>
    <w:rsid w:val="00F4144F"/>
    <w:rsid w:val="00F42294"/>
    <w:rsid w:val="00F42F7B"/>
    <w:rsid w:val="00F459EB"/>
    <w:rsid w:val="00F4720F"/>
    <w:rsid w:val="00F5248B"/>
    <w:rsid w:val="00F52C9C"/>
    <w:rsid w:val="00F6336A"/>
    <w:rsid w:val="00F65DFE"/>
    <w:rsid w:val="00F665C4"/>
    <w:rsid w:val="00F72065"/>
    <w:rsid w:val="00F849BE"/>
    <w:rsid w:val="00F94848"/>
    <w:rsid w:val="00F94A4B"/>
    <w:rsid w:val="00F97AD4"/>
    <w:rsid w:val="00FA3027"/>
    <w:rsid w:val="00FB0917"/>
    <w:rsid w:val="00FB59FB"/>
    <w:rsid w:val="00FB72A0"/>
    <w:rsid w:val="00FC0D08"/>
    <w:rsid w:val="00FC35C5"/>
    <w:rsid w:val="00FC7DBF"/>
    <w:rsid w:val="00FE4FE6"/>
    <w:rsid w:val="00FE5C92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F93FD4"/>
  <w15:chartTrackingRefBased/>
  <w15:docId w15:val="{51083DE1-B758-4C03-BF0B-DE70CC4ED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456923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semiHidden/>
    <w:unhideWhenUsed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24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paragraph" w:customStyle="1" w:styleId="ekvquelleobjekt">
    <w:name w:val="ekv.quelle.objekt"/>
    <w:basedOn w:val="Standard"/>
    <w:uiPriority w:val="99"/>
    <w:qFormat/>
    <w:rsid w:val="007F0474"/>
    <w:pPr>
      <w:tabs>
        <w:tab w:val="clear" w:pos="340"/>
      </w:tabs>
      <w:spacing w:line="130" w:lineRule="exact"/>
    </w:pPr>
    <w:rPr>
      <w:sz w:val="10"/>
    </w:rPr>
  </w:style>
  <w:style w:type="paragraph" w:customStyle="1" w:styleId="ekvfussnote">
    <w:name w:val="ekv.fussnote"/>
    <w:basedOn w:val="ekvbildlegende"/>
    <w:uiPriority w:val="39"/>
    <w:qFormat/>
    <w:rsid w:val="007F0474"/>
  </w:style>
  <w:style w:type="paragraph" w:customStyle="1" w:styleId="ekvaufzhlung1">
    <w:name w:val="ekv.aufzählung.1"/>
    <w:basedOn w:val="Standard"/>
    <w:qFormat/>
    <w:rsid w:val="007F047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qFormat/>
    <w:rsid w:val="007F047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qFormat/>
    <w:rsid w:val="007F047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character" w:customStyle="1" w:styleId="ekvhandschriftausgeblendet">
    <w:name w:val="ekv.handschrift.ausgeblendet"/>
    <w:uiPriority w:val="19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7F0474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character" w:customStyle="1" w:styleId="ekvquellefett">
    <w:name w:val="ekv.quelle.fett"/>
    <w:basedOn w:val="Absatz-Standardschriftart"/>
    <w:uiPriority w:val="1"/>
    <w:qFormat/>
    <w:rsid w:val="00456923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dk431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8D33F-7A5A-41FC-8EE8-8B596B1DC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132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7</cp:revision>
  <cp:lastPrinted>2016-12-08T14:25:00Z</cp:lastPrinted>
  <dcterms:created xsi:type="dcterms:W3CDTF">2025-07-08T07:53:00Z</dcterms:created>
  <dcterms:modified xsi:type="dcterms:W3CDTF">2025-07-16T11:27:00Z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1.06</vt:lpwstr>
  </property>
</Properties>
</file>