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BF17F2" w:rsidRPr="00BF17F2" w14:paraId="368502A6" w14:textId="77777777" w:rsidTr="00483D65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0AEAE5F7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7084ED00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27C378A4" w14:textId="2B36A4C0" w:rsidR="003879B4" w:rsidRDefault="004413C9" w:rsidP="004413C9">
      <w:pPr>
        <w:pStyle w:val="ekvue1arial"/>
        <w:jc w:val="center"/>
      </w:pPr>
      <w:bookmarkStart w:id="0" w:name="bmStart"/>
      <w:bookmarkEnd w:id="0"/>
      <w:r>
        <w:t>Wir erforschen Längen</w:t>
      </w:r>
    </w:p>
    <w:p w14:paraId="43B5291F" w14:textId="77777777" w:rsidR="004413C9" w:rsidRDefault="004413C9" w:rsidP="00FF3613"/>
    <w:p w14:paraId="61EB8EE5" w14:textId="77777777" w:rsidR="004413C9" w:rsidRDefault="004413C9" w:rsidP="00FF3613"/>
    <w:p w14:paraId="3A1E41C4" w14:textId="77777777" w:rsidR="004413C9" w:rsidRDefault="004413C9" w:rsidP="00FF3613"/>
    <w:p w14:paraId="2453AF76" w14:textId="63D48BE6" w:rsidR="004413C9" w:rsidRPr="004413C9" w:rsidRDefault="004413C9" w:rsidP="004413C9">
      <w:pPr>
        <w:pStyle w:val="ekvue3arial"/>
        <w:rPr>
          <w:sz w:val="26"/>
          <w:szCs w:val="26"/>
        </w:rPr>
      </w:pPr>
      <w:r w:rsidRPr="004413C9">
        <w:rPr>
          <w:sz w:val="26"/>
          <w:szCs w:val="26"/>
        </w:rPr>
        <w:t>Forscherheft Klasse 2</w:t>
      </w:r>
    </w:p>
    <w:p w14:paraId="50325296" w14:textId="77777777" w:rsidR="004413C9" w:rsidRDefault="004413C9" w:rsidP="00FF3613"/>
    <w:p w14:paraId="591AE5AC" w14:textId="068545F6" w:rsidR="004413C9" w:rsidRDefault="004413C9" w:rsidP="004413C9">
      <w:pPr>
        <w:tabs>
          <w:tab w:val="clear" w:pos="340"/>
          <w:tab w:val="clear" w:pos="595"/>
          <w:tab w:val="clear" w:pos="851"/>
          <w:tab w:val="left" w:pos="1134"/>
          <w:tab w:val="left" w:pos="4962"/>
        </w:tabs>
        <w:rPr>
          <w:u w:val="single"/>
        </w:rPr>
      </w:pPr>
      <w:r>
        <w:t xml:space="preserve">Name: </w:t>
      </w:r>
      <w:r>
        <w:tab/>
      </w:r>
      <w:r w:rsidRPr="004413C9">
        <w:rPr>
          <w:u w:val="single"/>
        </w:rPr>
        <w:tab/>
      </w:r>
    </w:p>
    <w:p w14:paraId="15687873" w14:textId="77777777" w:rsidR="004413C9" w:rsidRDefault="004413C9" w:rsidP="004413C9">
      <w:pPr>
        <w:tabs>
          <w:tab w:val="clear" w:pos="340"/>
          <w:tab w:val="clear" w:pos="595"/>
          <w:tab w:val="clear" w:pos="851"/>
          <w:tab w:val="left" w:pos="1134"/>
          <w:tab w:val="left" w:pos="4962"/>
        </w:tabs>
      </w:pPr>
    </w:p>
    <w:p w14:paraId="6A9DAB0A" w14:textId="512F08A8" w:rsidR="004413C9" w:rsidRDefault="004413C9" w:rsidP="004413C9">
      <w:pPr>
        <w:tabs>
          <w:tab w:val="clear" w:pos="340"/>
          <w:tab w:val="clear" w:pos="595"/>
          <w:tab w:val="clear" w:pos="851"/>
          <w:tab w:val="left" w:pos="1134"/>
          <w:tab w:val="left" w:pos="4962"/>
        </w:tabs>
        <w:rPr>
          <w:u w:val="single"/>
        </w:rPr>
      </w:pPr>
      <w:r>
        <w:t xml:space="preserve">Klasse: </w:t>
      </w:r>
      <w:r>
        <w:tab/>
      </w:r>
      <w:r w:rsidRPr="004413C9">
        <w:rPr>
          <w:u w:val="single"/>
        </w:rPr>
        <w:tab/>
      </w:r>
    </w:p>
    <w:p w14:paraId="7FDB46E9" w14:textId="77777777" w:rsidR="004413C9" w:rsidRDefault="004413C9" w:rsidP="004413C9">
      <w:pPr>
        <w:tabs>
          <w:tab w:val="clear" w:pos="340"/>
          <w:tab w:val="clear" w:pos="595"/>
          <w:tab w:val="clear" w:pos="851"/>
          <w:tab w:val="left" w:pos="1134"/>
          <w:tab w:val="left" w:pos="4962"/>
        </w:tabs>
      </w:pPr>
    </w:p>
    <w:p w14:paraId="198DBE8C" w14:textId="77777777" w:rsidR="004413C9" w:rsidRDefault="004413C9" w:rsidP="004413C9">
      <w:pPr>
        <w:tabs>
          <w:tab w:val="clear" w:pos="340"/>
          <w:tab w:val="clear" w:pos="595"/>
          <w:tab w:val="clear" w:pos="851"/>
          <w:tab w:val="left" w:pos="1134"/>
          <w:tab w:val="left" w:pos="4962"/>
        </w:tabs>
      </w:pPr>
    </w:p>
    <w:p w14:paraId="6CDCC2DF" w14:textId="2468D705" w:rsidR="004413C9" w:rsidRPr="004413C9" w:rsidRDefault="004413C9" w:rsidP="004413C9">
      <w:pPr>
        <w:pStyle w:val="ekvue3arial"/>
        <w:rPr>
          <w:sz w:val="26"/>
          <w:szCs w:val="26"/>
        </w:rPr>
      </w:pPr>
      <w:r w:rsidRPr="004413C9">
        <w:rPr>
          <w:sz w:val="26"/>
          <w:szCs w:val="26"/>
        </w:rPr>
        <w:t>Forscherauftrag:</w:t>
      </w:r>
    </w:p>
    <w:p w14:paraId="415CC568" w14:textId="321552A3" w:rsidR="004413C9" w:rsidRDefault="004413C9" w:rsidP="004413C9">
      <w:pPr>
        <w:tabs>
          <w:tab w:val="clear" w:pos="340"/>
          <w:tab w:val="clear" w:pos="595"/>
          <w:tab w:val="clear" w:pos="851"/>
          <w:tab w:val="left" w:pos="1134"/>
          <w:tab w:val="left" w:pos="4962"/>
        </w:tabs>
      </w:pPr>
      <w:r>
        <w:t>Was ist lang? Was ist kurz?</w:t>
      </w:r>
    </w:p>
    <w:p w14:paraId="64CEB77B" w14:textId="747EF6B5" w:rsidR="004413C9" w:rsidRDefault="004413C9" w:rsidP="004413C9">
      <w:r>
        <w:t xml:space="preserve">Wie kann ich </w:t>
      </w:r>
      <w:r w:rsidR="006E77A0">
        <w:t>L</w:t>
      </w:r>
      <w:r>
        <w:t>ängen vergleichen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D4F4E6F" wp14:editId="06FB8640">
            <wp:simplePos x="0" y="0"/>
            <wp:positionH relativeFrom="column">
              <wp:posOffset>183847</wp:posOffset>
            </wp:positionH>
            <wp:positionV relativeFrom="paragraph">
              <wp:posOffset>1189355</wp:posOffset>
            </wp:positionV>
            <wp:extent cx="5229237" cy="3037398"/>
            <wp:effectExtent l="0" t="0" r="0" b="0"/>
            <wp:wrapNone/>
            <wp:docPr id="2115015504" name="Grafik 1" descr="S677280542_015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015504" name="Grafik 1" descr="S677280542_015_01.png"/>
                    <pic:cNvPicPr/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37" cy="3037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, schätzen und messen?</w:t>
      </w:r>
    </w:p>
    <w:p w14:paraId="431AA625" w14:textId="77777777" w:rsidR="004413C9" w:rsidRDefault="004413C9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4413C9" w:rsidRPr="00BF17F2" w14:paraId="33CEE43D" w14:textId="77777777" w:rsidTr="00A4414C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10405CC7" w14:textId="77777777" w:rsidR="004413C9" w:rsidRPr="00BF17F2" w:rsidRDefault="004413C9" w:rsidP="004413C9">
            <w:pPr>
              <w:pStyle w:val="ekvue1arial"/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1033F1C6" w14:textId="58B2EEB8" w:rsidR="004413C9" w:rsidRPr="00BF17F2" w:rsidRDefault="00DB2338" w:rsidP="004413C9">
            <w:pPr>
              <w:pStyle w:val="ekvue2arial"/>
            </w:pPr>
            <w:r>
              <w:t>Vergleichen von Längen</w:t>
            </w:r>
          </w:p>
        </w:tc>
      </w:tr>
    </w:tbl>
    <w:p w14:paraId="3EB5D465" w14:textId="77777777" w:rsidR="004413C9" w:rsidRDefault="004413C9" w:rsidP="004413C9"/>
    <w:p w14:paraId="773CD3ED" w14:textId="76C43AAF" w:rsidR="00DB2338" w:rsidRPr="00D3427F" w:rsidRDefault="00DB2338" w:rsidP="00DB2338">
      <w:pPr>
        <w:pStyle w:val="ekvnummerierung"/>
        <w:framePr w:wrap="around"/>
      </w:pPr>
      <w:r>
        <w:t>1</w:t>
      </w:r>
    </w:p>
    <w:p w14:paraId="0F907EF9" w14:textId="77777777" w:rsidR="00DB2338" w:rsidRPr="00287B24" w:rsidRDefault="00DB2338" w:rsidP="00DB2338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3563E31C" wp14:editId="38670CCF">
            <wp:extent cx="288290" cy="288290"/>
            <wp:effectExtent l="0" t="0" r="0" b="0"/>
            <wp:docPr id="57844867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5952" w14:textId="237E6699" w:rsidR="004413C9" w:rsidRDefault="00DB2338" w:rsidP="004413C9">
      <w:r>
        <w:t xml:space="preserve">a) Lege </w:t>
      </w:r>
      <w:r w:rsidR="00203CE0">
        <w:t>2</w:t>
      </w:r>
      <w:r>
        <w:t xml:space="preserve"> Gegenstände aneinander.</w:t>
      </w:r>
    </w:p>
    <w:p w14:paraId="2FC6C2D6" w14:textId="13C1DE64" w:rsidR="00DB2338" w:rsidRDefault="006E77A0" w:rsidP="004413C9">
      <w:r>
        <w:rPr>
          <w:noProof/>
        </w:rPr>
        <w:drawing>
          <wp:anchor distT="0" distB="0" distL="114300" distR="114300" simplePos="0" relativeHeight="251659264" behindDoc="0" locked="0" layoutInCell="1" allowOverlap="1" wp14:anchorId="6D31873C" wp14:editId="06E2E308">
            <wp:simplePos x="0" y="0"/>
            <wp:positionH relativeFrom="column">
              <wp:posOffset>1368260</wp:posOffset>
            </wp:positionH>
            <wp:positionV relativeFrom="paragraph">
              <wp:posOffset>51766</wp:posOffset>
            </wp:positionV>
            <wp:extent cx="2451641" cy="1455089"/>
            <wp:effectExtent l="0" t="0" r="6350" b="0"/>
            <wp:wrapNone/>
            <wp:docPr id="1773222339" name="Grafik 2" descr="S677280643_06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22339" name="Grafik 2" descr="S677280643_06_03.png"/>
                    <pic:cNvPicPr/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641" cy="1455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F7EB1" w14:textId="0605E101" w:rsidR="00DB2338" w:rsidRDefault="00DB2338" w:rsidP="004413C9"/>
    <w:p w14:paraId="0E0F6304" w14:textId="7B51FEBB" w:rsidR="00DB2338" w:rsidRDefault="00DB2338" w:rsidP="004413C9"/>
    <w:p w14:paraId="2C30CADC" w14:textId="4BF1BBE3" w:rsidR="00DB2338" w:rsidRDefault="00DB2338" w:rsidP="006E77A0">
      <w:pPr>
        <w:pStyle w:val="ekvbild"/>
      </w:pPr>
    </w:p>
    <w:p w14:paraId="1AE69EAA" w14:textId="77777777" w:rsidR="006E77A0" w:rsidRDefault="006E77A0" w:rsidP="006E77A0"/>
    <w:p w14:paraId="28D1A72B" w14:textId="77777777" w:rsidR="006E77A0" w:rsidRDefault="006E77A0" w:rsidP="004413C9"/>
    <w:p w14:paraId="30324BF8" w14:textId="77777777" w:rsidR="00DB2338" w:rsidRDefault="00DB2338" w:rsidP="004413C9"/>
    <w:p w14:paraId="5408FAC2" w14:textId="77777777" w:rsidR="00DB2338" w:rsidRDefault="00DB2338" w:rsidP="004413C9"/>
    <w:p w14:paraId="54B1F2D2" w14:textId="6EA7CE36" w:rsidR="00DB2338" w:rsidRDefault="006E77A0" w:rsidP="004413C9">
      <w:r>
        <w:t>b) Schreibe Sätze.</w:t>
      </w:r>
    </w:p>
    <w:p w14:paraId="7C6507E6" w14:textId="77777777" w:rsidR="00DB2338" w:rsidRDefault="00DB2338" w:rsidP="006E77A0">
      <w:pPr>
        <w:pStyle w:val="ekvgrundtexthalbe"/>
      </w:pPr>
    </w:p>
    <w:p w14:paraId="7EEEFC7B" w14:textId="6DFE0673" w:rsidR="00DB2338" w:rsidRDefault="006E77A0" w:rsidP="006E77A0">
      <w:pPr>
        <w:tabs>
          <w:tab w:val="clear" w:pos="340"/>
          <w:tab w:val="clear" w:pos="595"/>
          <w:tab w:val="clear" w:pos="851"/>
          <w:tab w:val="left" w:pos="284"/>
          <w:tab w:val="left" w:pos="3544"/>
          <w:tab w:val="left" w:pos="8080"/>
        </w:tabs>
      </w:pPr>
      <w:r>
        <w:tab/>
      </w:r>
      <w:r w:rsidRPr="006E77A0">
        <w:rPr>
          <w:u w:val="single"/>
        </w:rPr>
        <w:tab/>
      </w:r>
      <w:r w:rsidRPr="006E77A0">
        <w:t xml:space="preserve"> ist länger als</w:t>
      </w:r>
      <w:r>
        <w:t xml:space="preserve"> </w:t>
      </w:r>
      <w:proofErr w:type="gramStart"/>
      <w:r w:rsidRPr="006E77A0">
        <w:rPr>
          <w:u w:val="single"/>
        </w:rPr>
        <w:tab/>
      </w:r>
      <w:r>
        <w:t xml:space="preserve"> .</w:t>
      </w:r>
      <w:proofErr w:type="gramEnd"/>
    </w:p>
    <w:p w14:paraId="521B9315" w14:textId="77777777" w:rsidR="006E77A0" w:rsidRDefault="006E77A0" w:rsidP="006E77A0">
      <w:pPr>
        <w:pStyle w:val="ekvgrundtexthalbe"/>
      </w:pPr>
    </w:p>
    <w:p w14:paraId="4E3E0F0D" w14:textId="461ECFDC" w:rsidR="006E77A0" w:rsidRDefault="006E77A0" w:rsidP="006E77A0">
      <w:pPr>
        <w:tabs>
          <w:tab w:val="clear" w:pos="340"/>
          <w:tab w:val="clear" w:pos="595"/>
          <w:tab w:val="clear" w:pos="851"/>
          <w:tab w:val="left" w:pos="284"/>
          <w:tab w:val="left" w:pos="3544"/>
          <w:tab w:val="left" w:pos="8080"/>
        </w:tabs>
      </w:pPr>
      <w:r>
        <w:tab/>
      </w:r>
      <w:r w:rsidRPr="006E77A0">
        <w:rPr>
          <w:u w:val="single"/>
        </w:rPr>
        <w:tab/>
      </w:r>
      <w:r>
        <w:t xml:space="preserve"> ist kürzer als </w:t>
      </w:r>
      <w:proofErr w:type="gramStart"/>
      <w:r w:rsidRPr="006E77A0">
        <w:rPr>
          <w:u w:val="single"/>
        </w:rPr>
        <w:tab/>
      </w:r>
      <w:r>
        <w:t xml:space="preserve"> .</w:t>
      </w:r>
      <w:proofErr w:type="gramEnd"/>
    </w:p>
    <w:p w14:paraId="15070CEC" w14:textId="77777777" w:rsidR="006E77A0" w:rsidRDefault="006E77A0" w:rsidP="006E77A0">
      <w:pPr>
        <w:pStyle w:val="ekvgrundtexthalbe"/>
      </w:pPr>
    </w:p>
    <w:p w14:paraId="35D6E103" w14:textId="2CA9C714" w:rsidR="006E77A0" w:rsidRDefault="006E77A0" w:rsidP="006E77A0">
      <w:pPr>
        <w:tabs>
          <w:tab w:val="clear" w:pos="340"/>
          <w:tab w:val="clear" w:pos="595"/>
          <w:tab w:val="clear" w:pos="851"/>
          <w:tab w:val="left" w:pos="284"/>
          <w:tab w:val="left" w:pos="3544"/>
          <w:tab w:val="left" w:pos="8931"/>
        </w:tabs>
      </w:pPr>
      <w:r>
        <w:tab/>
      </w:r>
      <w:r w:rsidRPr="006E77A0">
        <w:rPr>
          <w:u w:val="single"/>
        </w:rPr>
        <w:tab/>
      </w:r>
      <w:r>
        <w:t xml:space="preserve"> ist genauso lang wie </w:t>
      </w:r>
      <w:proofErr w:type="gramStart"/>
      <w:r w:rsidRPr="006E77A0">
        <w:rPr>
          <w:u w:val="single"/>
        </w:rPr>
        <w:tab/>
      </w:r>
      <w:r>
        <w:t xml:space="preserve"> .</w:t>
      </w:r>
      <w:proofErr w:type="gramEnd"/>
    </w:p>
    <w:p w14:paraId="2F353740" w14:textId="77777777" w:rsidR="006E77A0" w:rsidRDefault="006E77A0" w:rsidP="006E77A0">
      <w:pPr>
        <w:pStyle w:val="ekvgrundtexthalbe"/>
      </w:pPr>
    </w:p>
    <w:p w14:paraId="4C5AF56A" w14:textId="6A28BC4D" w:rsidR="006E77A0" w:rsidRDefault="006E77A0" w:rsidP="006E77A0">
      <w:pPr>
        <w:tabs>
          <w:tab w:val="clear" w:pos="340"/>
          <w:tab w:val="clear" w:pos="595"/>
          <w:tab w:val="clear" w:pos="851"/>
          <w:tab w:val="left" w:pos="284"/>
          <w:tab w:val="left" w:pos="8931"/>
        </w:tabs>
      </w:pPr>
      <w:r>
        <w:tab/>
      </w:r>
      <w:r w:rsidRPr="006E77A0">
        <w:rPr>
          <w:u w:val="single"/>
        </w:rPr>
        <w:tab/>
      </w:r>
      <w:r>
        <w:t xml:space="preserve"> .</w:t>
      </w:r>
    </w:p>
    <w:p w14:paraId="0AF07F93" w14:textId="77777777" w:rsidR="006E77A0" w:rsidRDefault="006E77A0" w:rsidP="006E77A0">
      <w:pPr>
        <w:pStyle w:val="ekvgrundtexthalbe"/>
      </w:pPr>
    </w:p>
    <w:p w14:paraId="02E23F38" w14:textId="77D1094B" w:rsidR="006E77A0" w:rsidRDefault="006E77A0" w:rsidP="006E77A0">
      <w:pPr>
        <w:tabs>
          <w:tab w:val="clear" w:pos="340"/>
          <w:tab w:val="clear" w:pos="595"/>
          <w:tab w:val="clear" w:pos="851"/>
          <w:tab w:val="left" w:pos="284"/>
          <w:tab w:val="left" w:pos="8931"/>
        </w:tabs>
      </w:pPr>
      <w:r w:rsidRPr="006E77A0">
        <w:tab/>
      </w:r>
      <w:r w:rsidRPr="006E77A0">
        <w:rPr>
          <w:u w:val="single"/>
        </w:rPr>
        <w:tab/>
      </w:r>
      <w:r w:rsidRPr="006E77A0">
        <w:t xml:space="preserve"> .</w:t>
      </w:r>
    </w:p>
    <w:p w14:paraId="4D728DFF" w14:textId="77777777" w:rsidR="00203CE0" w:rsidRDefault="00203CE0" w:rsidP="00203CE0">
      <w:pPr>
        <w:pStyle w:val="ekvgrundtexthalbe"/>
      </w:pPr>
    </w:p>
    <w:p w14:paraId="234F736D" w14:textId="6A44095C" w:rsidR="00203CE0" w:rsidRDefault="00203CE0" w:rsidP="006E77A0">
      <w:pPr>
        <w:tabs>
          <w:tab w:val="clear" w:pos="340"/>
          <w:tab w:val="clear" w:pos="595"/>
          <w:tab w:val="clear" w:pos="851"/>
          <w:tab w:val="left" w:pos="284"/>
          <w:tab w:val="left" w:pos="8931"/>
        </w:tabs>
      </w:pPr>
      <w:r>
        <w:tab/>
      </w:r>
      <w:r w:rsidRPr="006E77A0">
        <w:rPr>
          <w:u w:val="single"/>
        </w:rPr>
        <w:tab/>
      </w:r>
      <w:r>
        <w:t xml:space="preserve"> .</w:t>
      </w:r>
    </w:p>
    <w:p w14:paraId="1C174404" w14:textId="77777777" w:rsidR="006E77A0" w:rsidRDefault="006E77A0" w:rsidP="006E77A0">
      <w:pPr>
        <w:tabs>
          <w:tab w:val="clear" w:pos="340"/>
          <w:tab w:val="clear" w:pos="595"/>
          <w:tab w:val="clear" w:pos="851"/>
          <w:tab w:val="left" w:pos="284"/>
          <w:tab w:val="left" w:pos="3544"/>
          <w:tab w:val="left" w:pos="8080"/>
        </w:tabs>
      </w:pPr>
    </w:p>
    <w:p w14:paraId="7949640F" w14:textId="77777777" w:rsidR="00DB2338" w:rsidRDefault="00DB2338" w:rsidP="004413C9"/>
    <w:p w14:paraId="713024B0" w14:textId="67004A60" w:rsidR="00203CE0" w:rsidRPr="00D3427F" w:rsidRDefault="00203CE0" w:rsidP="00203CE0">
      <w:pPr>
        <w:pStyle w:val="ekvnummerierung"/>
        <w:framePr w:wrap="around"/>
      </w:pPr>
      <w:r>
        <w:t>2</w:t>
      </w:r>
    </w:p>
    <w:p w14:paraId="113240F6" w14:textId="77777777" w:rsidR="00203CE0" w:rsidRPr="00287B24" w:rsidRDefault="00203CE0" w:rsidP="00203CE0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4FF2C90D" wp14:editId="784CE12A">
            <wp:extent cx="288290" cy="288290"/>
            <wp:effectExtent l="0" t="0" r="0" b="0"/>
            <wp:docPr id="6050319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A968C" w14:textId="0C16BE41" w:rsidR="00203CE0" w:rsidRDefault="00203CE0" w:rsidP="004413C9"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44E1BE86" wp14:editId="7EA0C25A">
            <wp:simplePos x="0" y="0"/>
            <wp:positionH relativeFrom="column">
              <wp:posOffset>-333319</wp:posOffset>
            </wp:positionH>
            <wp:positionV relativeFrom="paragraph">
              <wp:posOffset>225038</wp:posOffset>
            </wp:positionV>
            <wp:extent cx="288290" cy="288290"/>
            <wp:effectExtent l="0" t="0" r="0" b="0"/>
            <wp:wrapNone/>
            <wp:docPr id="8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c_partnerarbei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Fühl-Vergleich:</w:t>
      </w:r>
    </w:p>
    <w:p w14:paraId="6402DD46" w14:textId="293C9263" w:rsidR="00203CE0" w:rsidRPr="00287B24" w:rsidRDefault="00203CE0" w:rsidP="00203CE0">
      <w:pPr>
        <w:pStyle w:val="ekvpicto"/>
        <w:framePr w:wrap="around"/>
      </w:pPr>
    </w:p>
    <w:p w14:paraId="51CE1CCC" w14:textId="21E49C2B" w:rsidR="00203CE0" w:rsidRDefault="00203CE0" w:rsidP="004413C9">
      <w:r>
        <w:t>Lege 3 Stifte unter ein Tuch. Dein Partnerkind erfühlt den kürzesten und den längsten Stift.</w:t>
      </w:r>
    </w:p>
    <w:p w14:paraId="143E0EF1" w14:textId="77777777" w:rsidR="00203CE0" w:rsidRDefault="00203CE0" w:rsidP="004413C9"/>
    <w:p w14:paraId="6274427D" w14:textId="61AE2539" w:rsidR="00203CE0" w:rsidRDefault="00203CE0" w:rsidP="00203CE0">
      <w:pPr>
        <w:tabs>
          <w:tab w:val="clear" w:pos="340"/>
          <w:tab w:val="clear" w:pos="595"/>
          <w:tab w:val="clear" w:pos="851"/>
          <w:tab w:val="left" w:pos="4962"/>
          <w:tab w:val="left" w:pos="8931"/>
        </w:tabs>
      </w:pPr>
      <w:r>
        <w:tab/>
        <w:t xml:space="preserve">Gespielt mit: </w:t>
      </w:r>
      <w:r w:rsidRPr="00203CE0">
        <w:rPr>
          <w:u w:val="single"/>
        </w:rPr>
        <w:tab/>
      </w:r>
    </w:p>
    <w:p w14:paraId="07FF8149" w14:textId="77777777" w:rsidR="00203CE0" w:rsidRDefault="00203CE0" w:rsidP="004413C9"/>
    <w:p w14:paraId="1D05919F" w14:textId="77777777" w:rsidR="00203CE0" w:rsidRDefault="00203CE0" w:rsidP="004413C9"/>
    <w:p w14:paraId="603F9F5C" w14:textId="6BFB3879" w:rsidR="00203CE0" w:rsidRPr="00D3427F" w:rsidRDefault="00203CE0" w:rsidP="00203CE0">
      <w:pPr>
        <w:pStyle w:val="ekvnummerierung"/>
        <w:framePr w:wrap="around"/>
      </w:pPr>
      <w:r>
        <w:t>3</w:t>
      </w:r>
    </w:p>
    <w:p w14:paraId="5F8D68ED" w14:textId="77777777" w:rsidR="00203CE0" w:rsidRPr="00287B24" w:rsidRDefault="00203CE0" w:rsidP="00203CE0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4EFF3778" wp14:editId="47A4215D">
            <wp:extent cx="288290" cy="288290"/>
            <wp:effectExtent l="0" t="0" r="0" b="0"/>
            <wp:docPr id="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mitte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E29B8" w14:textId="76E32E34" w:rsidR="00203CE0" w:rsidRDefault="00203CE0" w:rsidP="004413C9">
      <w:r>
        <w:t>Mini-Reflexion:</w:t>
      </w:r>
    </w:p>
    <w:p w14:paraId="149F340A" w14:textId="690658E1" w:rsidR="00203CE0" w:rsidRDefault="00203CE0" w:rsidP="004413C9">
      <w:r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2B71D976" wp14:editId="38D111C9">
            <wp:simplePos x="0" y="0"/>
            <wp:positionH relativeFrom="column">
              <wp:posOffset>-330200</wp:posOffset>
            </wp:positionH>
            <wp:positionV relativeFrom="paragraph">
              <wp:posOffset>93345</wp:posOffset>
            </wp:positionV>
            <wp:extent cx="285115" cy="285115"/>
            <wp:effectExtent l="0" t="0" r="635" b="635"/>
            <wp:wrapNone/>
            <wp:docPr id="64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c_smiley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Wann ist das Vergleichen von Längen schwierig für dich?</w:t>
      </w:r>
    </w:p>
    <w:p w14:paraId="66B16830" w14:textId="01E098F7" w:rsidR="00203CE0" w:rsidRDefault="00203CE0" w:rsidP="004413C9">
      <w:r>
        <w:t>Schreibe auf oder erstelle eine Tonaufnahme.</w:t>
      </w:r>
    </w:p>
    <w:p w14:paraId="2CD7B7B6" w14:textId="2692FC38" w:rsidR="00203CE0" w:rsidRDefault="00203CE0" w:rsidP="004413C9"/>
    <w:p w14:paraId="36972A1D" w14:textId="59F7D829" w:rsidR="00203CE0" w:rsidRDefault="00203CE0" w:rsidP="004413C9"/>
    <w:p w14:paraId="47D4D6F0" w14:textId="2058EF82" w:rsidR="00203CE0" w:rsidRPr="00203CE0" w:rsidRDefault="008C163A" w:rsidP="00203CE0">
      <w:pPr>
        <w:tabs>
          <w:tab w:val="clear" w:pos="340"/>
          <w:tab w:val="clear" w:pos="595"/>
          <w:tab w:val="clear" w:pos="851"/>
          <w:tab w:val="left" w:pos="6096"/>
        </w:tabs>
        <w:rPr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1BFFD28" wp14:editId="3C7B2925">
            <wp:simplePos x="0" y="0"/>
            <wp:positionH relativeFrom="column">
              <wp:posOffset>4286388</wp:posOffset>
            </wp:positionH>
            <wp:positionV relativeFrom="paragraph">
              <wp:posOffset>117420</wp:posOffset>
            </wp:positionV>
            <wp:extent cx="1836752" cy="2047106"/>
            <wp:effectExtent l="0" t="0" r="0" b="0"/>
            <wp:wrapNone/>
            <wp:docPr id="795012715" name="Grafik 3" descr="S677280501_B59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12715" name="Grafik 3" descr="S677280501_B59_01.png"/>
                    <pic:cNvPicPr/>
                  </pic:nvPicPr>
                  <pic:blipFill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36752" cy="2047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E0" w:rsidRPr="00203CE0">
        <w:rPr>
          <w:u w:val="single"/>
        </w:rPr>
        <w:tab/>
      </w:r>
    </w:p>
    <w:p w14:paraId="093492DC" w14:textId="77777777" w:rsidR="00203CE0" w:rsidRPr="00203CE0" w:rsidRDefault="00203CE0" w:rsidP="00203CE0">
      <w:pPr>
        <w:pStyle w:val="ekvgrundtexthalbe"/>
        <w:rPr>
          <w:u w:val="single"/>
        </w:rPr>
      </w:pPr>
    </w:p>
    <w:p w14:paraId="3A5F5924" w14:textId="76EB8DC5" w:rsidR="00203CE0" w:rsidRPr="00203CE0" w:rsidRDefault="00203CE0" w:rsidP="00203CE0">
      <w:pPr>
        <w:tabs>
          <w:tab w:val="clear" w:pos="340"/>
          <w:tab w:val="clear" w:pos="595"/>
          <w:tab w:val="clear" w:pos="851"/>
          <w:tab w:val="left" w:pos="6096"/>
        </w:tabs>
        <w:rPr>
          <w:u w:val="single"/>
        </w:rPr>
      </w:pPr>
      <w:r w:rsidRPr="00203CE0">
        <w:rPr>
          <w:u w:val="single"/>
        </w:rPr>
        <w:tab/>
      </w:r>
    </w:p>
    <w:p w14:paraId="41C7445A" w14:textId="77777777" w:rsidR="00203CE0" w:rsidRPr="00203CE0" w:rsidRDefault="00203CE0" w:rsidP="00203CE0">
      <w:pPr>
        <w:pStyle w:val="ekvgrundtexthalbe"/>
        <w:rPr>
          <w:u w:val="single"/>
        </w:rPr>
      </w:pPr>
    </w:p>
    <w:p w14:paraId="5A86A24B" w14:textId="7A0D0B3B" w:rsidR="00203CE0" w:rsidRPr="00203CE0" w:rsidRDefault="00203CE0" w:rsidP="00203CE0">
      <w:pPr>
        <w:tabs>
          <w:tab w:val="clear" w:pos="340"/>
          <w:tab w:val="clear" w:pos="595"/>
          <w:tab w:val="clear" w:pos="851"/>
          <w:tab w:val="left" w:pos="6096"/>
        </w:tabs>
        <w:rPr>
          <w:u w:val="single"/>
        </w:rPr>
      </w:pPr>
      <w:r w:rsidRPr="00203CE0">
        <w:rPr>
          <w:u w:val="single"/>
        </w:rPr>
        <w:tab/>
      </w:r>
    </w:p>
    <w:p w14:paraId="5B637110" w14:textId="77777777" w:rsidR="00203CE0" w:rsidRPr="00203CE0" w:rsidRDefault="00203CE0" w:rsidP="00203CE0">
      <w:pPr>
        <w:pStyle w:val="ekvgrundtexthalbe"/>
        <w:rPr>
          <w:u w:val="single"/>
        </w:rPr>
      </w:pPr>
    </w:p>
    <w:p w14:paraId="2F310155" w14:textId="060CD4ED" w:rsidR="00203CE0" w:rsidRPr="00203CE0" w:rsidRDefault="00203CE0" w:rsidP="00203CE0">
      <w:pPr>
        <w:tabs>
          <w:tab w:val="clear" w:pos="340"/>
          <w:tab w:val="clear" w:pos="595"/>
          <w:tab w:val="clear" w:pos="851"/>
          <w:tab w:val="left" w:pos="6096"/>
        </w:tabs>
        <w:rPr>
          <w:u w:val="single"/>
        </w:rPr>
      </w:pPr>
      <w:r w:rsidRPr="00203CE0">
        <w:rPr>
          <w:u w:val="single"/>
        </w:rPr>
        <w:tab/>
      </w:r>
    </w:p>
    <w:p w14:paraId="092ABF49" w14:textId="77777777" w:rsidR="00203CE0" w:rsidRPr="00203CE0" w:rsidRDefault="00203CE0" w:rsidP="00203CE0">
      <w:pPr>
        <w:pStyle w:val="ekvgrundtexthalbe"/>
        <w:rPr>
          <w:u w:val="single"/>
        </w:rPr>
      </w:pPr>
    </w:p>
    <w:p w14:paraId="35BC8B43" w14:textId="1D374BCE" w:rsidR="00203CE0" w:rsidRPr="00203CE0" w:rsidRDefault="00203CE0" w:rsidP="00203CE0">
      <w:pPr>
        <w:tabs>
          <w:tab w:val="clear" w:pos="340"/>
          <w:tab w:val="clear" w:pos="595"/>
          <w:tab w:val="clear" w:pos="851"/>
          <w:tab w:val="left" w:pos="6096"/>
        </w:tabs>
        <w:rPr>
          <w:u w:val="single"/>
        </w:rPr>
      </w:pPr>
      <w:r w:rsidRPr="00203CE0">
        <w:rPr>
          <w:u w:val="single"/>
        </w:rPr>
        <w:tab/>
      </w:r>
    </w:p>
    <w:p w14:paraId="2A0B541B" w14:textId="77777777" w:rsidR="00203CE0" w:rsidRPr="00203CE0" w:rsidRDefault="00203CE0" w:rsidP="00203CE0">
      <w:pPr>
        <w:pStyle w:val="ekvgrundtexthalbe"/>
        <w:rPr>
          <w:u w:val="single"/>
        </w:rPr>
      </w:pPr>
    </w:p>
    <w:p w14:paraId="5B5BC0B7" w14:textId="781E6412" w:rsidR="00203CE0" w:rsidRDefault="00203CE0" w:rsidP="00203CE0">
      <w:pPr>
        <w:tabs>
          <w:tab w:val="clear" w:pos="340"/>
          <w:tab w:val="clear" w:pos="595"/>
          <w:tab w:val="clear" w:pos="851"/>
          <w:tab w:val="left" w:pos="6096"/>
        </w:tabs>
        <w:rPr>
          <w:u w:val="single"/>
        </w:rPr>
      </w:pPr>
      <w:r w:rsidRPr="00203CE0">
        <w:rPr>
          <w:u w:val="single"/>
        </w:rPr>
        <w:tab/>
      </w:r>
    </w:p>
    <w:p w14:paraId="21388A7E" w14:textId="77777777" w:rsidR="00203CE0" w:rsidRDefault="00203CE0" w:rsidP="00203CE0">
      <w:pPr>
        <w:pStyle w:val="ekvgrundtexthalbe"/>
      </w:pPr>
    </w:p>
    <w:p w14:paraId="71696799" w14:textId="73B8442D" w:rsidR="00203CE0" w:rsidRPr="00203CE0" w:rsidRDefault="00203CE0" w:rsidP="00203CE0">
      <w:pPr>
        <w:tabs>
          <w:tab w:val="clear" w:pos="340"/>
          <w:tab w:val="clear" w:pos="595"/>
          <w:tab w:val="clear" w:pos="851"/>
          <w:tab w:val="left" w:pos="6096"/>
        </w:tabs>
        <w:rPr>
          <w:u w:val="single"/>
        </w:rPr>
      </w:pPr>
      <w:r>
        <w:rPr>
          <w:u w:val="single"/>
        </w:rPr>
        <w:tab/>
      </w:r>
    </w:p>
    <w:p w14:paraId="2D89C6DE" w14:textId="199F0153" w:rsidR="00203CE0" w:rsidRDefault="00203CE0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9056D7" w:rsidRPr="00BF17F2" w14:paraId="1A628EA0" w14:textId="77777777" w:rsidTr="00A4414C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5C586881" w14:textId="77777777" w:rsidR="009056D7" w:rsidRPr="00BF17F2" w:rsidRDefault="009056D7" w:rsidP="00A4414C">
            <w:pPr>
              <w:pStyle w:val="ekvue1arial"/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46ADF37B" w14:textId="707F9061" w:rsidR="009056D7" w:rsidRPr="00BF17F2" w:rsidRDefault="009056D7" w:rsidP="00A4414C">
            <w:pPr>
              <w:pStyle w:val="ekvue2arial"/>
            </w:pPr>
            <w:r>
              <w:t>Körpermaße erforschen</w:t>
            </w:r>
          </w:p>
        </w:tc>
      </w:tr>
    </w:tbl>
    <w:p w14:paraId="04029C5B" w14:textId="696EEA10" w:rsidR="00203CE0" w:rsidRDefault="00D86C09" w:rsidP="004413C9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A5E51B8" wp14:editId="06A453F7">
                <wp:simplePos x="0" y="0"/>
                <wp:positionH relativeFrom="column">
                  <wp:posOffset>3625665</wp:posOffset>
                </wp:positionH>
                <wp:positionV relativeFrom="paragraph">
                  <wp:posOffset>166890</wp:posOffset>
                </wp:positionV>
                <wp:extent cx="307340" cy="534033"/>
                <wp:effectExtent l="19050" t="0" r="0" b="19050"/>
                <wp:wrapNone/>
                <wp:docPr id="270021273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40" cy="534033"/>
                          <a:chOff x="0" y="0"/>
                          <a:chExt cx="428223" cy="657627"/>
                        </a:xfrm>
                      </wpg:grpSpPr>
                      <pic:pic xmlns:pic="http://schemas.openxmlformats.org/drawingml/2006/picture">
                        <pic:nvPicPr>
                          <pic:cNvPr id="652133459" name="Grafik 18" descr="S676280526_171_0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1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" y="0"/>
                            <a:ext cx="427355" cy="615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81649505" name="Gruppieren 25"/>
                        <wpg:cNvGrpSpPr/>
                        <wpg:grpSpPr>
                          <a:xfrm>
                            <a:off x="0" y="547772"/>
                            <a:ext cx="297971" cy="109855"/>
                            <a:chOff x="0" y="0"/>
                            <a:chExt cx="181155" cy="110156"/>
                          </a:xfrm>
                        </wpg:grpSpPr>
                        <wps:wsp>
                          <wps:cNvPr id="710234746" name="Gerade Verbindung mit Pfeil 24"/>
                          <wps:cNvCnPr/>
                          <wps:spPr>
                            <a:xfrm>
                              <a:off x="0" y="53915"/>
                              <a:ext cx="180000" cy="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35624365" name="Gerade Verbindung mit Pfeil 24"/>
                          <wps:cNvCnPr/>
                          <wps:spPr>
                            <a:xfrm>
                              <a:off x="0" y="0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2393809" name="Gerade Verbindung mit Pfeil 24"/>
                          <wps:cNvCnPr/>
                          <wps:spPr>
                            <a:xfrm>
                              <a:off x="181155" y="2156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AC3E5" id="Gruppieren 29" o:spid="_x0000_s1026" style="position:absolute;margin-left:285.5pt;margin-top:13.15pt;width:24.2pt;height:42.05pt;z-index:251669504;mso-width-relative:margin;mso-height-relative:margin" coordsize="4282,6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8" o:spid="_x0000_s1027" type="#_x0000_t75" style="position:absolute;left:8;width:4274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">
                  <v:imagedata r:id="rId14" o:title="S676280526_171_01" cropleft="54475f"/>
                </v:shape>
                <v:group id="Gruppieren 25" o:spid="_x0000_s1028" style="position:absolute;top:5477;width:2979;height:1099" coordsize="181155,110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Gerade Verbindung mit Pfeil 24" o:spid="_x0000_s1029" type="#_x0000_t32" style="position:absolute;top:53915;width:180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" strokecolor="#7f7f7f [1612]" strokeweight="1pt">
                    <v:stroke joinstyle="miter" endcap="square"/>
                  </v:shape>
                  <v:shape id="Gerade Verbindung mit Pfeil 24" o:spid="_x0000_s1030" type="#_x0000_t32" style="position:absolute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" strokecolor="#7f7f7f [1612]" strokeweight="1pt">
                    <v:stroke joinstyle="miter" endcap="square"/>
                  </v:shape>
                  <v:shape id="Gerade Verbindung mit Pfeil 24" o:spid="_x0000_s1031" type="#_x0000_t32" style="position:absolute;left:181155;top:2156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" strokecolor="#7f7f7f [1612]" strokeweight="1pt">
                    <v:stroke joinstyle="miter" endcap="square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C53B253" wp14:editId="497B70DE">
                <wp:simplePos x="0" y="0"/>
                <wp:positionH relativeFrom="column">
                  <wp:posOffset>888365</wp:posOffset>
                </wp:positionH>
                <wp:positionV relativeFrom="paragraph">
                  <wp:posOffset>172720</wp:posOffset>
                </wp:positionV>
                <wp:extent cx="323850" cy="463550"/>
                <wp:effectExtent l="57150" t="38100" r="57150" b="50800"/>
                <wp:wrapNone/>
                <wp:docPr id="688363007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463550"/>
                          <a:chOff x="0" y="0"/>
                          <a:chExt cx="393065" cy="615950"/>
                        </a:xfrm>
                      </wpg:grpSpPr>
                      <pic:pic xmlns:pic="http://schemas.openxmlformats.org/drawingml/2006/picture">
                        <pic:nvPicPr>
                          <pic:cNvPr id="1185470274" name="Grafik 18" descr="S676280526_171_0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4470"/>
                          <a:stretch>
                            <a:fillRect/>
                          </a:stretch>
                        </pic:blipFill>
                        <pic:spPr bwMode="auto">
                          <a:xfrm rot="20756810">
                            <a:off x="0" y="0"/>
                            <a:ext cx="393065" cy="615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10240382" name="Gruppieren 25"/>
                        <wpg:cNvGrpSpPr/>
                        <wpg:grpSpPr>
                          <a:xfrm rot="20082207">
                            <a:off x="14410" y="8111"/>
                            <a:ext cx="98620" cy="109855"/>
                            <a:chOff x="0" y="0"/>
                            <a:chExt cx="181155" cy="110156"/>
                          </a:xfrm>
                        </wpg:grpSpPr>
                        <wps:wsp>
                          <wps:cNvPr id="1417011047" name="Gerade Verbindung mit Pfeil 24"/>
                          <wps:cNvCnPr/>
                          <wps:spPr>
                            <a:xfrm>
                              <a:off x="0" y="53915"/>
                              <a:ext cx="180000" cy="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2799091" name="Gerade Verbindung mit Pfeil 24"/>
                          <wps:cNvCnPr/>
                          <wps:spPr>
                            <a:xfrm>
                              <a:off x="0" y="0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34781524" name="Gerade Verbindung mit Pfeil 24"/>
                          <wps:cNvCnPr/>
                          <wps:spPr>
                            <a:xfrm>
                              <a:off x="181155" y="2156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1B3C84" id="Gruppieren 26" o:spid="_x0000_s1026" style="position:absolute;margin-left:69.95pt;margin-top:13.6pt;width:25.5pt;height:36.5pt;z-index:251665408;mso-width-relative:margin;mso-height-relative:margin" coordsize="3930,6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">
                <v:shape id="Grafik 18" o:spid="_x0000_s1027" type="#_x0000_t75" style="position:absolute;width:3930;height:6159;rotation:-92098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">
                  <v:imagedata r:id="rId14" o:title="S676280526_171_01" cropright="55358f"/>
                </v:shape>
                <v:group id="Gruppieren 25" o:spid="_x0000_s1028" style="position:absolute;left:144;top:81;width:986;height:1098;rotation:-1657835fd" coordsize="181155,110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">
                  <v:shape id="Gerade Verbindung mit Pfeil 24" o:spid="_x0000_s1029" type="#_x0000_t32" style="position:absolute;top:53915;width:180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" strokecolor="#7f7f7f [1612]" strokeweight="1pt">
                    <v:stroke joinstyle="miter" endcap="square"/>
                  </v:shape>
                  <v:shape id="Gerade Verbindung mit Pfeil 24" o:spid="_x0000_s1030" type="#_x0000_t32" style="position:absolute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" strokecolor="#7f7f7f [1612]" strokeweight="1pt">
                    <v:stroke joinstyle="miter" endcap="square"/>
                  </v:shape>
                  <v:shape id="Gerade Verbindung mit Pfeil 24" o:spid="_x0000_s1031" type="#_x0000_t32" style="position:absolute;left:181155;top:2156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" strokecolor="#7f7f7f [1612]" strokeweight="1pt">
                    <v:stroke joinstyle="miter" endcap="square"/>
                  </v:shape>
                </v:group>
              </v:group>
            </w:pict>
          </mc:Fallback>
        </mc:AlternateContent>
      </w:r>
      <w:r w:rsidR="004F486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1D58A7" wp14:editId="5B6878AF">
                <wp:simplePos x="0" y="0"/>
                <wp:positionH relativeFrom="column">
                  <wp:posOffset>94615</wp:posOffset>
                </wp:positionH>
                <wp:positionV relativeFrom="paragraph">
                  <wp:posOffset>115570</wp:posOffset>
                </wp:positionV>
                <wp:extent cx="5947576" cy="1126490"/>
                <wp:effectExtent l="19050" t="0" r="34290" b="16510"/>
                <wp:wrapNone/>
                <wp:docPr id="674365782" name="Parallelogram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7576" cy="1126490"/>
                        </a:xfrm>
                        <a:prstGeom prst="parallelogram">
                          <a:avLst/>
                        </a:prstGeom>
                        <a:noFill/>
                        <a:ln w="1905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A61EA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m 1" o:spid="_x0000_s1026" type="#_x0000_t7" style="position:absolute;margin-left:7.45pt;margin-top:9.1pt;width:468.3pt;height:8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" adj="1023" filled="f" strokecolor="#747070 [1614]" strokeweight="1.5pt">
                <v:stroke dashstyle="1 1"/>
              </v:shape>
            </w:pict>
          </mc:Fallback>
        </mc:AlternateContent>
      </w:r>
    </w:p>
    <w:p w14:paraId="11F34820" w14:textId="4AEFB7E7" w:rsidR="009056D7" w:rsidRDefault="009056D7" w:rsidP="00D86C09">
      <w:pPr>
        <w:pStyle w:val="ekvgrundtexthalbe"/>
      </w:pPr>
    </w:p>
    <w:p w14:paraId="773A6D8D" w14:textId="6D16D5CA" w:rsidR="009056D7" w:rsidRDefault="004F486E" w:rsidP="004F486E">
      <w:pPr>
        <w:tabs>
          <w:tab w:val="clear" w:pos="340"/>
          <w:tab w:val="clear" w:pos="595"/>
          <w:tab w:val="clear" w:pos="851"/>
          <w:tab w:val="left" w:pos="2268"/>
          <w:tab w:val="left" w:pos="6521"/>
        </w:tabs>
      </w:pPr>
      <w:r>
        <w:tab/>
        <w:t>die Daumenbreite</w:t>
      </w:r>
      <w:r>
        <w:tab/>
        <w:t>der Schritt</w:t>
      </w:r>
    </w:p>
    <w:p w14:paraId="7A0C8B51" w14:textId="3DC3A2B5" w:rsidR="009056D7" w:rsidRDefault="00D86C09" w:rsidP="004413C9"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3E8D4C3" wp14:editId="565DCFA2">
                <wp:simplePos x="0" y="0"/>
                <wp:positionH relativeFrom="column">
                  <wp:posOffset>860015</wp:posOffset>
                </wp:positionH>
                <wp:positionV relativeFrom="paragraph">
                  <wp:posOffset>195048</wp:posOffset>
                </wp:positionV>
                <wp:extent cx="375284" cy="425450"/>
                <wp:effectExtent l="19050" t="0" r="25400" b="0"/>
                <wp:wrapNone/>
                <wp:docPr id="35847171" name="Gruppieren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4" cy="425450"/>
                          <a:chOff x="0" y="0"/>
                          <a:chExt cx="548751" cy="615315"/>
                        </a:xfrm>
                      </wpg:grpSpPr>
                      <pic:pic xmlns:pic="http://schemas.openxmlformats.org/drawingml/2006/picture">
                        <pic:nvPicPr>
                          <pic:cNvPr id="207612283" name="Grafik 18" descr="S676280526_171_0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26" r="237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615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324950733" name="Gruppieren 25"/>
                        <wpg:cNvGrpSpPr/>
                        <wpg:grpSpPr>
                          <a:xfrm rot="642646">
                            <a:off x="15429" y="230109"/>
                            <a:ext cx="533322" cy="109855"/>
                            <a:chOff x="0" y="0"/>
                            <a:chExt cx="181155" cy="110156"/>
                          </a:xfrm>
                        </wpg:grpSpPr>
                        <wps:wsp>
                          <wps:cNvPr id="275290875" name="Gerade Verbindung mit Pfeil 24"/>
                          <wps:cNvCnPr/>
                          <wps:spPr>
                            <a:xfrm>
                              <a:off x="0" y="53915"/>
                              <a:ext cx="180000" cy="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323760" name="Gerade Verbindung mit Pfeil 24"/>
                          <wps:cNvCnPr/>
                          <wps:spPr>
                            <a:xfrm>
                              <a:off x="0" y="0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1895041" name="Gerade Verbindung mit Pfeil 24"/>
                          <wps:cNvCnPr/>
                          <wps:spPr>
                            <a:xfrm>
                              <a:off x="181155" y="2156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A93849" id="Gruppieren 27" o:spid="_x0000_s1026" style="position:absolute;margin-left:67.7pt;margin-top:15.35pt;width:29.55pt;height:33.5pt;z-index:251667456;mso-width-relative:margin;mso-height-relative:margin" coordsize="5487,6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">
                <v:shape id="Grafik 18" o:spid="_x0000_s1027" type="#_x0000_t75" style="position:absolute;width:5448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">
                  <v:imagedata r:id="rId14" o:title="S676280526_171_01" cropleft="35865f" cropright="15572f"/>
                </v:shape>
                <v:group id="Gruppieren 25" o:spid="_x0000_s1028" style="position:absolute;left:154;top:2301;width:5333;height:1098;rotation:701941fd" coordsize="181155,110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">
                  <v:shape id="Gerade Verbindung mit Pfeil 24" o:spid="_x0000_s1029" type="#_x0000_t32" style="position:absolute;top:53915;width:180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" strokecolor="#7f7f7f [1612]" strokeweight="1pt">
                    <v:stroke joinstyle="miter" endcap="square"/>
                  </v:shape>
                  <v:shape id="Gerade Verbindung mit Pfeil 24" o:spid="_x0000_s1030" type="#_x0000_t32" style="position:absolute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" strokecolor="#7f7f7f [1612]" strokeweight="1pt">
                    <v:stroke joinstyle="miter" endcap="square"/>
                  </v:shape>
                  <v:shape id="Gerade Verbindung mit Pfeil 24" o:spid="_x0000_s1031" type="#_x0000_t32" style="position:absolute;left:181155;top:2156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" strokecolor="#7f7f7f [1612]" strokeweight="1pt">
                    <v:stroke joinstyle="miter" endcap="square"/>
                  </v:shape>
                </v:group>
              </v:group>
            </w:pict>
          </mc:Fallback>
        </mc:AlternateContent>
      </w:r>
    </w:p>
    <w:p w14:paraId="49E46888" w14:textId="0973E277" w:rsidR="004F486E" w:rsidRDefault="008318B5" w:rsidP="00D86C09">
      <w:pPr>
        <w:pStyle w:val="ekvgrundtexthalb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4AEEC0A" wp14:editId="425131DE">
                <wp:simplePos x="0" y="0"/>
                <wp:positionH relativeFrom="column">
                  <wp:posOffset>3553218</wp:posOffset>
                </wp:positionH>
                <wp:positionV relativeFrom="paragraph">
                  <wp:posOffset>83820</wp:posOffset>
                </wp:positionV>
                <wp:extent cx="445135" cy="364490"/>
                <wp:effectExtent l="0" t="0" r="12065" b="16510"/>
                <wp:wrapNone/>
                <wp:docPr id="786273939" name="Gruppieren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135" cy="364490"/>
                          <a:chOff x="0" y="0"/>
                          <a:chExt cx="572135" cy="434912"/>
                        </a:xfrm>
                      </wpg:grpSpPr>
                      <pic:pic xmlns:pic="http://schemas.openxmlformats.org/drawingml/2006/picture">
                        <pic:nvPicPr>
                          <pic:cNvPr id="92194162" name="Grafik 18" descr="S676280526_171_0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83" t="31578" r="54020" b="5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384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184140990" name="Gruppieren 25"/>
                        <wpg:cNvGrpSpPr/>
                        <wpg:grpSpPr>
                          <a:xfrm>
                            <a:off x="46210" y="325057"/>
                            <a:ext cx="491275" cy="109855"/>
                            <a:chOff x="0" y="0"/>
                            <a:chExt cx="181155" cy="110156"/>
                          </a:xfrm>
                        </wpg:grpSpPr>
                        <wps:wsp>
                          <wps:cNvPr id="1281214556" name="Gerade Verbindung mit Pfeil 24"/>
                          <wps:cNvCnPr/>
                          <wps:spPr>
                            <a:xfrm>
                              <a:off x="0" y="53915"/>
                              <a:ext cx="180000" cy="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6218211" name="Gerade Verbindung mit Pfeil 24"/>
                          <wps:cNvCnPr/>
                          <wps:spPr>
                            <a:xfrm>
                              <a:off x="0" y="0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973780" name="Gerade Verbindung mit Pfeil 24"/>
                          <wps:cNvCnPr/>
                          <wps:spPr>
                            <a:xfrm>
                              <a:off x="181155" y="2156"/>
                              <a:ext cx="0" cy="108000"/>
                            </a:xfrm>
                            <a:prstGeom prst="straightConnector1">
                              <a:avLst/>
                            </a:prstGeom>
                            <a:ln w="12700" cap="sq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headEnd type="none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D70BD9" id="Gruppieren 28" o:spid="_x0000_s1026" style="position:absolute;margin-left:279.8pt;margin-top:6.6pt;width:35.05pt;height:28.7pt;z-index:251671552;mso-width-relative:margin;mso-height-relative:margin" coordsize="5721,43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">
                <v:shape id="Grafik 18" o:spid="_x0000_s1027" type="#_x0000_t75" style="position:absolute;width:5721;height:3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">
                  <v:imagedata r:id="rId14" o:title="S676280526_171_01" croptop="20695f" cropbottom="3884f" cropleft="15324f" cropright="35403f"/>
                </v:shape>
                <v:group id="Gruppieren 25" o:spid="_x0000_s1028" style="position:absolute;left:462;top:3250;width:4912;height:1099" coordsize="181155,110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">
                  <v:shape id="Gerade Verbindung mit Pfeil 24" o:spid="_x0000_s1029" type="#_x0000_t32" style="position:absolute;top:53915;width:180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" strokecolor="#7f7f7f [1612]" strokeweight="1pt">
                    <v:stroke joinstyle="miter" endcap="square"/>
                  </v:shape>
                  <v:shape id="Gerade Verbindung mit Pfeil 24" o:spid="_x0000_s1030" type="#_x0000_t32" style="position:absolute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" strokecolor="#7f7f7f [1612]" strokeweight="1pt">
                    <v:stroke joinstyle="miter" endcap="square"/>
                  </v:shape>
                  <v:shape id="Gerade Verbindung mit Pfeil 24" o:spid="_x0000_s1031" type="#_x0000_t32" style="position:absolute;left:181155;top:2156;width:0;height:108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" strokecolor="#7f7f7f [1612]" strokeweight="1pt">
                    <v:stroke joinstyle="miter" endcap="square"/>
                  </v:shape>
                </v:group>
              </v:group>
            </w:pict>
          </mc:Fallback>
        </mc:AlternateContent>
      </w:r>
    </w:p>
    <w:p w14:paraId="20CF07A8" w14:textId="5AED706B" w:rsidR="004F486E" w:rsidRDefault="004F486E" w:rsidP="004F486E">
      <w:pPr>
        <w:tabs>
          <w:tab w:val="clear" w:pos="340"/>
          <w:tab w:val="clear" w:pos="595"/>
          <w:tab w:val="clear" w:pos="851"/>
          <w:tab w:val="left" w:pos="2268"/>
          <w:tab w:val="left" w:pos="6521"/>
        </w:tabs>
      </w:pPr>
      <w:r>
        <w:tab/>
        <w:t xml:space="preserve">die Handspanne </w:t>
      </w:r>
      <w:r>
        <w:tab/>
        <w:t>der Fuß</w:t>
      </w:r>
    </w:p>
    <w:p w14:paraId="6EDC5DBA" w14:textId="5A0C0C9A" w:rsidR="004F486E" w:rsidRDefault="004F486E" w:rsidP="004413C9"/>
    <w:p w14:paraId="26B7BDAE" w14:textId="20452738" w:rsidR="004F486E" w:rsidRDefault="004F486E" w:rsidP="008318B5">
      <w:pPr>
        <w:pStyle w:val="ekvgrundtexthalbe"/>
      </w:pPr>
    </w:p>
    <w:p w14:paraId="4AB815BD" w14:textId="77777777" w:rsidR="004F486E" w:rsidRDefault="004F486E" w:rsidP="004413C9"/>
    <w:p w14:paraId="5F5CF420" w14:textId="2F57F493" w:rsidR="004F486E" w:rsidRPr="00D3427F" w:rsidRDefault="004F486E" w:rsidP="004F486E">
      <w:pPr>
        <w:pStyle w:val="ekvnummerierung"/>
        <w:framePr w:wrap="around"/>
      </w:pPr>
      <w:r>
        <w:t>1</w:t>
      </w:r>
    </w:p>
    <w:p w14:paraId="5C4E6B04" w14:textId="77777777" w:rsidR="004F486E" w:rsidRPr="00287B24" w:rsidRDefault="004F486E" w:rsidP="004F486E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476C5A76" wp14:editId="3DCE9258">
            <wp:extent cx="288290" cy="288290"/>
            <wp:effectExtent l="0" t="0" r="0" b="0"/>
            <wp:docPr id="8914824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ED975" w14:textId="7F386C71" w:rsidR="00D86C09" w:rsidRDefault="00D86C09" w:rsidP="004413C9">
      <w:r>
        <w:t>Wähle jeweils ein Körpermaß. Schätze und miss.</w:t>
      </w:r>
    </w:p>
    <w:p w14:paraId="0511B305" w14:textId="77777777" w:rsidR="00D86C09" w:rsidRDefault="00D86C09" w:rsidP="00D86C09">
      <w:pPr>
        <w:pStyle w:val="ekvgrundtexthalbe"/>
      </w:pPr>
    </w:p>
    <w:p w14:paraId="79867118" w14:textId="47FD1A68" w:rsidR="009056D7" w:rsidRDefault="008318B5" w:rsidP="00D86C09">
      <w:pPr>
        <w:tabs>
          <w:tab w:val="clear" w:pos="340"/>
          <w:tab w:val="clear" w:pos="595"/>
          <w:tab w:val="clear" w:pos="851"/>
          <w:tab w:val="left" w:pos="1843"/>
          <w:tab w:val="left" w:pos="4111"/>
          <w:tab w:val="left" w:pos="6379"/>
          <w:tab w:val="left" w:pos="7797"/>
        </w:tabs>
      </w:pPr>
      <w:r>
        <w:t>a</w:t>
      </w:r>
      <w:r w:rsidR="00464A64">
        <w:t xml:space="preserve">) </w:t>
      </w:r>
      <w:r w:rsidR="00D86C09">
        <w:t xml:space="preserve">Körpermaß: 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Daumenbreite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Handspanne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rPr>
          <w:rStyle w:val="ekvsymbol"/>
        </w:rPr>
        <w:t xml:space="preserve"> </w:t>
      </w:r>
      <w:r w:rsidR="00D86C09">
        <w:t>Fuß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>Schritt</w:t>
      </w:r>
    </w:p>
    <w:p w14:paraId="1C729743" w14:textId="77777777" w:rsidR="00464A64" w:rsidRDefault="00464A64" w:rsidP="00464A64">
      <w:pPr>
        <w:pStyle w:val="ekvgrundtexthalbe"/>
      </w:pPr>
    </w:p>
    <w:tbl>
      <w:tblPr>
        <w:tblStyle w:val="Gitternetztabelle1hell"/>
        <w:tblW w:w="0" w:type="auto"/>
        <w:tblInd w:w="279" w:type="dxa"/>
        <w:tblLook w:val="04A0" w:firstRow="1" w:lastRow="0" w:firstColumn="1" w:lastColumn="0" w:noHBand="0" w:noVBand="1"/>
      </w:tblPr>
      <w:tblGrid>
        <w:gridCol w:w="3118"/>
        <w:gridCol w:w="2835"/>
        <w:gridCol w:w="2835"/>
      </w:tblGrid>
      <w:tr w:rsidR="00464A64" w14:paraId="107A7B25" w14:textId="77777777" w:rsidTr="008318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33E6E1B1" w14:textId="28294DAA" w:rsidR="00464A64" w:rsidRDefault="00464A64" w:rsidP="009C159F">
            <w:r>
              <w:t>Gegenstand</w:t>
            </w:r>
          </w:p>
        </w:tc>
        <w:tc>
          <w:tcPr>
            <w:tcW w:w="2835" w:type="dxa"/>
            <w:vAlign w:val="center"/>
          </w:tcPr>
          <w:p w14:paraId="3B6D21F0" w14:textId="28294D21" w:rsidR="00464A64" w:rsidRDefault="00464A64" w:rsidP="009C15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geschätzt</w:t>
            </w:r>
          </w:p>
        </w:tc>
        <w:tc>
          <w:tcPr>
            <w:tcW w:w="2835" w:type="dxa"/>
            <w:vAlign w:val="center"/>
          </w:tcPr>
          <w:p w14:paraId="64BBB779" w14:textId="72025333" w:rsidR="00464A64" w:rsidRDefault="00464A64" w:rsidP="009C15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gemessen</w:t>
            </w:r>
          </w:p>
        </w:tc>
      </w:tr>
      <w:tr w:rsidR="00464A64" w14:paraId="3A0C2AA6" w14:textId="77777777" w:rsidTr="008318B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45D2FA48" w14:textId="587670FA" w:rsidR="00464A64" w:rsidRPr="00464A64" w:rsidRDefault="008318B5" w:rsidP="009C159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Breite des Mathebuches</w:t>
            </w:r>
          </w:p>
        </w:tc>
        <w:tc>
          <w:tcPr>
            <w:tcW w:w="2835" w:type="dxa"/>
            <w:vAlign w:val="center"/>
          </w:tcPr>
          <w:p w14:paraId="49D86CB4" w14:textId="4FFC72DF" w:rsidR="00464A64" w:rsidRPr="00464A64" w:rsidRDefault="00464A64" w:rsidP="008318B5">
            <w:pPr>
              <w:tabs>
                <w:tab w:val="clear" w:pos="340"/>
                <w:tab w:val="clear" w:pos="595"/>
                <w:tab w:val="clear" w:pos="851"/>
                <w:tab w:val="left" w:pos="59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0ECF1959" w14:textId="15C403BD" w:rsidR="00464A64" w:rsidRPr="00464A64" w:rsidRDefault="00464A64" w:rsidP="008318B5">
            <w:pPr>
              <w:tabs>
                <w:tab w:val="clear" w:pos="340"/>
                <w:tab w:val="clear" w:pos="595"/>
                <w:tab w:val="clear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64A64" w14:paraId="25468AF1" w14:textId="77777777" w:rsidTr="008318B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7FCCE86F" w14:textId="038F1728" w:rsidR="00464A64" w:rsidRPr="00464A64" w:rsidRDefault="00D86C09" w:rsidP="009C159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Breite des Spitzers</w:t>
            </w:r>
          </w:p>
        </w:tc>
        <w:tc>
          <w:tcPr>
            <w:tcW w:w="2835" w:type="dxa"/>
            <w:vAlign w:val="center"/>
          </w:tcPr>
          <w:p w14:paraId="72FDEB20" w14:textId="77777777" w:rsidR="00464A64" w:rsidRPr="00464A64" w:rsidRDefault="00464A64" w:rsidP="009C1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12320DC2" w14:textId="77777777" w:rsidR="00464A64" w:rsidRPr="00464A64" w:rsidRDefault="00464A64" w:rsidP="009C15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4A4AA3C" w14:textId="77777777" w:rsidR="008318B5" w:rsidRDefault="008318B5" w:rsidP="004413C9"/>
    <w:p w14:paraId="48BC2293" w14:textId="260280D2" w:rsidR="008318B5" w:rsidRDefault="008318B5" w:rsidP="00D86C09">
      <w:pPr>
        <w:tabs>
          <w:tab w:val="clear" w:pos="340"/>
          <w:tab w:val="clear" w:pos="595"/>
          <w:tab w:val="clear" w:pos="851"/>
          <w:tab w:val="left" w:pos="1843"/>
          <w:tab w:val="left" w:pos="4111"/>
          <w:tab w:val="left" w:pos="6379"/>
        </w:tabs>
      </w:pPr>
      <w:r>
        <w:t xml:space="preserve">b) </w:t>
      </w:r>
      <w:r w:rsidR="00D86C09">
        <w:t xml:space="preserve">Körpermaß: 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Daumenbreite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Handspanne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rPr>
          <w:rStyle w:val="ekvsymbol"/>
        </w:rPr>
        <w:t xml:space="preserve"> </w:t>
      </w:r>
      <w:r w:rsidR="00D86C09">
        <w:t>Fuß</w:t>
      </w:r>
      <w:r w:rsidR="00D86C09">
        <w:tab/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>Schritt</w:t>
      </w:r>
    </w:p>
    <w:p w14:paraId="7E2AED61" w14:textId="77777777" w:rsidR="008318B5" w:rsidRDefault="008318B5" w:rsidP="008318B5">
      <w:pPr>
        <w:pStyle w:val="ekvgrundtexthalbe"/>
      </w:pPr>
    </w:p>
    <w:tbl>
      <w:tblPr>
        <w:tblStyle w:val="Gitternetztabelle1hell"/>
        <w:tblW w:w="0" w:type="auto"/>
        <w:tblInd w:w="279" w:type="dxa"/>
        <w:tblLook w:val="04A0" w:firstRow="1" w:lastRow="0" w:firstColumn="1" w:lastColumn="0" w:noHBand="0" w:noVBand="1"/>
      </w:tblPr>
      <w:tblGrid>
        <w:gridCol w:w="3118"/>
        <w:gridCol w:w="2835"/>
        <w:gridCol w:w="2835"/>
      </w:tblGrid>
      <w:tr w:rsidR="008318B5" w14:paraId="48C14781" w14:textId="77777777" w:rsidTr="003836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70A85DB2" w14:textId="77777777" w:rsidR="008318B5" w:rsidRDefault="008318B5" w:rsidP="00383620">
            <w:r>
              <w:t>Gegenstand</w:t>
            </w:r>
          </w:p>
        </w:tc>
        <w:tc>
          <w:tcPr>
            <w:tcW w:w="2835" w:type="dxa"/>
            <w:vAlign w:val="center"/>
          </w:tcPr>
          <w:p w14:paraId="061F70DA" w14:textId="77777777" w:rsidR="008318B5" w:rsidRDefault="008318B5" w:rsidP="003836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geschätzt</w:t>
            </w:r>
          </w:p>
        </w:tc>
        <w:tc>
          <w:tcPr>
            <w:tcW w:w="2835" w:type="dxa"/>
            <w:vAlign w:val="center"/>
          </w:tcPr>
          <w:p w14:paraId="7F38FFFB" w14:textId="77777777" w:rsidR="008318B5" w:rsidRDefault="008318B5" w:rsidP="003836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gemessen</w:t>
            </w:r>
          </w:p>
        </w:tc>
      </w:tr>
      <w:tr w:rsidR="008318B5" w14:paraId="492A40FB" w14:textId="77777777" w:rsidTr="0038362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39E0FB80" w14:textId="5C8CC639" w:rsidR="008318B5" w:rsidRPr="00464A64" w:rsidRDefault="008318B5" w:rsidP="0038362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Breite des Fensters</w:t>
            </w:r>
          </w:p>
        </w:tc>
        <w:tc>
          <w:tcPr>
            <w:tcW w:w="2835" w:type="dxa"/>
            <w:vAlign w:val="center"/>
          </w:tcPr>
          <w:p w14:paraId="071D3CF6" w14:textId="7118D34A" w:rsidR="008318B5" w:rsidRPr="00464A64" w:rsidRDefault="008318B5" w:rsidP="008318B5">
            <w:pPr>
              <w:tabs>
                <w:tab w:val="clear" w:pos="340"/>
                <w:tab w:val="clear" w:pos="595"/>
                <w:tab w:val="clear" w:pos="851"/>
                <w:tab w:val="left" w:pos="6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07B86C95" w14:textId="1C649D96" w:rsidR="008318B5" w:rsidRPr="00464A64" w:rsidRDefault="008318B5" w:rsidP="00383620">
            <w:pPr>
              <w:tabs>
                <w:tab w:val="clear" w:pos="340"/>
                <w:tab w:val="clear" w:pos="595"/>
                <w:tab w:val="clear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18B5" w14:paraId="58A38C71" w14:textId="77777777" w:rsidTr="0038362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103A6CE4" w14:textId="47D47175" w:rsidR="008318B5" w:rsidRDefault="008318B5" w:rsidP="0038362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Breite des Tisches</w:t>
            </w:r>
          </w:p>
        </w:tc>
        <w:tc>
          <w:tcPr>
            <w:tcW w:w="2835" w:type="dxa"/>
            <w:vAlign w:val="center"/>
          </w:tcPr>
          <w:p w14:paraId="2C701A15" w14:textId="11AA98BF" w:rsidR="008318B5" w:rsidRDefault="008318B5" w:rsidP="008318B5">
            <w:pPr>
              <w:tabs>
                <w:tab w:val="clear" w:pos="340"/>
                <w:tab w:val="clear" w:pos="595"/>
                <w:tab w:val="clear" w:pos="851"/>
                <w:tab w:val="left" w:pos="6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63A55465" w14:textId="64F180E0" w:rsidR="008318B5" w:rsidRDefault="008318B5" w:rsidP="00383620">
            <w:pPr>
              <w:tabs>
                <w:tab w:val="clear" w:pos="340"/>
                <w:tab w:val="clear" w:pos="595"/>
                <w:tab w:val="clear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C34824" w14:textId="77777777" w:rsidR="008318B5" w:rsidRDefault="008318B5" w:rsidP="004413C9"/>
    <w:p w14:paraId="6979E846" w14:textId="4914D1E7" w:rsidR="008318B5" w:rsidRDefault="008318B5" w:rsidP="00D86C09">
      <w:pPr>
        <w:tabs>
          <w:tab w:val="clear" w:pos="340"/>
          <w:tab w:val="clear" w:pos="595"/>
          <w:tab w:val="clear" w:pos="851"/>
          <w:tab w:val="left" w:pos="1843"/>
          <w:tab w:val="left" w:pos="4111"/>
          <w:tab w:val="left" w:pos="6379"/>
          <w:tab w:val="left" w:pos="7797"/>
        </w:tabs>
      </w:pPr>
      <w:r>
        <w:t xml:space="preserve">c) </w:t>
      </w:r>
      <w:r w:rsidR="00D86C09">
        <w:t xml:space="preserve">Körpermaß: 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Daumenbreite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Handspanne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rPr>
          <w:rStyle w:val="ekvsymbol"/>
        </w:rPr>
        <w:t xml:space="preserve"> </w:t>
      </w:r>
      <w:r w:rsidR="00D86C09">
        <w:t>Fuß</w:t>
      </w:r>
      <w:r w:rsidR="00D86C09">
        <w:tab/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>Schritt</w:t>
      </w:r>
    </w:p>
    <w:p w14:paraId="04D0A93D" w14:textId="77777777" w:rsidR="008318B5" w:rsidRDefault="008318B5" w:rsidP="008318B5">
      <w:pPr>
        <w:pStyle w:val="ekvgrundtexthalbe"/>
      </w:pPr>
    </w:p>
    <w:tbl>
      <w:tblPr>
        <w:tblStyle w:val="Gitternetztabelle1hell"/>
        <w:tblW w:w="0" w:type="auto"/>
        <w:tblInd w:w="279" w:type="dxa"/>
        <w:tblLook w:val="04A0" w:firstRow="1" w:lastRow="0" w:firstColumn="1" w:lastColumn="0" w:noHBand="0" w:noVBand="1"/>
      </w:tblPr>
      <w:tblGrid>
        <w:gridCol w:w="3118"/>
        <w:gridCol w:w="2835"/>
        <w:gridCol w:w="2835"/>
      </w:tblGrid>
      <w:tr w:rsidR="008318B5" w14:paraId="736AFD1A" w14:textId="77777777" w:rsidTr="003836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53F93A89" w14:textId="77777777" w:rsidR="008318B5" w:rsidRDefault="008318B5" w:rsidP="00383620">
            <w:r>
              <w:t>Gegenstand</w:t>
            </w:r>
          </w:p>
        </w:tc>
        <w:tc>
          <w:tcPr>
            <w:tcW w:w="2835" w:type="dxa"/>
            <w:vAlign w:val="center"/>
          </w:tcPr>
          <w:p w14:paraId="1B478E83" w14:textId="77777777" w:rsidR="008318B5" w:rsidRDefault="008318B5" w:rsidP="003836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geschätzt</w:t>
            </w:r>
          </w:p>
        </w:tc>
        <w:tc>
          <w:tcPr>
            <w:tcW w:w="2835" w:type="dxa"/>
            <w:vAlign w:val="center"/>
          </w:tcPr>
          <w:p w14:paraId="2332EAEB" w14:textId="77777777" w:rsidR="008318B5" w:rsidRDefault="008318B5" w:rsidP="003836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gemessen</w:t>
            </w:r>
          </w:p>
        </w:tc>
      </w:tr>
      <w:tr w:rsidR="008318B5" w14:paraId="4C27F3D2" w14:textId="77777777" w:rsidTr="0038362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6A7CD670" w14:textId="40A114A4" w:rsidR="008318B5" w:rsidRPr="00464A64" w:rsidRDefault="008318B5" w:rsidP="0038362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Breite der Tür</w:t>
            </w:r>
          </w:p>
        </w:tc>
        <w:tc>
          <w:tcPr>
            <w:tcW w:w="2835" w:type="dxa"/>
            <w:vAlign w:val="center"/>
          </w:tcPr>
          <w:p w14:paraId="523B7A9A" w14:textId="576310FA" w:rsidR="008318B5" w:rsidRPr="00464A64" w:rsidRDefault="008318B5" w:rsidP="00383620">
            <w:pPr>
              <w:tabs>
                <w:tab w:val="clear" w:pos="340"/>
                <w:tab w:val="clear" w:pos="595"/>
                <w:tab w:val="clear" w:pos="851"/>
                <w:tab w:val="left" w:pos="6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4EDB3FB5" w14:textId="35B374BF" w:rsidR="008318B5" w:rsidRPr="00464A64" w:rsidRDefault="008318B5" w:rsidP="00383620">
            <w:pPr>
              <w:tabs>
                <w:tab w:val="clear" w:pos="340"/>
                <w:tab w:val="clear" w:pos="595"/>
                <w:tab w:val="clear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18B5" w14:paraId="7C655B2D" w14:textId="77777777" w:rsidTr="0038362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33C19CCD" w14:textId="6EE61360" w:rsidR="008318B5" w:rsidRDefault="008318B5" w:rsidP="0038362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Breite des Klassenzimmers</w:t>
            </w:r>
          </w:p>
        </w:tc>
        <w:tc>
          <w:tcPr>
            <w:tcW w:w="2835" w:type="dxa"/>
            <w:vAlign w:val="center"/>
          </w:tcPr>
          <w:p w14:paraId="25A93253" w14:textId="27517DA0" w:rsidR="008318B5" w:rsidRDefault="008318B5" w:rsidP="00383620">
            <w:pPr>
              <w:tabs>
                <w:tab w:val="clear" w:pos="340"/>
                <w:tab w:val="clear" w:pos="595"/>
                <w:tab w:val="clear" w:pos="851"/>
                <w:tab w:val="left" w:pos="6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66FC696D" w14:textId="518FE3CC" w:rsidR="008318B5" w:rsidRDefault="008318B5" w:rsidP="00383620">
            <w:pPr>
              <w:tabs>
                <w:tab w:val="clear" w:pos="340"/>
                <w:tab w:val="clear" w:pos="595"/>
                <w:tab w:val="clear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29551F2" w14:textId="77777777" w:rsidR="008318B5" w:rsidRDefault="008318B5" w:rsidP="004413C9"/>
    <w:p w14:paraId="064FFE87" w14:textId="60279ED4" w:rsidR="008318B5" w:rsidRDefault="008318B5" w:rsidP="00D86C09">
      <w:pPr>
        <w:tabs>
          <w:tab w:val="clear" w:pos="340"/>
          <w:tab w:val="clear" w:pos="595"/>
          <w:tab w:val="clear" w:pos="851"/>
          <w:tab w:val="left" w:pos="1843"/>
          <w:tab w:val="left" w:pos="4111"/>
          <w:tab w:val="left" w:pos="6379"/>
          <w:tab w:val="left" w:pos="7797"/>
        </w:tabs>
      </w:pPr>
      <w:r>
        <w:t xml:space="preserve">c) </w:t>
      </w:r>
      <w:r w:rsidR="00D86C09">
        <w:t xml:space="preserve">Körpermaß: 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Daumenbreite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 xml:space="preserve"> Handspanne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rPr>
          <w:rStyle w:val="ekvsymbol"/>
        </w:rPr>
        <w:t xml:space="preserve"> </w:t>
      </w:r>
      <w:r w:rsidR="00D86C09">
        <w:t>Fuß</w:t>
      </w:r>
      <w:r w:rsidR="00D86C09">
        <w:tab/>
      </w:r>
      <w:r w:rsidR="00D86C09" w:rsidRPr="00D559DE">
        <w:rPr>
          <w:rStyle w:val="ekvsymbol"/>
        </w:rPr>
        <w:sym w:font="Wingdings" w:char="F0A8"/>
      </w:r>
      <w:r w:rsidR="00D86C09">
        <w:t>Schritt</w:t>
      </w:r>
    </w:p>
    <w:p w14:paraId="45E42E86" w14:textId="77777777" w:rsidR="008318B5" w:rsidRDefault="008318B5" w:rsidP="008318B5">
      <w:pPr>
        <w:pStyle w:val="ekvgrundtexthalbe"/>
      </w:pPr>
    </w:p>
    <w:tbl>
      <w:tblPr>
        <w:tblStyle w:val="Gitternetztabelle1hell"/>
        <w:tblW w:w="0" w:type="auto"/>
        <w:tblInd w:w="279" w:type="dxa"/>
        <w:tblLook w:val="04A0" w:firstRow="1" w:lastRow="0" w:firstColumn="1" w:lastColumn="0" w:noHBand="0" w:noVBand="1"/>
      </w:tblPr>
      <w:tblGrid>
        <w:gridCol w:w="3118"/>
        <w:gridCol w:w="2835"/>
        <w:gridCol w:w="2835"/>
      </w:tblGrid>
      <w:tr w:rsidR="008318B5" w14:paraId="39A164C3" w14:textId="77777777" w:rsidTr="003836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5DD9AE55" w14:textId="77777777" w:rsidR="008318B5" w:rsidRDefault="008318B5" w:rsidP="00383620">
            <w:r>
              <w:t>Gegenstand</w:t>
            </w:r>
          </w:p>
        </w:tc>
        <w:tc>
          <w:tcPr>
            <w:tcW w:w="2835" w:type="dxa"/>
            <w:vAlign w:val="center"/>
          </w:tcPr>
          <w:p w14:paraId="0301E30D" w14:textId="77777777" w:rsidR="008318B5" w:rsidRDefault="008318B5" w:rsidP="003836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geschätzt</w:t>
            </w:r>
          </w:p>
        </w:tc>
        <w:tc>
          <w:tcPr>
            <w:tcW w:w="2835" w:type="dxa"/>
            <w:vAlign w:val="center"/>
          </w:tcPr>
          <w:p w14:paraId="7A7019F9" w14:textId="77777777" w:rsidR="008318B5" w:rsidRDefault="008318B5" w:rsidP="003836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gemessen</w:t>
            </w:r>
          </w:p>
        </w:tc>
      </w:tr>
      <w:tr w:rsidR="008318B5" w14:paraId="2399627E" w14:textId="77777777" w:rsidTr="0038362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7FA36E9E" w14:textId="595ED9D4" w:rsidR="008318B5" w:rsidRPr="00464A64" w:rsidRDefault="008318B5" w:rsidP="0038362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Breite des Klassenzimmers</w:t>
            </w:r>
          </w:p>
        </w:tc>
        <w:tc>
          <w:tcPr>
            <w:tcW w:w="2835" w:type="dxa"/>
            <w:vAlign w:val="center"/>
          </w:tcPr>
          <w:p w14:paraId="3BD7A52D" w14:textId="0D3B5806" w:rsidR="008318B5" w:rsidRPr="00464A64" w:rsidRDefault="008318B5" w:rsidP="00383620">
            <w:pPr>
              <w:tabs>
                <w:tab w:val="clear" w:pos="340"/>
                <w:tab w:val="clear" w:pos="595"/>
                <w:tab w:val="clear" w:pos="851"/>
                <w:tab w:val="left" w:pos="6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5AE879E6" w14:textId="42185577" w:rsidR="008318B5" w:rsidRPr="00464A64" w:rsidRDefault="008318B5" w:rsidP="00383620">
            <w:pPr>
              <w:tabs>
                <w:tab w:val="clear" w:pos="340"/>
                <w:tab w:val="clear" w:pos="595"/>
                <w:tab w:val="clear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18B5" w14:paraId="0884E59B" w14:textId="77777777" w:rsidTr="0038362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vAlign w:val="center"/>
          </w:tcPr>
          <w:p w14:paraId="4E6451DE" w14:textId="215C88AC" w:rsidR="008318B5" w:rsidRDefault="008318B5" w:rsidP="0038362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Länge des Flurs</w:t>
            </w:r>
          </w:p>
        </w:tc>
        <w:tc>
          <w:tcPr>
            <w:tcW w:w="2835" w:type="dxa"/>
            <w:vAlign w:val="center"/>
          </w:tcPr>
          <w:p w14:paraId="79A5802C" w14:textId="4DAD7F1A" w:rsidR="008318B5" w:rsidRDefault="008318B5" w:rsidP="00383620">
            <w:pPr>
              <w:tabs>
                <w:tab w:val="clear" w:pos="340"/>
                <w:tab w:val="clear" w:pos="595"/>
                <w:tab w:val="clear" w:pos="851"/>
                <w:tab w:val="left" w:pos="60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vAlign w:val="center"/>
          </w:tcPr>
          <w:p w14:paraId="5D32FF9C" w14:textId="4C5AF992" w:rsidR="008318B5" w:rsidRDefault="008318B5" w:rsidP="00383620">
            <w:pPr>
              <w:tabs>
                <w:tab w:val="clear" w:pos="340"/>
                <w:tab w:val="clear" w:pos="595"/>
                <w:tab w:val="clear" w:pos="85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65057AA" w14:textId="77777777" w:rsidR="008318B5" w:rsidRDefault="008318B5" w:rsidP="00D86C09">
      <w:pPr>
        <w:pStyle w:val="ekvgrundtexthalbe"/>
      </w:pPr>
    </w:p>
    <w:p w14:paraId="15896D7D" w14:textId="1640770F" w:rsidR="00464A64" w:rsidRDefault="00464A64" w:rsidP="00464A64"/>
    <w:p w14:paraId="543A124D" w14:textId="77777777" w:rsidR="00464A64" w:rsidRPr="00D3427F" w:rsidRDefault="00464A64" w:rsidP="00464A64">
      <w:pPr>
        <w:pStyle w:val="ekvnummerierung"/>
        <w:framePr w:wrap="around"/>
      </w:pPr>
      <w:r>
        <w:t>3</w:t>
      </w:r>
    </w:p>
    <w:p w14:paraId="52DCEF29" w14:textId="77777777" w:rsidR="00464A64" w:rsidRPr="00287B24" w:rsidRDefault="00464A64" w:rsidP="00464A64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240B82D0" wp14:editId="3F7D1D01">
            <wp:extent cx="288290" cy="288290"/>
            <wp:effectExtent l="0" t="0" r="0" b="0"/>
            <wp:docPr id="48651759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mitte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14738" w14:textId="159FBC93" w:rsidR="00464A64" w:rsidRDefault="00464A64" w:rsidP="00464A64">
      <w:r>
        <w:t>Mini-Reflexion:</w:t>
      </w:r>
      <w:r w:rsidR="008318B5">
        <w:t xml:space="preserve"> </w:t>
      </w:r>
      <w:r>
        <w:t>Vergleiche deine Ergebnisse mit einem Partnerkind. Was fällt euch auf?</w:t>
      </w:r>
    </w:p>
    <w:p w14:paraId="0C160451" w14:textId="01528765" w:rsidR="00464A64" w:rsidRDefault="008318B5" w:rsidP="00464A64">
      <w:r>
        <w:rPr>
          <w:noProof/>
          <w:lang w:eastAsia="de-DE"/>
        </w:rPr>
        <w:drawing>
          <wp:anchor distT="0" distB="0" distL="114300" distR="114300" simplePos="0" relativeHeight="251682816" behindDoc="0" locked="0" layoutInCell="1" allowOverlap="1" wp14:anchorId="7BBDC277" wp14:editId="2A2DF0D6">
            <wp:simplePos x="0" y="0"/>
            <wp:positionH relativeFrom="column">
              <wp:posOffset>-333375</wp:posOffset>
            </wp:positionH>
            <wp:positionV relativeFrom="paragraph">
              <wp:posOffset>89535</wp:posOffset>
            </wp:positionV>
            <wp:extent cx="288290" cy="288290"/>
            <wp:effectExtent l="0" t="0" r="0" b="0"/>
            <wp:wrapNone/>
            <wp:docPr id="113862050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c_partnerarbei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A64">
        <w:t>Schreibt auf oder erstellt eine Tonaufnahme.</w:t>
      </w:r>
    </w:p>
    <w:p w14:paraId="5ED15F18" w14:textId="00250448" w:rsidR="00464A64" w:rsidRDefault="008318B5" w:rsidP="00464A64">
      <w:r>
        <w:rPr>
          <w:noProof/>
          <w:lang w:eastAsia="de-DE"/>
        </w:rPr>
        <w:drawing>
          <wp:anchor distT="0" distB="0" distL="114300" distR="114300" simplePos="0" relativeHeight="251680768" behindDoc="0" locked="0" layoutInCell="1" allowOverlap="1" wp14:anchorId="4B42F674" wp14:editId="039C9C89">
            <wp:simplePos x="0" y="0"/>
            <wp:positionH relativeFrom="column">
              <wp:posOffset>-330200</wp:posOffset>
            </wp:positionH>
            <wp:positionV relativeFrom="paragraph">
              <wp:posOffset>204470</wp:posOffset>
            </wp:positionV>
            <wp:extent cx="285115" cy="285115"/>
            <wp:effectExtent l="0" t="0" r="635" b="635"/>
            <wp:wrapNone/>
            <wp:docPr id="855767890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c_smiley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A0D9D" w14:textId="6124444F" w:rsidR="00464A64" w:rsidRPr="00203CE0" w:rsidRDefault="00464A64" w:rsidP="008318B5">
      <w:pPr>
        <w:tabs>
          <w:tab w:val="clear" w:pos="340"/>
          <w:tab w:val="clear" w:pos="595"/>
          <w:tab w:val="clear" w:pos="851"/>
          <w:tab w:val="left" w:pos="9072"/>
        </w:tabs>
        <w:rPr>
          <w:u w:val="single"/>
        </w:rPr>
      </w:pPr>
      <w:r w:rsidRPr="00203CE0">
        <w:rPr>
          <w:u w:val="single"/>
        </w:rPr>
        <w:tab/>
      </w:r>
    </w:p>
    <w:p w14:paraId="4B28F71B" w14:textId="77777777" w:rsidR="00464A64" w:rsidRPr="00203CE0" w:rsidRDefault="00464A64" w:rsidP="00464A64">
      <w:pPr>
        <w:pStyle w:val="ekvgrundtexthalbe"/>
        <w:rPr>
          <w:u w:val="single"/>
        </w:rPr>
      </w:pPr>
    </w:p>
    <w:p w14:paraId="7D9CB40D" w14:textId="77777777" w:rsidR="00464A64" w:rsidRPr="00203CE0" w:rsidRDefault="00464A64" w:rsidP="008318B5">
      <w:pPr>
        <w:tabs>
          <w:tab w:val="clear" w:pos="340"/>
          <w:tab w:val="clear" w:pos="595"/>
          <w:tab w:val="clear" w:pos="851"/>
          <w:tab w:val="left" w:pos="9072"/>
        </w:tabs>
        <w:rPr>
          <w:u w:val="single"/>
        </w:rPr>
      </w:pPr>
      <w:r w:rsidRPr="00203CE0">
        <w:rPr>
          <w:u w:val="single"/>
        </w:rPr>
        <w:tab/>
      </w:r>
    </w:p>
    <w:p w14:paraId="7FB4507A" w14:textId="77777777" w:rsidR="00464A64" w:rsidRPr="00203CE0" w:rsidRDefault="00464A64" w:rsidP="00464A64">
      <w:pPr>
        <w:pStyle w:val="ekvgrundtexthalbe"/>
        <w:rPr>
          <w:u w:val="single"/>
        </w:rPr>
      </w:pPr>
    </w:p>
    <w:p w14:paraId="5DE36D2C" w14:textId="72AA9840" w:rsidR="009056D7" w:rsidRDefault="00464A64" w:rsidP="008318B5">
      <w:pPr>
        <w:tabs>
          <w:tab w:val="clear" w:pos="340"/>
          <w:tab w:val="clear" w:pos="595"/>
          <w:tab w:val="clear" w:pos="851"/>
          <w:tab w:val="left" w:pos="9072"/>
        </w:tabs>
      </w:pPr>
      <w:r w:rsidRPr="00203CE0">
        <w:rPr>
          <w:u w:val="single"/>
        </w:rPr>
        <w:tab/>
      </w:r>
      <w:r w:rsidR="009056D7"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9056D7" w:rsidRPr="00BF17F2" w14:paraId="763B53F1" w14:textId="77777777" w:rsidTr="00A4414C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7D187CD5" w14:textId="77777777" w:rsidR="009056D7" w:rsidRPr="00BF17F2" w:rsidRDefault="009056D7" w:rsidP="00A4414C">
            <w:pPr>
              <w:pStyle w:val="ekvue1arial"/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2F79FF13" w14:textId="205BEF8D" w:rsidR="009056D7" w:rsidRPr="00BF17F2" w:rsidRDefault="009056D7" w:rsidP="00A4414C">
            <w:pPr>
              <w:pStyle w:val="ekvue2arial"/>
            </w:pPr>
            <w:r>
              <w:t>Der Meter</w:t>
            </w:r>
          </w:p>
        </w:tc>
      </w:tr>
    </w:tbl>
    <w:p w14:paraId="486A9709" w14:textId="3A481C51" w:rsidR="009056D7" w:rsidRDefault="00A84E88" w:rsidP="004413C9">
      <w:r>
        <w:rPr>
          <w:noProof/>
        </w:rPr>
        <w:drawing>
          <wp:anchor distT="0" distB="0" distL="114300" distR="114300" simplePos="0" relativeHeight="251683840" behindDoc="0" locked="0" layoutInCell="1" allowOverlap="1" wp14:anchorId="6FE6A103" wp14:editId="0F33B874">
            <wp:simplePos x="0" y="0"/>
            <wp:positionH relativeFrom="column">
              <wp:posOffset>215321</wp:posOffset>
            </wp:positionH>
            <wp:positionV relativeFrom="paragraph">
              <wp:posOffset>-124709</wp:posOffset>
            </wp:positionV>
            <wp:extent cx="5287618" cy="2050738"/>
            <wp:effectExtent l="0" t="0" r="0" b="0"/>
            <wp:wrapNone/>
            <wp:docPr id="995878344" name="Grafik 3" descr="S677280643_10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78344" name="Grafik 3" descr="S677280643_10_01.png"/>
                    <pic:cNvPicPr/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618" cy="2050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44460" w14:textId="36F6EF53" w:rsidR="009056D7" w:rsidRDefault="009056D7" w:rsidP="00A84E88">
      <w:pPr>
        <w:pStyle w:val="ekvbild"/>
      </w:pPr>
    </w:p>
    <w:p w14:paraId="21B05873" w14:textId="77777777" w:rsidR="00A84E88" w:rsidRDefault="00A84E88" w:rsidP="00A84E88"/>
    <w:p w14:paraId="429935F1" w14:textId="77777777" w:rsidR="00A84E88" w:rsidRDefault="00A84E88" w:rsidP="004413C9"/>
    <w:p w14:paraId="6AB863CE" w14:textId="77777777" w:rsidR="009056D7" w:rsidRDefault="009056D7" w:rsidP="004413C9"/>
    <w:p w14:paraId="4279F765" w14:textId="77777777" w:rsidR="009056D7" w:rsidRDefault="009056D7" w:rsidP="004413C9"/>
    <w:p w14:paraId="50E07880" w14:textId="77777777" w:rsidR="00A84E88" w:rsidRDefault="00A84E88" w:rsidP="004413C9"/>
    <w:p w14:paraId="1FE4564C" w14:textId="77777777" w:rsidR="00A84E88" w:rsidRDefault="00A84E88" w:rsidP="004413C9"/>
    <w:p w14:paraId="4E369C35" w14:textId="77777777" w:rsidR="00A84E88" w:rsidRDefault="00A84E88" w:rsidP="004413C9"/>
    <w:p w14:paraId="257F08E2" w14:textId="77777777" w:rsidR="00A84E88" w:rsidRDefault="00A84E88" w:rsidP="004413C9"/>
    <w:p w14:paraId="4450ADFA" w14:textId="0E0D6B9B" w:rsidR="00A84E88" w:rsidRPr="00D3427F" w:rsidRDefault="00A84E88" w:rsidP="00A84E88">
      <w:pPr>
        <w:pStyle w:val="ekvnummerierung"/>
        <w:framePr w:wrap="around"/>
      </w:pPr>
      <w:r>
        <w:t>1</w:t>
      </w:r>
    </w:p>
    <w:p w14:paraId="78097DAA" w14:textId="77777777" w:rsidR="00A84E88" w:rsidRPr="00287B24" w:rsidRDefault="00A84E88" w:rsidP="00A84E88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1F26DDF1" wp14:editId="3B0D2DA3">
            <wp:extent cx="288290" cy="288290"/>
            <wp:effectExtent l="0" t="0" r="0" b="0"/>
            <wp:docPr id="116687070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D999" w14:textId="7B3035C5" w:rsidR="00A84E88" w:rsidRDefault="00A84E88" w:rsidP="004413C9">
      <w:r>
        <w:rPr>
          <w:noProof/>
          <w:lang w:eastAsia="de-DE"/>
        </w:rPr>
        <w:drawing>
          <wp:anchor distT="0" distB="0" distL="114300" distR="114300" simplePos="0" relativeHeight="251685888" behindDoc="0" locked="0" layoutInCell="1" allowOverlap="1" wp14:anchorId="479503ED" wp14:editId="371BA81D">
            <wp:simplePos x="0" y="0"/>
            <wp:positionH relativeFrom="column">
              <wp:posOffset>-326003</wp:posOffset>
            </wp:positionH>
            <wp:positionV relativeFrom="paragraph">
              <wp:posOffset>237214</wp:posOffset>
            </wp:positionV>
            <wp:extent cx="285115" cy="285115"/>
            <wp:effectExtent l="0" t="0" r="635" b="635"/>
            <wp:wrapNone/>
            <wp:docPr id="2072084097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c_smiley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Benutze deine gebastelte Meterschnur.</w:t>
      </w:r>
    </w:p>
    <w:p w14:paraId="1FC356A5" w14:textId="62100B7D" w:rsidR="00A84E88" w:rsidRDefault="00A84E88" w:rsidP="004413C9">
      <w:proofErr w:type="gramStart"/>
      <w:r>
        <w:t>Finde</w:t>
      </w:r>
      <w:proofErr w:type="gramEnd"/>
      <w:r>
        <w:t xml:space="preserve"> verschiedene Gegenstände, die ungefähr 1 m groß oder breit sind.</w:t>
      </w:r>
    </w:p>
    <w:p w14:paraId="568BEBE6" w14:textId="1CBF8A7A" w:rsidR="00A84E88" w:rsidRDefault="00A84E88" w:rsidP="004413C9">
      <w:r>
        <w:t>Male, schreibe oder fotografiere sie.</w:t>
      </w:r>
    </w:p>
    <w:p w14:paraId="13F65549" w14:textId="64FBCC8B" w:rsidR="00A84E88" w:rsidRDefault="00A84E88" w:rsidP="004413C9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CB808D" wp14:editId="5205CE0F">
                <wp:simplePos x="0" y="0"/>
                <wp:positionH relativeFrom="column">
                  <wp:posOffset>17145</wp:posOffset>
                </wp:positionH>
                <wp:positionV relativeFrom="paragraph">
                  <wp:posOffset>121257</wp:posOffset>
                </wp:positionV>
                <wp:extent cx="5709037" cy="6202017"/>
                <wp:effectExtent l="0" t="0" r="25400" b="27940"/>
                <wp:wrapNone/>
                <wp:docPr id="502728893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9037" cy="62020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65938" w14:textId="77777777" w:rsidR="00A84E88" w:rsidRDefault="00A84E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B808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.35pt;margin-top:9.55pt;width:449.55pt;height:488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" fillcolor="white [3201]" strokeweight=".5pt">
                <v:textbox>
                  <w:txbxContent>
                    <w:p w14:paraId="24565938" w14:textId="77777777" w:rsidR="00A84E88" w:rsidRDefault="00A84E88"/>
                  </w:txbxContent>
                </v:textbox>
              </v:shape>
            </w:pict>
          </mc:Fallback>
        </mc:AlternateContent>
      </w:r>
    </w:p>
    <w:p w14:paraId="6C46F839" w14:textId="1D15B635" w:rsidR="00A84E88" w:rsidRDefault="00A84E88" w:rsidP="004413C9"/>
    <w:p w14:paraId="156C551A" w14:textId="77777777" w:rsidR="00A84E88" w:rsidRDefault="00A84E88" w:rsidP="004413C9"/>
    <w:p w14:paraId="237B1AF1" w14:textId="0201AD79" w:rsidR="009056D7" w:rsidRDefault="009056D7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9757"/>
      </w:tblGrid>
      <w:tr w:rsidR="009056D7" w:rsidRPr="00BF17F2" w14:paraId="7202D691" w14:textId="77777777" w:rsidTr="00A4414C"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381E4D63" w14:textId="77777777" w:rsidR="009056D7" w:rsidRPr="00BF17F2" w:rsidRDefault="009056D7" w:rsidP="00A4414C">
            <w:pPr>
              <w:pStyle w:val="ekvue1arial"/>
            </w:pPr>
          </w:p>
        </w:tc>
        <w:tc>
          <w:tcPr>
            <w:tcW w:w="9757" w:type="dxa"/>
            <w:tcBorders>
              <w:left w:val="nil"/>
              <w:bottom w:val="nil"/>
            </w:tcBorders>
            <w:noWrap/>
            <w:vAlign w:val="bottom"/>
          </w:tcPr>
          <w:p w14:paraId="7D8BA9ED" w14:textId="2B4E4A0A" w:rsidR="009056D7" w:rsidRPr="00BF17F2" w:rsidRDefault="009056D7" w:rsidP="00A4414C">
            <w:pPr>
              <w:pStyle w:val="ekvue2arial"/>
            </w:pPr>
            <w:r>
              <w:t>Wege im Klassenzimmer</w:t>
            </w:r>
          </w:p>
        </w:tc>
      </w:tr>
    </w:tbl>
    <w:p w14:paraId="1568A5BE" w14:textId="77777777" w:rsidR="009056D7" w:rsidRDefault="009056D7" w:rsidP="004413C9"/>
    <w:p w14:paraId="757B2909" w14:textId="3318951E" w:rsidR="009056D7" w:rsidRPr="00D3427F" w:rsidRDefault="009056D7" w:rsidP="009056D7">
      <w:pPr>
        <w:pStyle w:val="ekvnummerierung"/>
        <w:framePr w:wrap="around"/>
      </w:pPr>
      <w:r>
        <w:t>1</w:t>
      </w:r>
    </w:p>
    <w:p w14:paraId="511D60EF" w14:textId="77777777" w:rsidR="009056D7" w:rsidRPr="00287B24" w:rsidRDefault="009056D7" w:rsidP="009056D7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6F1CA423" wp14:editId="3EC56E0C">
            <wp:extent cx="288290" cy="288290"/>
            <wp:effectExtent l="0" t="0" r="0" b="0"/>
            <wp:docPr id="3902356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leich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4677A" w14:textId="017B9B53" w:rsidR="009056D7" w:rsidRDefault="009056D7" w:rsidP="009056D7">
      <w:r>
        <w:t>Plane 3 verschiedene Weg von der Tür zum Lehrerpult durch das Klassenzimmer.</w:t>
      </w:r>
    </w:p>
    <w:p w14:paraId="0B6E4D85" w14:textId="77777777" w:rsidR="00A84E88" w:rsidRDefault="009056D7" w:rsidP="009056D7">
      <w:r>
        <w:t>Miss die Länge in Schritten</w:t>
      </w:r>
      <w:r w:rsidR="00A84E88">
        <w:t>.</w:t>
      </w:r>
      <w:r>
        <w:t xml:space="preserve"> </w:t>
      </w:r>
    </w:p>
    <w:p w14:paraId="45B690B6" w14:textId="21A09EFE" w:rsidR="009056D7" w:rsidRDefault="00A84E88" w:rsidP="009056D7">
      <w:r>
        <w:t>Z</w:t>
      </w:r>
      <w:r w:rsidR="009056D7">
        <w:t xml:space="preserve">eichne </w:t>
      </w:r>
      <w:r>
        <w:t>die Wege</w:t>
      </w:r>
      <w:r w:rsidR="009056D7">
        <w:t xml:space="preserve"> auf und beschreibe</w:t>
      </w:r>
      <w:r>
        <w:t xml:space="preserve">, wie </w:t>
      </w:r>
      <w:r w:rsidR="009056D7">
        <w:t>du gegangen bist.</w:t>
      </w:r>
    </w:p>
    <w:p w14:paraId="63E8C5F2" w14:textId="63917759" w:rsidR="009056D7" w:rsidRDefault="00A84E88" w:rsidP="004413C9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FC44D9" wp14:editId="20249388">
                <wp:simplePos x="0" y="0"/>
                <wp:positionH relativeFrom="column">
                  <wp:posOffset>1242</wp:posOffset>
                </wp:positionH>
                <wp:positionV relativeFrom="paragraph">
                  <wp:posOffset>60960</wp:posOffset>
                </wp:positionV>
                <wp:extent cx="5685183" cy="5987332"/>
                <wp:effectExtent l="0" t="0" r="10795" b="13970"/>
                <wp:wrapNone/>
                <wp:docPr id="68071148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5183" cy="59873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74F2FB" w14:textId="77777777" w:rsidR="00A84E88" w:rsidRDefault="00A84E88" w:rsidP="00A84E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C44D9" id="_x0000_s1027" type="#_x0000_t202" style="position:absolute;margin-left:.1pt;margin-top:4.8pt;width:447.65pt;height:47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" fillcolor="white [3201]" strokeweight=".5pt">
                <v:textbox>
                  <w:txbxContent>
                    <w:p w14:paraId="7174F2FB" w14:textId="77777777" w:rsidR="00A84E88" w:rsidRDefault="00A84E88" w:rsidP="00A84E88"/>
                  </w:txbxContent>
                </v:textbox>
              </v:shape>
            </w:pict>
          </mc:Fallback>
        </mc:AlternateContent>
      </w:r>
    </w:p>
    <w:p w14:paraId="11EC7574" w14:textId="2DDF42AF" w:rsidR="009056D7" w:rsidRDefault="009056D7" w:rsidP="004413C9"/>
    <w:p w14:paraId="4618CCE6" w14:textId="79DE13A5" w:rsidR="00A84E88" w:rsidRDefault="00A84E88" w:rsidP="004413C9"/>
    <w:p w14:paraId="10324D2A" w14:textId="5A7BA0A7" w:rsidR="00A84E88" w:rsidRDefault="00A84E88" w:rsidP="004413C9"/>
    <w:p w14:paraId="117C4911" w14:textId="06DCCCE6" w:rsidR="00A84E88" w:rsidRDefault="00A84E88" w:rsidP="004413C9"/>
    <w:p w14:paraId="253C5B16" w14:textId="06ABCE2B" w:rsidR="00A84E88" w:rsidRDefault="00A84E88" w:rsidP="004413C9"/>
    <w:p w14:paraId="01B3D3C0" w14:textId="022B1F17" w:rsidR="00A84E88" w:rsidRDefault="00A84E88" w:rsidP="004413C9"/>
    <w:p w14:paraId="27A3DC48" w14:textId="501BB26D" w:rsidR="00A84E88" w:rsidRDefault="00A84E88" w:rsidP="004413C9"/>
    <w:p w14:paraId="2D912F0A" w14:textId="77777777" w:rsidR="00A84E88" w:rsidRDefault="00A84E88" w:rsidP="004413C9"/>
    <w:p w14:paraId="17FCF27A" w14:textId="3019A9BD" w:rsidR="00A84E88" w:rsidRDefault="00A84E88" w:rsidP="004413C9"/>
    <w:p w14:paraId="32F7FD81" w14:textId="77777777" w:rsidR="00A84E88" w:rsidRDefault="00A84E88" w:rsidP="004413C9"/>
    <w:p w14:paraId="182B7D16" w14:textId="77777777" w:rsidR="00A84E88" w:rsidRDefault="00A84E88" w:rsidP="004413C9"/>
    <w:p w14:paraId="28D78E06" w14:textId="77777777" w:rsidR="00A84E88" w:rsidRDefault="00A84E88" w:rsidP="004413C9"/>
    <w:p w14:paraId="2078914D" w14:textId="77777777" w:rsidR="00A84E88" w:rsidRDefault="00A84E88" w:rsidP="004413C9"/>
    <w:p w14:paraId="3F856EDC" w14:textId="77777777" w:rsidR="00A84E88" w:rsidRDefault="00A84E88" w:rsidP="004413C9"/>
    <w:p w14:paraId="3B559AF2" w14:textId="77777777" w:rsidR="00A84E88" w:rsidRDefault="00A84E88" w:rsidP="004413C9"/>
    <w:p w14:paraId="725751E4" w14:textId="77777777" w:rsidR="00A84E88" w:rsidRDefault="00A84E88" w:rsidP="004413C9"/>
    <w:p w14:paraId="24FD1E8A" w14:textId="77777777" w:rsidR="00A84E88" w:rsidRDefault="00A84E88" w:rsidP="004413C9"/>
    <w:p w14:paraId="385BC886" w14:textId="77777777" w:rsidR="00A84E88" w:rsidRDefault="00A84E88" w:rsidP="004413C9"/>
    <w:p w14:paraId="125FF24C" w14:textId="77777777" w:rsidR="00A84E88" w:rsidRDefault="00A84E88" w:rsidP="004413C9"/>
    <w:p w14:paraId="5661E45D" w14:textId="77777777" w:rsidR="00A84E88" w:rsidRDefault="00A84E88" w:rsidP="004413C9"/>
    <w:p w14:paraId="2227F1D3" w14:textId="77777777" w:rsidR="00A84E88" w:rsidRDefault="00A84E88" w:rsidP="004413C9"/>
    <w:p w14:paraId="7182E936" w14:textId="77777777" w:rsidR="00A84E88" w:rsidRDefault="00A84E88" w:rsidP="004413C9"/>
    <w:p w14:paraId="7C458B20" w14:textId="77777777" w:rsidR="00A84E88" w:rsidRDefault="00A84E88" w:rsidP="004413C9"/>
    <w:p w14:paraId="341B3778" w14:textId="77777777" w:rsidR="00A84E88" w:rsidRDefault="00A84E88" w:rsidP="004413C9"/>
    <w:p w14:paraId="1374DDAA" w14:textId="77777777" w:rsidR="00A84E88" w:rsidRDefault="00A84E88" w:rsidP="004413C9"/>
    <w:p w14:paraId="11F75FB5" w14:textId="77777777" w:rsidR="00A84E88" w:rsidRDefault="00A84E88" w:rsidP="004413C9"/>
    <w:p w14:paraId="322662EB" w14:textId="77777777" w:rsidR="00A84E88" w:rsidRDefault="00A84E88" w:rsidP="004413C9"/>
    <w:p w14:paraId="728288CE" w14:textId="77777777" w:rsidR="00A84E88" w:rsidRDefault="00A84E88" w:rsidP="004413C9"/>
    <w:p w14:paraId="38A482EB" w14:textId="77777777" w:rsidR="00A84E88" w:rsidRDefault="00A84E88" w:rsidP="004413C9"/>
    <w:p w14:paraId="0A407C44" w14:textId="77777777" w:rsidR="00A84E88" w:rsidRDefault="00A84E88" w:rsidP="004413C9"/>
    <w:p w14:paraId="00023E30" w14:textId="77777777" w:rsidR="00A84E88" w:rsidRDefault="00A84E88" w:rsidP="004413C9"/>
    <w:p w14:paraId="4E5AA0BF" w14:textId="0FE92931" w:rsidR="00A84E88" w:rsidRPr="00A84E88" w:rsidRDefault="00A84E88" w:rsidP="00A84E88">
      <w:pPr>
        <w:pStyle w:val="ekvue3arial"/>
        <w:rPr>
          <w:sz w:val="26"/>
          <w:szCs w:val="26"/>
        </w:rPr>
      </w:pPr>
      <w:r w:rsidRPr="00A84E88">
        <w:rPr>
          <w:sz w:val="26"/>
          <w:szCs w:val="26"/>
        </w:rPr>
        <w:t>Forscherabschluss</w:t>
      </w:r>
    </w:p>
    <w:p w14:paraId="24EA135C" w14:textId="77777777" w:rsidR="00A84E88" w:rsidRDefault="00A84E88" w:rsidP="004413C9"/>
    <w:p w14:paraId="6081011D" w14:textId="1CB266F4" w:rsidR="00A84E88" w:rsidRDefault="00A84E88" w:rsidP="00A84E88">
      <w:pPr>
        <w:tabs>
          <w:tab w:val="clear" w:pos="340"/>
          <w:tab w:val="clear" w:pos="595"/>
          <w:tab w:val="clear" w:pos="851"/>
          <w:tab w:val="left" w:pos="8931"/>
        </w:tabs>
        <w:rPr>
          <w:u w:val="single"/>
        </w:rPr>
      </w:pPr>
      <w:r>
        <w:t xml:space="preserve">Das kann ich besonders gut: </w:t>
      </w:r>
      <w:r w:rsidRPr="00A84E88">
        <w:rPr>
          <w:u w:val="single"/>
        </w:rPr>
        <w:tab/>
      </w:r>
    </w:p>
    <w:p w14:paraId="246B2CDF" w14:textId="77777777" w:rsidR="00A84E88" w:rsidRDefault="00A84E88" w:rsidP="00A84E88">
      <w:pPr>
        <w:pStyle w:val="ekvgrundtexthalbe"/>
      </w:pPr>
    </w:p>
    <w:p w14:paraId="6376AB38" w14:textId="5AD894B7" w:rsidR="00A84E88" w:rsidRDefault="00A84E88" w:rsidP="00A84E88">
      <w:pPr>
        <w:tabs>
          <w:tab w:val="clear" w:pos="340"/>
          <w:tab w:val="clear" w:pos="595"/>
          <w:tab w:val="clear" w:pos="851"/>
          <w:tab w:val="left" w:pos="8931"/>
        </w:tabs>
        <w:rPr>
          <w:u w:val="single"/>
        </w:rPr>
      </w:pPr>
      <w:r>
        <w:rPr>
          <w:u w:val="single"/>
        </w:rPr>
        <w:tab/>
      </w:r>
    </w:p>
    <w:p w14:paraId="67A90959" w14:textId="77777777" w:rsidR="00A84E88" w:rsidRDefault="00A84E88" w:rsidP="00A84E88">
      <w:pPr>
        <w:tabs>
          <w:tab w:val="clear" w:pos="340"/>
          <w:tab w:val="clear" w:pos="595"/>
          <w:tab w:val="clear" w:pos="851"/>
          <w:tab w:val="left" w:pos="8931"/>
        </w:tabs>
      </w:pPr>
    </w:p>
    <w:p w14:paraId="19EA2C64" w14:textId="3A131A0D" w:rsidR="00A84E88" w:rsidRPr="00A84E88" w:rsidRDefault="00A84E88" w:rsidP="00A84E88">
      <w:pPr>
        <w:tabs>
          <w:tab w:val="clear" w:pos="340"/>
          <w:tab w:val="clear" w:pos="595"/>
          <w:tab w:val="clear" w:pos="851"/>
          <w:tab w:val="left" w:pos="8931"/>
        </w:tabs>
        <w:rPr>
          <w:u w:val="single"/>
        </w:rPr>
      </w:pPr>
      <w:r>
        <w:t xml:space="preserve">Das möchte ich noch üben: </w:t>
      </w:r>
      <w:r w:rsidRPr="00A84E88">
        <w:rPr>
          <w:u w:val="single"/>
        </w:rPr>
        <w:tab/>
      </w:r>
    </w:p>
    <w:p w14:paraId="3AE20D26" w14:textId="77777777" w:rsidR="00A84E88" w:rsidRPr="00A84E88" w:rsidRDefault="00A84E88" w:rsidP="00A84E88">
      <w:pPr>
        <w:pStyle w:val="ekvgrundtexthalbe"/>
        <w:rPr>
          <w:u w:val="single"/>
        </w:rPr>
      </w:pPr>
    </w:p>
    <w:p w14:paraId="03572297" w14:textId="40D6BFF1" w:rsidR="00A84E88" w:rsidRPr="004413C9" w:rsidRDefault="00A84E88" w:rsidP="00A84E88">
      <w:pPr>
        <w:tabs>
          <w:tab w:val="clear" w:pos="340"/>
          <w:tab w:val="clear" w:pos="595"/>
          <w:tab w:val="clear" w:pos="851"/>
          <w:tab w:val="left" w:pos="8931"/>
        </w:tabs>
      </w:pPr>
      <w:r w:rsidRPr="00A84E88">
        <w:rPr>
          <w:u w:val="single"/>
        </w:rPr>
        <w:tab/>
      </w:r>
    </w:p>
    <w:sectPr w:rsidR="00A84E88" w:rsidRPr="004413C9" w:rsidSect="008D5A1A">
      <w:footerReference w:type="default" r:id="rId16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7921" w14:textId="77777777" w:rsidR="004413C9" w:rsidRDefault="004413C9" w:rsidP="003C599D">
      <w:pPr>
        <w:spacing w:line="240" w:lineRule="auto"/>
      </w:pPr>
      <w:r>
        <w:separator/>
      </w:r>
    </w:p>
  </w:endnote>
  <w:endnote w:type="continuationSeparator" w:id="0">
    <w:p w14:paraId="6B98E390" w14:textId="77777777" w:rsidR="004413C9" w:rsidRDefault="004413C9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1447F3B9" w14:textId="77777777" w:rsidTr="006B2D23">
      <w:trPr>
        <w:trHeight w:hRule="exact" w:val="680"/>
      </w:trPr>
      <w:tc>
        <w:tcPr>
          <w:tcW w:w="1131" w:type="dxa"/>
          <w:noWrap/>
        </w:tcPr>
        <w:p w14:paraId="4C0DE988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CC4DA7A" w14:textId="09A6C908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>Stuttgart 20</w:t>
          </w:r>
          <w:r w:rsidR="009056D7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36FE4C84" w14:textId="668B0AD8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4413C9">
            <w:t>Oliver Eger, Langerringen</w:t>
          </w:r>
        </w:p>
        <w:p w14:paraId="54CA47C2" w14:textId="63D64090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4413C9">
            <w:t xml:space="preserve">Sabine Dietrich, Siegen; Erik Zorn, </w:t>
          </w:r>
          <w:proofErr w:type="spellStart"/>
          <w:r w:rsidR="004413C9">
            <w:t>Körborn</w:t>
          </w:r>
          <w:proofErr w:type="spellEnd"/>
        </w:p>
      </w:tc>
      <w:tc>
        <w:tcPr>
          <w:tcW w:w="397" w:type="dxa"/>
        </w:tcPr>
        <w:p w14:paraId="6F2FB537" w14:textId="77777777" w:rsidR="00193A18" w:rsidRPr="00913892" w:rsidRDefault="00193A18" w:rsidP="00913892">
          <w:pPr>
            <w:pStyle w:val="ekvpagina"/>
          </w:pPr>
        </w:p>
      </w:tc>
    </w:tr>
  </w:tbl>
  <w:p w14:paraId="275DB3AF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E05E" w14:textId="77777777" w:rsidR="004413C9" w:rsidRDefault="004413C9" w:rsidP="003C599D">
      <w:pPr>
        <w:spacing w:line="240" w:lineRule="auto"/>
      </w:pPr>
      <w:r>
        <w:separator/>
      </w:r>
    </w:p>
  </w:footnote>
  <w:footnote w:type="continuationSeparator" w:id="0">
    <w:p w14:paraId="57737E0B" w14:textId="77777777" w:rsidR="004413C9" w:rsidRDefault="004413C9" w:rsidP="003C59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C9"/>
    <w:rsid w:val="000040E2"/>
    <w:rsid w:val="00005AE2"/>
    <w:rsid w:val="000101D7"/>
    <w:rsid w:val="0001276D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524C9"/>
    <w:rsid w:val="00153B1C"/>
    <w:rsid w:val="00153C26"/>
    <w:rsid w:val="001641FA"/>
    <w:rsid w:val="0016475A"/>
    <w:rsid w:val="00165ECC"/>
    <w:rsid w:val="00171E7B"/>
    <w:rsid w:val="001750C3"/>
    <w:rsid w:val="001757FF"/>
    <w:rsid w:val="00182050"/>
    <w:rsid w:val="00182B7D"/>
    <w:rsid w:val="001845AC"/>
    <w:rsid w:val="00185997"/>
    <w:rsid w:val="00186866"/>
    <w:rsid w:val="00190B65"/>
    <w:rsid w:val="00193A18"/>
    <w:rsid w:val="00193BBE"/>
    <w:rsid w:val="001C3792"/>
    <w:rsid w:val="001D2674"/>
    <w:rsid w:val="001D39FD"/>
    <w:rsid w:val="001D46AD"/>
    <w:rsid w:val="001D4886"/>
    <w:rsid w:val="001E07BA"/>
    <w:rsid w:val="001E485B"/>
    <w:rsid w:val="001F15DA"/>
    <w:rsid w:val="001F1E3D"/>
    <w:rsid w:val="001F4F75"/>
    <w:rsid w:val="001F53F1"/>
    <w:rsid w:val="0020055A"/>
    <w:rsid w:val="00201AA1"/>
    <w:rsid w:val="00203CE0"/>
    <w:rsid w:val="00205239"/>
    <w:rsid w:val="00216D91"/>
    <w:rsid w:val="002240EA"/>
    <w:rsid w:val="002266E8"/>
    <w:rsid w:val="002277D2"/>
    <w:rsid w:val="002301FF"/>
    <w:rsid w:val="00232213"/>
    <w:rsid w:val="00246E39"/>
    <w:rsid w:val="00246F77"/>
    <w:rsid w:val="002527A5"/>
    <w:rsid w:val="00255466"/>
    <w:rsid w:val="00255FE3"/>
    <w:rsid w:val="00261D9E"/>
    <w:rsid w:val="0026581E"/>
    <w:rsid w:val="00271367"/>
    <w:rsid w:val="0028107C"/>
    <w:rsid w:val="00287B24"/>
    <w:rsid w:val="00287DC0"/>
    <w:rsid w:val="002A25AE"/>
    <w:rsid w:val="002A4EC5"/>
    <w:rsid w:val="002B33E7"/>
    <w:rsid w:val="002B3DF1"/>
    <w:rsid w:val="002B64EA"/>
    <w:rsid w:val="002C50E2"/>
    <w:rsid w:val="002D41F4"/>
    <w:rsid w:val="002D7B0C"/>
    <w:rsid w:val="002D7B42"/>
    <w:rsid w:val="002E023D"/>
    <w:rsid w:val="002E163A"/>
    <w:rsid w:val="002E7FEA"/>
    <w:rsid w:val="002F1328"/>
    <w:rsid w:val="00302866"/>
    <w:rsid w:val="00303749"/>
    <w:rsid w:val="00304833"/>
    <w:rsid w:val="00313596"/>
    <w:rsid w:val="00313FD8"/>
    <w:rsid w:val="0031412E"/>
    <w:rsid w:val="00315EA9"/>
    <w:rsid w:val="00320087"/>
    <w:rsid w:val="00321063"/>
    <w:rsid w:val="0032667B"/>
    <w:rsid w:val="00331234"/>
    <w:rsid w:val="0033469B"/>
    <w:rsid w:val="003367A2"/>
    <w:rsid w:val="003373EF"/>
    <w:rsid w:val="0034417F"/>
    <w:rsid w:val="00362B02"/>
    <w:rsid w:val="0036404C"/>
    <w:rsid w:val="00370A70"/>
    <w:rsid w:val="00376A0A"/>
    <w:rsid w:val="0038356B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59CC"/>
    <w:rsid w:val="003C39DC"/>
    <w:rsid w:val="003C599D"/>
    <w:rsid w:val="003D288A"/>
    <w:rsid w:val="003D70F5"/>
    <w:rsid w:val="003E21AC"/>
    <w:rsid w:val="003E6330"/>
    <w:rsid w:val="003F362F"/>
    <w:rsid w:val="003F3EAF"/>
    <w:rsid w:val="003F640D"/>
    <w:rsid w:val="00401D07"/>
    <w:rsid w:val="00405D0B"/>
    <w:rsid w:val="00411B18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6C24"/>
    <w:rsid w:val="004372DD"/>
    <w:rsid w:val="0044079F"/>
    <w:rsid w:val="00441088"/>
    <w:rsid w:val="004413C9"/>
    <w:rsid w:val="00441724"/>
    <w:rsid w:val="00451CC2"/>
    <w:rsid w:val="00454148"/>
    <w:rsid w:val="00460A06"/>
    <w:rsid w:val="004621B3"/>
    <w:rsid w:val="00464A64"/>
    <w:rsid w:val="00464D91"/>
    <w:rsid w:val="0047471A"/>
    <w:rsid w:val="004763D2"/>
    <w:rsid w:val="00483A7A"/>
    <w:rsid w:val="00483D65"/>
    <w:rsid w:val="00486B3D"/>
    <w:rsid w:val="00490692"/>
    <w:rsid w:val="004925F2"/>
    <w:rsid w:val="004A464D"/>
    <w:rsid w:val="004A66C3"/>
    <w:rsid w:val="004A66CF"/>
    <w:rsid w:val="004B4520"/>
    <w:rsid w:val="004C09CB"/>
    <w:rsid w:val="004F486E"/>
    <w:rsid w:val="004F7BEC"/>
    <w:rsid w:val="00501528"/>
    <w:rsid w:val="00501C6F"/>
    <w:rsid w:val="005069C1"/>
    <w:rsid w:val="00514229"/>
    <w:rsid w:val="005156EC"/>
    <w:rsid w:val="005168A4"/>
    <w:rsid w:val="005201DB"/>
    <w:rsid w:val="0052117E"/>
    <w:rsid w:val="00521B91"/>
    <w:rsid w:val="005252D2"/>
    <w:rsid w:val="00530C92"/>
    <w:rsid w:val="00535AD8"/>
    <w:rsid w:val="005446D6"/>
    <w:rsid w:val="00547103"/>
    <w:rsid w:val="00560848"/>
    <w:rsid w:val="00565076"/>
    <w:rsid w:val="005656B4"/>
    <w:rsid w:val="0057073F"/>
    <w:rsid w:val="0057200E"/>
    <w:rsid w:val="00572A0F"/>
    <w:rsid w:val="00574FE0"/>
    <w:rsid w:val="00576D2D"/>
    <w:rsid w:val="005809BB"/>
    <w:rsid w:val="00584F88"/>
    <w:rsid w:val="0059091C"/>
    <w:rsid w:val="00597506"/>
    <w:rsid w:val="00597E2F"/>
    <w:rsid w:val="005A5E71"/>
    <w:rsid w:val="005A6D94"/>
    <w:rsid w:val="005B3E17"/>
    <w:rsid w:val="005B588B"/>
    <w:rsid w:val="005B7461"/>
    <w:rsid w:val="005C047C"/>
    <w:rsid w:val="005C0FBD"/>
    <w:rsid w:val="005D367A"/>
    <w:rsid w:val="005D377B"/>
    <w:rsid w:val="005D3E99"/>
    <w:rsid w:val="005E15AC"/>
    <w:rsid w:val="005F2AB3"/>
    <w:rsid w:val="005F3914"/>
    <w:rsid w:val="005F439D"/>
    <w:rsid w:val="0060019A"/>
    <w:rsid w:val="006034A5"/>
    <w:rsid w:val="00603AD5"/>
    <w:rsid w:val="006201CB"/>
    <w:rsid w:val="00622F6B"/>
    <w:rsid w:val="00624192"/>
    <w:rsid w:val="00627765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A7"/>
    <w:rsid w:val="006A549D"/>
    <w:rsid w:val="006B01F9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E77A0"/>
    <w:rsid w:val="006F0D3C"/>
    <w:rsid w:val="006F2EDC"/>
    <w:rsid w:val="00701548"/>
    <w:rsid w:val="00701F16"/>
    <w:rsid w:val="00702F10"/>
    <w:rsid w:val="00710718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60C41"/>
    <w:rsid w:val="00766405"/>
    <w:rsid w:val="0076691A"/>
    <w:rsid w:val="007715D8"/>
    <w:rsid w:val="00771BD0"/>
    <w:rsid w:val="00772DA9"/>
    <w:rsid w:val="00782506"/>
    <w:rsid w:val="00787700"/>
    <w:rsid w:val="00794C12"/>
    <w:rsid w:val="007A2F5A"/>
    <w:rsid w:val="007A33CB"/>
    <w:rsid w:val="007A5AA1"/>
    <w:rsid w:val="007A7CBA"/>
    <w:rsid w:val="007B656B"/>
    <w:rsid w:val="007B7D0B"/>
    <w:rsid w:val="007D186F"/>
    <w:rsid w:val="007D48AC"/>
    <w:rsid w:val="007D68F4"/>
    <w:rsid w:val="007E4DDC"/>
    <w:rsid w:val="007E5E71"/>
    <w:rsid w:val="007E68A0"/>
    <w:rsid w:val="00802E02"/>
    <w:rsid w:val="00805C65"/>
    <w:rsid w:val="00812D10"/>
    <w:rsid w:val="00812D4E"/>
    <w:rsid w:val="00816953"/>
    <w:rsid w:val="0082136B"/>
    <w:rsid w:val="00826DDD"/>
    <w:rsid w:val="008273B7"/>
    <w:rsid w:val="008277EF"/>
    <w:rsid w:val="008306D5"/>
    <w:rsid w:val="008318B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DE"/>
    <w:rsid w:val="00862C21"/>
    <w:rsid w:val="00866C85"/>
    <w:rsid w:val="00874376"/>
    <w:rsid w:val="00882053"/>
    <w:rsid w:val="00891508"/>
    <w:rsid w:val="0089395C"/>
    <w:rsid w:val="008942A2"/>
    <w:rsid w:val="00894390"/>
    <w:rsid w:val="0089534A"/>
    <w:rsid w:val="008A0923"/>
    <w:rsid w:val="008A0F4C"/>
    <w:rsid w:val="008A529C"/>
    <w:rsid w:val="008A6344"/>
    <w:rsid w:val="008B446A"/>
    <w:rsid w:val="008B5E47"/>
    <w:rsid w:val="008C0880"/>
    <w:rsid w:val="008C14E1"/>
    <w:rsid w:val="008C163A"/>
    <w:rsid w:val="008C27FD"/>
    <w:rsid w:val="008C624F"/>
    <w:rsid w:val="008C672C"/>
    <w:rsid w:val="008D3CE0"/>
    <w:rsid w:val="008D46C7"/>
    <w:rsid w:val="008D5A1A"/>
    <w:rsid w:val="008D7FDC"/>
    <w:rsid w:val="008E493D"/>
    <w:rsid w:val="008E4B7A"/>
    <w:rsid w:val="008E6248"/>
    <w:rsid w:val="008F6EDE"/>
    <w:rsid w:val="00900B9F"/>
    <w:rsid w:val="00902002"/>
    <w:rsid w:val="00902CEB"/>
    <w:rsid w:val="009056D7"/>
    <w:rsid w:val="00905BCF"/>
    <w:rsid w:val="009064C0"/>
    <w:rsid w:val="00907EC2"/>
    <w:rsid w:val="00912A0A"/>
    <w:rsid w:val="00913598"/>
    <w:rsid w:val="00913892"/>
    <w:rsid w:val="00920459"/>
    <w:rsid w:val="009215E3"/>
    <w:rsid w:val="00936CF0"/>
    <w:rsid w:val="00942106"/>
    <w:rsid w:val="0094260D"/>
    <w:rsid w:val="00946121"/>
    <w:rsid w:val="00952B21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A056D"/>
    <w:rsid w:val="009A17FC"/>
    <w:rsid w:val="009A50D4"/>
    <w:rsid w:val="009A7614"/>
    <w:rsid w:val="009B7E8B"/>
    <w:rsid w:val="009C159F"/>
    <w:rsid w:val="009C26DF"/>
    <w:rsid w:val="009C2A7B"/>
    <w:rsid w:val="009C3C75"/>
    <w:rsid w:val="009C5BF4"/>
    <w:rsid w:val="009E17E1"/>
    <w:rsid w:val="009E45C5"/>
    <w:rsid w:val="009E47B1"/>
    <w:rsid w:val="009F003E"/>
    <w:rsid w:val="009F0109"/>
    <w:rsid w:val="009F1185"/>
    <w:rsid w:val="00A01AD0"/>
    <w:rsid w:val="00A024FF"/>
    <w:rsid w:val="00A05E18"/>
    <w:rsid w:val="00A06EFE"/>
    <w:rsid w:val="00A170E5"/>
    <w:rsid w:val="00A2146F"/>
    <w:rsid w:val="00A23038"/>
    <w:rsid w:val="00A23814"/>
    <w:rsid w:val="00A23E76"/>
    <w:rsid w:val="00A26B32"/>
    <w:rsid w:val="00A27593"/>
    <w:rsid w:val="00A35787"/>
    <w:rsid w:val="00A370D6"/>
    <w:rsid w:val="00A41DA3"/>
    <w:rsid w:val="00A43B4C"/>
    <w:rsid w:val="00A478DC"/>
    <w:rsid w:val="00A67AFC"/>
    <w:rsid w:val="00A701AF"/>
    <w:rsid w:val="00A75504"/>
    <w:rsid w:val="00A84E88"/>
    <w:rsid w:val="00A8687B"/>
    <w:rsid w:val="00A92B79"/>
    <w:rsid w:val="00A9695B"/>
    <w:rsid w:val="00AA2D66"/>
    <w:rsid w:val="00AA3E8B"/>
    <w:rsid w:val="00AA5A5A"/>
    <w:rsid w:val="00AB05CF"/>
    <w:rsid w:val="00AB0DA8"/>
    <w:rsid w:val="00AB18CA"/>
    <w:rsid w:val="00AB24C6"/>
    <w:rsid w:val="00AB4C7D"/>
    <w:rsid w:val="00AB5327"/>
    <w:rsid w:val="00AB5F24"/>
    <w:rsid w:val="00AB6AE5"/>
    <w:rsid w:val="00AB7619"/>
    <w:rsid w:val="00AC01E7"/>
    <w:rsid w:val="00AC7B89"/>
    <w:rsid w:val="00AD2E3F"/>
    <w:rsid w:val="00AD4D22"/>
    <w:rsid w:val="00AE647C"/>
    <w:rsid w:val="00AE65F6"/>
    <w:rsid w:val="00AE6684"/>
    <w:rsid w:val="00AF053E"/>
    <w:rsid w:val="00B022FE"/>
    <w:rsid w:val="00B02D48"/>
    <w:rsid w:val="00B039E8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0F41"/>
    <w:rsid w:val="00B468CC"/>
    <w:rsid w:val="00B54655"/>
    <w:rsid w:val="00B54814"/>
    <w:rsid w:val="00B6045F"/>
    <w:rsid w:val="00B615C1"/>
    <w:rsid w:val="00B65ABF"/>
    <w:rsid w:val="00B661D9"/>
    <w:rsid w:val="00B7242A"/>
    <w:rsid w:val="00B73B76"/>
    <w:rsid w:val="00B8262C"/>
    <w:rsid w:val="00B82B4E"/>
    <w:rsid w:val="00B8420E"/>
    <w:rsid w:val="00B84691"/>
    <w:rsid w:val="00B85D62"/>
    <w:rsid w:val="00B86605"/>
    <w:rsid w:val="00B90CE1"/>
    <w:rsid w:val="00BA18A1"/>
    <w:rsid w:val="00BA1A23"/>
    <w:rsid w:val="00BB7A52"/>
    <w:rsid w:val="00BB7D77"/>
    <w:rsid w:val="00BC2CD2"/>
    <w:rsid w:val="00BC6483"/>
    <w:rsid w:val="00BC69E3"/>
    <w:rsid w:val="00BC7335"/>
    <w:rsid w:val="00BD542D"/>
    <w:rsid w:val="00BD6E66"/>
    <w:rsid w:val="00BE1620"/>
    <w:rsid w:val="00BE1962"/>
    <w:rsid w:val="00BE4821"/>
    <w:rsid w:val="00BF17F2"/>
    <w:rsid w:val="00BF21CC"/>
    <w:rsid w:val="00BF2233"/>
    <w:rsid w:val="00C00404"/>
    <w:rsid w:val="00C15FC9"/>
    <w:rsid w:val="00C172AE"/>
    <w:rsid w:val="00C226FA"/>
    <w:rsid w:val="00C22E36"/>
    <w:rsid w:val="00C24816"/>
    <w:rsid w:val="00C343F5"/>
    <w:rsid w:val="00C40555"/>
    <w:rsid w:val="00C40D51"/>
    <w:rsid w:val="00C429A6"/>
    <w:rsid w:val="00C504F8"/>
    <w:rsid w:val="00C52A99"/>
    <w:rsid w:val="00C727B3"/>
    <w:rsid w:val="00C72BA2"/>
    <w:rsid w:val="00C842ED"/>
    <w:rsid w:val="00C84E4C"/>
    <w:rsid w:val="00C87044"/>
    <w:rsid w:val="00C94D17"/>
    <w:rsid w:val="00CA5A56"/>
    <w:rsid w:val="00CA6EBE"/>
    <w:rsid w:val="00CB27C6"/>
    <w:rsid w:val="00CB463B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12661"/>
    <w:rsid w:val="00D1582D"/>
    <w:rsid w:val="00D170B8"/>
    <w:rsid w:val="00D2569D"/>
    <w:rsid w:val="00D267BD"/>
    <w:rsid w:val="00D3427F"/>
    <w:rsid w:val="00D36857"/>
    <w:rsid w:val="00D46335"/>
    <w:rsid w:val="00D559DE"/>
    <w:rsid w:val="00D56FEB"/>
    <w:rsid w:val="00D6120C"/>
    <w:rsid w:val="00D61A7E"/>
    <w:rsid w:val="00D61DD0"/>
    <w:rsid w:val="00D62096"/>
    <w:rsid w:val="00D627E5"/>
    <w:rsid w:val="00D66E63"/>
    <w:rsid w:val="00D66E91"/>
    <w:rsid w:val="00D71365"/>
    <w:rsid w:val="00D74E3E"/>
    <w:rsid w:val="00D77D4C"/>
    <w:rsid w:val="00D830E8"/>
    <w:rsid w:val="00D86A30"/>
    <w:rsid w:val="00D86C09"/>
    <w:rsid w:val="00D87F0E"/>
    <w:rsid w:val="00D90266"/>
    <w:rsid w:val="00D92EAD"/>
    <w:rsid w:val="00D94CC2"/>
    <w:rsid w:val="00DA1633"/>
    <w:rsid w:val="00DA29C3"/>
    <w:rsid w:val="00DA7AA4"/>
    <w:rsid w:val="00DB0557"/>
    <w:rsid w:val="00DB19FD"/>
    <w:rsid w:val="00DB1B11"/>
    <w:rsid w:val="00DB2338"/>
    <w:rsid w:val="00DB2C80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10B71"/>
    <w:rsid w:val="00E126C1"/>
    <w:rsid w:val="00E21473"/>
    <w:rsid w:val="00E22935"/>
    <w:rsid w:val="00E22C67"/>
    <w:rsid w:val="00E34F46"/>
    <w:rsid w:val="00E375D2"/>
    <w:rsid w:val="00E42790"/>
    <w:rsid w:val="00E43E04"/>
    <w:rsid w:val="00E50799"/>
    <w:rsid w:val="00E5414B"/>
    <w:rsid w:val="00E63251"/>
    <w:rsid w:val="00E70C40"/>
    <w:rsid w:val="00E710C7"/>
    <w:rsid w:val="00E95ED3"/>
    <w:rsid w:val="00EA7542"/>
    <w:rsid w:val="00EB7DDA"/>
    <w:rsid w:val="00EC1621"/>
    <w:rsid w:val="00EC215B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027B7"/>
    <w:rsid w:val="00F16DA0"/>
    <w:rsid w:val="00F23554"/>
    <w:rsid w:val="00F241DA"/>
    <w:rsid w:val="00F24740"/>
    <w:rsid w:val="00F258A3"/>
    <w:rsid w:val="00F30571"/>
    <w:rsid w:val="00F3334C"/>
    <w:rsid w:val="00F3352D"/>
    <w:rsid w:val="00F335CB"/>
    <w:rsid w:val="00F35DB1"/>
    <w:rsid w:val="00F36D0F"/>
    <w:rsid w:val="00F4144F"/>
    <w:rsid w:val="00F42294"/>
    <w:rsid w:val="00F42F7B"/>
    <w:rsid w:val="00F459EB"/>
    <w:rsid w:val="00F52C9C"/>
    <w:rsid w:val="00F6336A"/>
    <w:rsid w:val="00F72065"/>
    <w:rsid w:val="00F81CDB"/>
    <w:rsid w:val="00F84284"/>
    <w:rsid w:val="00F849BE"/>
    <w:rsid w:val="00F94A4B"/>
    <w:rsid w:val="00F94FAE"/>
    <w:rsid w:val="00F97AD4"/>
    <w:rsid w:val="00FA2122"/>
    <w:rsid w:val="00FB0917"/>
    <w:rsid w:val="00FB3BCE"/>
    <w:rsid w:val="00FB59FB"/>
    <w:rsid w:val="00FB72A0"/>
    <w:rsid w:val="00FC35C5"/>
    <w:rsid w:val="00FC7DBF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F6992"/>
  <w15:chartTrackingRefBased/>
  <w15:docId w15:val="{8DE54E83-A813-4E24-A767-A252FBAE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8318B5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semiHidden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  <w:style w:type="paragraph" w:styleId="Listenabsatz">
    <w:name w:val="List Paragraph"/>
    <w:basedOn w:val="Standard"/>
    <w:uiPriority w:val="9"/>
    <w:semiHidden/>
    <w:qFormat/>
    <w:rsid w:val="00DB2338"/>
    <w:pPr>
      <w:ind w:left="720"/>
      <w:contextualSpacing/>
    </w:pPr>
  </w:style>
  <w:style w:type="table" w:styleId="Gitternetztabelle1hell">
    <w:name w:val="Grid Table 1 Light"/>
    <w:basedOn w:val="NormaleTabelle"/>
    <w:uiPriority w:val="46"/>
    <w:rsid w:val="00464A6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gb520\AppData\Roaming\Microsoft\Templates\WD_KV_KL2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271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6</cp:revision>
  <cp:lastPrinted>2016-12-20T14:33:00Z</cp:lastPrinted>
  <dcterms:created xsi:type="dcterms:W3CDTF">2026-04-02T09:40:00Z</dcterms:created>
  <dcterms:modified xsi:type="dcterms:W3CDTF">2026-04-30T08:41:00Z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1.06</vt:lpwstr>
  </property>
</Properties>
</file>