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
  <Relationship Id="rId3" Type="http://schemas.openxmlformats.org/officeDocument/2006/relationships/extended-properties" Target="docProps/app.xml"/>
  <Relationship Id="rId2" Type="http://schemas.openxmlformats.org/package/2006/relationships/metadata/core-properties" Target="docProps/core.xml"/>
  <Relationship Id="rId1" Type="http://schemas.openxmlformats.org/officeDocument/2006/relationships/officeDocument" Target="word/document.xml"/>
  <Relationship Id="rId4" Type="http://schemas.openxmlformats.org/officeDocument/2006/relationships/custom-properties" Target="docProps/custom.xml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tbl>
      <w:tblPr>
        <w:tblW w:w="11000" w:type="dxa"/>
        <w:tblInd w:w="-1247" w:type="dxa"/>
        <w:tblBorders>
          <w:insideH w:val="single" w:sz="8" w:space="0" w:color="80808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43"/>
        <w:gridCol w:w="9757"/>
      </w:tblGrid>
      <w:tr w:rsidR="00BF17F2" w:rsidRPr="00BF17F2" w14:paraId="7A43126E" w14:textId="77777777" w:rsidTr="00483D65">
        <w:trPr>
          <w:trHeight w:hRule="exact" w:val="794"/>
        </w:trPr>
        <w:tc>
          <w:tcPr>
            <w:tcW w:w="1243" w:type="dxa"/>
            <w:tcBorders>
              <w:bottom w:val="nil"/>
              <w:right w:val="nil"/>
            </w:tcBorders>
            <w:noWrap/>
            <w:vAlign w:val="bottom"/>
          </w:tcPr>
          <w:p w14:paraId="2AFF1BDA" w14:textId="77777777" w:rsidR="00FB59FB" w:rsidRPr="00BF17F2" w:rsidRDefault="00FB59FB" w:rsidP="00AE65F6">
            <w:pPr>
              <w:rPr>
                <w:color w:val="FFFFFF" w:themeColor="background1"/>
              </w:rPr>
            </w:pPr>
          </w:p>
        </w:tc>
        <w:tc>
          <w:tcPr>
            <w:tcW w:w="9757" w:type="dxa"/>
            <w:tcBorders>
              <w:left w:val="nil"/>
              <w:bottom w:val="nil"/>
            </w:tcBorders>
            <w:noWrap/>
            <w:vAlign w:val="bottom"/>
          </w:tcPr>
          <w:p w14:paraId="17DC5204" w14:textId="5522E078" w:rsidR="00FB59FB" w:rsidRPr="00BF17F2" w:rsidRDefault="00FB59FB" w:rsidP="00037566">
            <w:pPr>
              <w:rPr>
                <w:color w:val="FFFFFF" w:themeColor="background1"/>
              </w:rPr>
            </w:pPr>
          </w:p>
        </w:tc>
      </w:tr>
    </w:tbl>
    <w:p w14:paraId="7A2701E4" w14:textId="4E1FF870" w:rsidR="003879B4" w:rsidRDefault="00516238" w:rsidP="00604CD4">
      <w:pPr>
        <w:pStyle w:val="ekvue1arial"/>
        <w:jc w:val="center"/>
      </w:pPr>
      <w:r>
        <w:t>Station 1</w:t>
      </w:r>
    </w:p>
    <w:p w14:paraId="539E64AA" w14:textId="77777777" w:rsidR="00516238" w:rsidRDefault="00516238" w:rsidP="00FF3613"/>
    <w:p w14:paraId="5B2AEEE9" w14:textId="0E208ADF" w:rsidR="00516238" w:rsidRDefault="00516238" w:rsidP="00604CD4">
      <w:pPr>
        <w:pStyle w:val="ekvue2arial"/>
        <w:jc w:val="center"/>
      </w:pPr>
      <w:r>
        <w:t>Zahldarstellung</w:t>
      </w:r>
    </w:p>
    <w:p w14:paraId="65B4993D" w14:textId="77777777" w:rsidR="00516238" w:rsidRDefault="00516238" w:rsidP="00FF3613"/>
    <w:p w14:paraId="745D55BE" w14:textId="77777777" w:rsidR="00604CD4" w:rsidRDefault="00604CD4" w:rsidP="00FF3613"/>
    <w:p w14:paraId="56A6BD7D" w14:textId="6B06F547" w:rsidR="00516238" w:rsidRPr="00D3427F" w:rsidRDefault="00516238" w:rsidP="00516238">
      <w:pPr>
        <w:pStyle w:val="ekvnummerierung"/>
        <w:framePr w:wrap="around"/>
      </w:pPr>
      <w:r>
        <w:t>1</w:t>
      </w:r>
    </w:p>
    <w:p w14:paraId="268C6783" w14:textId="77777777" w:rsidR="00D64E7A" w:rsidRPr="00287B24" w:rsidRDefault="00D64E7A" w:rsidP="00D64E7A">
      <w:pPr>
        <w:pStyle w:val="ekvpicto"/>
        <w:framePr w:wrap="around"/>
      </w:pPr>
      <w:r>
        <w:rPr>
          <w:noProof/>
          <w:lang w:eastAsia="de-DE"/>
        </w:rPr>
        <w:drawing>
          <wp:inline distT="0" distB="0" distL="0" distR="0" wp14:anchorId="736BCAC7" wp14:editId="19D21EDD">
            <wp:extent cx="288290" cy="288290"/>
            <wp:effectExtent l="0" t="0" r="0" b="0"/>
            <wp:docPr id="527725165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c_leicht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8290" cy="288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FF9DC1" w14:textId="3ED13316" w:rsidR="00516238" w:rsidRDefault="00516238" w:rsidP="00FF3613">
      <w:r>
        <w:t xml:space="preserve">a) </w:t>
      </w:r>
    </w:p>
    <w:tbl>
      <w:tblPr>
        <w:tblStyle w:val="Tabellenraster"/>
        <w:tblW w:w="9355" w:type="dxa"/>
        <w:tblBorders>
          <w:top w:val="single" w:sz="12" w:space="0" w:color="808080" w:themeColor="background1" w:themeShade="80"/>
          <w:left w:val="single" w:sz="12" w:space="0" w:color="808080" w:themeColor="background1" w:themeShade="80"/>
          <w:bottom w:val="single" w:sz="12" w:space="0" w:color="808080" w:themeColor="background1" w:themeShade="80"/>
          <w:right w:val="single" w:sz="12" w:space="0" w:color="808080" w:themeColor="background1" w:themeShade="8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06"/>
        <w:gridCol w:w="1606"/>
        <w:gridCol w:w="1607"/>
        <w:gridCol w:w="2835"/>
        <w:gridCol w:w="1701"/>
      </w:tblGrid>
      <w:tr w:rsidR="003B4807" w14:paraId="20A9365A" w14:textId="77777777" w:rsidTr="0054793A">
        <w:trPr>
          <w:trHeight w:hRule="exact" w:val="1134"/>
        </w:trPr>
        <w:tc>
          <w:tcPr>
            <w:tcW w:w="1606" w:type="dxa"/>
            <w:tcBorders>
              <w:top w:val="single" w:sz="12" w:space="0" w:color="808080" w:themeColor="background1" w:themeShade="80"/>
              <w:left w:val="single" w:sz="12" w:space="0" w:color="808080" w:themeColor="background1" w:themeShade="80"/>
              <w:bottom w:val="single" w:sz="12" w:space="0" w:color="808080" w:themeColor="background1" w:themeShade="80"/>
              <w:right w:val="single" w:sz="12" w:space="0" w:color="808080" w:themeColor="background1" w:themeShade="80"/>
            </w:tcBorders>
            <w:shd w:val="clear" w:color="auto" w:fill="D9D9D9" w:themeFill="background1" w:themeFillShade="D9"/>
          </w:tcPr>
          <w:p w14:paraId="5494D427" w14:textId="77777777" w:rsidR="003B4807" w:rsidRDefault="003B4807" w:rsidP="0054793A">
            <w:pPr>
              <w:pStyle w:val="ekvgrundtexthalbe"/>
              <w:spacing w:before="50"/>
            </w:pPr>
          </w:p>
          <w:tbl>
            <w:tblPr>
              <w:tblStyle w:val="Tabellenraster"/>
              <w:tblW w:w="0" w:type="auto"/>
              <w:jc w:val="center"/>
              <w:tblLook w:val="04A0" w:firstRow="1" w:lastRow="0" w:firstColumn="1" w:lastColumn="0" w:noHBand="0" w:noVBand="1"/>
            </w:tblPr>
            <w:tblGrid>
              <w:gridCol w:w="907"/>
            </w:tblGrid>
            <w:tr w:rsidR="003B4807" w14:paraId="2F9BFA21" w14:textId="77777777" w:rsidTr="0054793A">
              <w:trPr>
                <w:trHeight w:hRule="exact" w:val="680"/>
                <w:jc w:val="center"/>
              </w:trPr>
              <w:tc>
                <w:tcPr>
                  <w:tcW w:w="90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 w:themeFill="background1"/>
                  <w:vAlign w:val="center"/>
                </w:tcPr>
                <w:p w14:paraId="6C9BC9DC" w14:textId="035CA02D" w:rsidR="003B4807" w:rsidRPr="00385766" w:rsidRDefault="003B4807" w:rsidP="0054793A">
                  <w:pPr>
                    <w:pStyle w:val="ekvbild"/>
                    <w:spacing w:line="600" w:lineRule="exact"/>
                    <w:jc w:val="center"/>
                    <w:rPr>
                      <w:sz w:val="50"/>
                      <w:szCs w:val="50"/>
                    </w:rPr>
                  </w:pPr>
                  <w:r>
                    <w:rPr>
                      <w:sz w:val="50"/>
                      <w:szCs w:val="50"/>
                    </w:rPr>
                    <w:t>36</w:t>
                  </w:r>
                </w:p>
              </w:tc>
            </w:tr>
          </w:tbl>
          <w:p w14:paraId="0DD78B8C" w14:textId="77777777" w:rsidR="003B4807" w:rsidRDefault="003B4807" w:rsidP="0054793A">
            <w:pPr>
              <w:pStyle w:val="ekvgrundtexthalbe"/>
              <w:spacing w:before="40"/>
              <w:jc w:val="center"/>
            </w:pPr>
          </w:p>
        </w:tc>
        <w:tc>
          <w:tcPr>
            <w:tcW w:w="1606" w:type="dxa"/>
            <w:tcBorders>
              <w:top w:val="single" w:sz="12" w:space="0" w:color="808080" w:themeColor="background1" w:themeShade="80"/>
              <w:left w:val="single" w:sz="12" w:space="0" w:color="808080" w:themeColor="background1" w:themeShade="80"/>
              <w:bottom w:val="single" w:sz="12" w:space="0" w:color="808080" w:themeColor="background1" w:themeShade="80"/>
              <w:right w:val="single" w:sz="12" w:space="0" w:color="808080" w:themeColor="background1" w:themeShade="80"/>
            </w:tcBorders>
          </w:tcPr>
          <w:p w14:paraId="21113F3F" w14:textId="77777777" w:rsidR="003B4807" w:rsidRPr="009707A2" w:rsidRDefault="003B4807" w:rsidP="0054793A"/>
          <w:tbl>
            <w:tblPr>
              <w:tblStyle w:val="Tabellenraster"/>
              <w:tblW w:w="566" w:type="dxa"/>
              <w:jc w:val="center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83"/>
              <w:gridCol w:w="283"/>
            </w:tblGrid>
            <w:tr w:rsidR="003B4807" w:rsidRPr="00457364" w14:paraId="610F2EBD" w14:textId="77777777" w:rsidTr="0054793A">
              <w:trPr>
                <w:trHeight w:hRule="exact" w:val="454"/>
                <w:jc w:val="center"/>
              </w:trPr>
              <w:tc>
                <w:tcPr>
                  <w:tcW w:w="283" w:type="dxa"/>
                  <w:tcBorders>
                    <w:top w:val="single" w:sz="8" w:space="0" w:color="808080" w:themeColor="background1" w:themeShade="80"/>
                    <w:left w:val="single" w:sz="8" w:space="0" w:color="808080" w:themeColor="background1" w:themeShade="80"/>
                    <w:bottom w:val="single" w:sz="8" w:space="0" w:color="808080" w:themeColor="background1" w:themeShade="80"/>
                    <w:right w:val="nil"/>
                  </w:tcBorders>
                  <w:vAlign w:val="center"/>
                </w:tcPr>
                <w:p w14:paraId="2DB40F02" w14:textId="77777777" w:rsidR="003B4807" w:rsidRPr="009128FD" w:rsidRDefault="003B4807" w:rsidP="0054793A">
                  <w:pPr>
                    <w:tabs>
                      <w:tab w:val="clear" w:pos="340"/>
                      <w:tab w:val="clear" w:pos="595"/>
                      <w:tab w:val="clear" w:pos="851"/>
                    </w:tabs>
                    <w:ind w:left="57"/>
                    <w:jc w:val="center"/>
                    <w:rPr>
                      <w:rStyle w:val="ekvlsung"/>
                    </w:rPr>
                  </w:pPr>
                </w:p>
              </w:tc>
              <w:tc>
                <w:tcPr>
                  <w:tcW w:w="283" w:type="dxa"/>
                  <w:tcBorders>
                    <w:top w:val="single" w:sz="8" w:space="0" w:color="808080" w:themeColor="background1" w:themeShade="80"/>
                    <w:left w:val="nil"/>
                    <w:bottom w:val="single" w:sz="8" w:space="0" w:color="808080" w:themeColor="background1" w:themeShade="80"/>
                    <w:right w:val="single" w:sz="8" w:space="0" w:color="808080" w:themeColor="background1" w:themeShade="80"/>
                  </w:tcBorders>
                </w:tcPr>
                <w:p w14:paraId="6FB07F43" w14:textId="77777777" w:rsidR="003B4807" w:rsidRPr="00D86A41" w:rsidRDefault="003B4807" w:rsidP="0054793A">
                  <w:pPr>
                    <w:tabs>
                      <w:tab w:val="clear" w:pos="340"/>
                      <w:tab w:val="clear" w:pos="595"/>
                      <w:tab w:val="clear" w:pos="851"/>
                    </w:tabs>
                    <w:rPr>
                      <w:rStyle w:val="ekvlsung"/>
                    </w:rPr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79744" behindDoc="0" locked="1" layoutInCell="1" allowOverlap="1" wp14:anchorId="15C90AAC" wp14:editId="5CAB2B05">
                            <wp:simplePos x="0" y="0"/>
                            <wp:positionH relativeFrom="column">
                              <wp:posOffset>36195</wp:posOffset>
                            </wp:positionH>
                            <wp:positionV relativeFrom="paragraph">
                              <wp:posOffset>36195</wp:posOffset>
                            </wp:positionV>
                            <wp:extent cx="216000" cy="288000"/>
                            <wp:effectExtent l="0" t="0" r="12700" b="17145"/>
                            <wp:wrapNone/>
                            <wp:docPr id="806897507" name="Rechteck 23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/>
                                  </wps:cNvSpPr>
                                  <wps:spPr>
                                    <a:xfrm>
                                      <a:off x="0" y="0"/>
                                      <a:ext cx="216000" cy="28800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chemeClr val="bg1"/>
                                    </a:solidFill>
                                    <a:ln w="12700">
                                      <a:solidFill>
                                        <a:schemeClr val="bg1">
                                          <a:lumMod val="50000"/>
                                        </a:schemeClr>
                                      </a:solidFill>
                                    </a:ln>
                                  </wps:spPr>
                                  <wps:style>
                                    <a:lnRef idx="2">
                                      <a:schemeClr val="accent1">
                                        <a:shade val="15000"/>
                                      </a:schemeClr>
                                    </a:lnRef>
                                    <a:fillRef idx="1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lt1"/>
                                    </a:fontRef>
                                  </wps:style>
                                  <wps:txbx>
                                    <w:txbxContent>
                                      <w:p w14:paraId="41CF9BB2" w14:textId="77777777" w:rsidR="003B4807" w:rsidRPr="009128FD" w:rsidRDefault="003B4807" w:rsidP="003B4807">
                                        <w:pPr>
                                          <w:pStyle w:val="ekvbild"/>
                                          <w:jc w:val="center"/>
                                          <w:rPr>
                                            <w:rStyle w:val="ekvlsung"/>
                                          </w:rPr>
                                        </w:pPr>
                                      </w:p>
                                    </w:txbxContent>
                                  </wps:txbx>
            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w14:anchorId="15C90AAC" id="Rechteck 23" o:spid="_x0000_s1026" style="position:absolute;margin-left:2.85pt;margin-top:2.85pt;width:17pt;height:22.7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" fillcolor="white [3212]" strokecolor="#7f7f7f [1612]" strokeweight="1pt">
                            <v:path arrowok="t"/>
                            <v:textbox inset="1mm,1mm,1mm,1mm">
                              <w:txbxContent>
                                <w:p w14:paraId="41CF9BB2" w14:textId="77777777" w:rsidR="003B4807" w:rsidRPr="009128FD" w:rsidRDefault="003B4807" w:rsidP="003B4807">
                                  <w:pPr>
                                    <w:pStyle w:val="ekvbild"/>
                                    <w:jc w:val="center"/>
                                    <w:rPr>
                                      <w:rStyle w:val="ekvlsung"/>
                                    </w:rPr>
                                  </w:pPr>
                                </w:p>
                              </w:txbxContent>
                            </v:textbox>
                            <w10:anchorlock/>
                          </v:rect>
                        </w:pict>
                      </mc:Fallback>
                    </mc:AlternateContent>
                  </w:r>
                </w:p>
              </w:tc>
            </w:tr>
          </w:tbl>
          <w:p w14:paraId="1E80FD2D" w14:textId="77777777" w:rsidR="003B4807" w:rsidRDefault="003B4807" w:rsidP="0054793A">
            <w:pPr>
              <w:pStyle w:val="ekvbild"/>
              <w:jc w:val="center"/>
            </w:pPr>
          </w:p>
        </w:tc>
        <w:tc>
          <w:tcPr>
            <w:tcW w:w="1607" w:type="dxa"/>
            <w:tcBorders>
              <w:top w:val="single" w:sz="12" w:space="0" w:color="808080" w:themeColor="background1" w:themeShade="80"/>
              <w:left w:val="single" w:sz="12" w:space="0" w:color="808080" w:themeColor="background1" w:themeShade="80"/>
              <w:bottom w:val="single" w:sz="12" w:space="0" w:color="808080" w:themeColor="background1" w:themeShade="80"/>
              <w:right w:val="single" w:sz="12" w:space="0" w:color="808080" w:themeColor="background1" w:themeShade="80"/>
            </w:tcBorders>
          </w:tcPr>
          <w:p w14:paraId="557D6C21" w14:textId="77777777" w:rsidR="003B4807" w:rsidRPr="00373CE5" w:rsidRDefault="003B4807" w:rsidP="0054793A"/>
          <w:tbl>
            <w:tblPr>
              <w:tblStyle w:val="Tabellenraster"/>
              <w:tblW w:w="1190" w:type="dxa"/>
              <w:jc w:val="center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67"/>
              <w:gridCol w:w="283"/>
              <w:gridCol w:w="340"/>
            </w:tblGrid>
            <w:tr w:rsidR="003B4807" w:rsidRPr="00457364" w14:paraId="6238B032" w14:textId="77777777" w:rsidTr="0054793A">
              <w:trPr>
                <w:trHeight w:hRule="exact" w:val="454"/>
                <w:jc w:val="center"/>
              </w:trPr>
              <w:tc>
                <w:tcPr>
                  <w:tcW w:w="567" w:type="dxa"/>
                  <w:tcBorders>
                    <w:top w:val="single" w:sz="8" w:space="0" w:color="808080" w:themeColor="background1" w:themeShade="80"/>
                    <w:left w:val="single" w:sz="8" w:space="0" w:color="808080" w:themeColor="background1" w:themeShade="80"/>
                    <w:bottom w:val="single" w:sz="8" w:space="0" w:color="808080" w:themeColor="background1" w:themeShade="80"/>
                    <w:right w:val="single" w:sz="8" w:space="0" w:color="808080" w:themeColor="background1" w:themeShade="80"/>
                  </w:tcBorders>
                  <w:vAlign w:val="center"/>
                </w:tcPr>
                <w:p w14:paraId="47AA2473" w14:textId="77777777" w:rsidR="003B4807" w:rsidRPr="009128FD" w:rsidRDefault="003B4807" w:rsidP="0054793A">
                  <w:pPr>
                    <w:tabs>
                      <w:tab w:val="clear" w:pos="340"/>
                      <w:tab w:val="clear" w:pos="595"/>
                      <w:tab w:val="clear" w:pos="851"/>
                    </w:tabs>
                    <w:jc w:val="center"/>
                    <w:rPr>
                      <w:rStyle w:val="ekvlsung"/>
                    </w:rPr>
                  </w:pPr>
                </w:p>
              </w:tc>
              <w:tc>
                <w:tcPr>
                  <w:tcW w:w="283" w:type="dxa"/>
                  <w:tcBorders>
                    <w:top w:val="nil"/>
                    <w:left w:val="single" w:sz="8" w:space="0" w:color="808080" w:themeColor="background1" w:themeShade="80"/>
                    <w:bottom w:val="nil"/>
                    <w:right w:val="single" w:sz="8" w:space="0" w:color="808080" w:themeColor="background1" w:themeShade="80"/>
                  </w:tcBorders>
                  <w:vAlign w:val="center"/>
                </w:tcPr>
                <w:p w14:paraId="65453048" w14:textId="77777777" w:rsidR="003B4807" w:rsidRPr="009D643E" w:rsidRDefault="003B4807" w:rsidP="0054793A">
                  <w:pPr>
                    <w:jc w:val="center"/>
                  </w:pPr>
                  <w:r w:rsidRPr="009D643E">
                    <w:t>+</w:t>
                  </w:r>
                </w:p>
              </w:tc>
              <w:tc>
                <w:tcPr>
                  <w:tcW w:w="340" w:type="dxa"/>
                  <w:tcBorders>
                    <w:top w:val="single" w:sz="8" w:space="0" w:color="808080" w:themeColor="background1" w:themeShade="80"/>
                    <w:left w:val="single" w:sz="8" w:space="0" w:color="808080" w:themeColor="background1" w:themeShade="80"/>
                    <w:bottom w:val="single" w:sz="8" w:space="0" w:color="808080" w:themeColor="background1" w:themeShade="80"/>
                    <w:right w:val="single" w:sz="8" w:space="0" w:color="808080" w:themeColor="background1" w:themeShade="80"/>
                  </w:tcBorders>
                  <w:vAlign w:val="center"/>
                </w:tcPr>
                <w:p w14:paraId="2A5A3890" w14:textId="77777777" w:rsidR="003B4807" w:rsidRPr="009128FD" w:rsidRDefault="003B4807" w:rsidP="0054793A">
                  <w:pPr>
                    <w:tabs>
                      <w:tab w:val="clear" w:pos="340"/>
                      <w:tab w:val="clear" w:pos="595"/>
                      <w:tab w:val="clear" w:pos="851"/>
                    </w:tabs>
                    <w:jc w:val="center"/>
                    <w:rPr>
                      <w:rStyle w:val="ekvlsung"/>
                    </w:rPr>
                  </w:pPr>
                </w:p>
              </w:tc>
            </w:tr>
          </w:tbl>
          <w:p w14:paraId="33CC5DBC" w14:textId="77777777" w:rsidR="003B4807" w:rsidRDefault="003B4807" w:rsidP="0054793A">
            <w:pPr>
              <w:pStyle w:val="ekvbild"/>
              <w:jc w:val="center"/>
            </w:pPr>
          </w:p>
        </w:tc>
        <w:tc>
          <w:tcPr>
            <w:tcW w:w="2835" w:type="dxa"/>
            <w:vMerge w:val="restart"/>
            <w:tcBorders>
              <w:top w:val="single" w:sz="12" w:space="0" w:color="808080" w:themeColor="background1" w:themeShade="80"/>
              <w:left w:val="single" w:sz="12" w:space="0" w:color="808080" w:themeColor="background1" w:themeShade="80"/>
              <w:bottom w:val="single" w:sz="12" w:space="0" w:color="808080" w:themeColor="background1" w:themeShade="80"/>
              <w:right w:val="single" w:sz="12" w:space="0" w:color="808080" w:themeColor="background1" w:themeShade="80"/>
            </w:tcBorders>
          </w:tcPr>
          <w:p w14:paraId="4234BA88" w14:textId="77777777" w:rsidR="003B4807" w:rsidRDefault="003B4807" w:rsidP="0054793A">
            <w:pPr>
              <w:pStyle w:val="ekvgrundtexthalbe"/>
            </w:pPr>
          </w:p>
          <w:p w14:paraId="7BE4C6F3" w14:textId="77777777" w:rsidR="003B4807" w:rsidRDefault="003B4807" w:rsidP="0054793A">
            <w:pPr>
              <w:pStyle w:val="ekvbild"/>
              <w:jc w:val="center"/>
            </w:pPr>
            <w:r>
              <w:rPr>
                <w:noProof/>
              </w:rPr>
              <w:drawing>
                <wp:inline distT="0" distB="0" distL="0" distR="0" wp14:anchorId="2D9E440C" wp14:editId="69EBA0E1">
                  <wp:extent cx="1547495" cy="695617"/>
                  <wp:effectExtent l="0" t="0" r="0" b="9525"/>
                  <wp:docPr id="302515280" name="Grafik 26" descr="A0084F280741_Zehner_Einer_100_leer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2515280" name="Grafik 26" descr="A0084F280741_Zehner_Einer_100_leer.png"/>
                          <pic:cNvPicPr/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6079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48000" cy="69584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vMerge w:val="restart"/>
            <w:tcBorders>
              <w:top w:val="single" w:sz="12" w:space="0" w:color="808080" w:themeColor="background1" w:themeShade="80"/>
              <w:left w:val="single" w:sz="12" w:space="0" w:color="808080" w:themeColor="background1" w:themeShade="80"/>
              <w:bottom w:val="single" w:sz="12" w:space="0" w:color="808080" w:themeColor="background1" w:themeShade="80"/>
              <w:right w:val="single" w:sz="12" w:space="0" w:color="808080" w:themeColor="background1" w:themeShade="80"/>
            </w:tcBorders>
          </w:tcPr>
          <w:p w14:paraId="12B1466D" w14:textId="77777777" w:rsidR="003B4807" w:rsidRDefault="003B4807" w:rsidP="0054793A"/>
          <w:tbl>
            <w:tblPr>
              <w:tblStyle w:val="Tabellenraster"/>
              <w:tblW w:w="0" w:type="auto"/>
              <w:jc w:val="center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509"/>
              <w:gridCol w:w="509"/>
            </w:tblGrid>
            <w:tr w:rsidR="003B4807" w14:paraId="33DA60EB" w14:textId="77777777" w:rsidTr="0054793A">
              <w:trPr>
                <w:trHeight w:hRule="exact" w:val="510"/>
                <w:jc w:val="center"/>
              </w:trPr>
              <w:tc>
                <w:tcPr>
                  <w:tcW w:w="509" w:type="dxa"/>
                  <w:tcBorders>
                    <w:bottom w:val="single" w:sz="12" w:space="0" w:color="auto"/>
                    <w:right w:val="single" w:sz="6" w:space="0" w:color="auto"/>
                  </w:tcBorders>
                  <w:vAlign w:val="center"/>
                </w:tcPr>
                <w:p w14:paraId="35E777AC" w14:textId="77777777" w:rsidR="003B4807" w:rsidRDefault="003B4807" w:rsidP="0054793A">
                  <w:pPr>
                    <w:jc w:val="center"/>
                  </w:pPr>
                  <w:r>
                    <w:t>Z</w:t>
                  </w:r>
                </w:p>
              </w:tc>
              <w:tc>
                <w:tcPr>
                  <w:tcW w:w="509" w:type="dxa"/>
                  <w:tcBorders>
                    <w:left w:val="single" w:sz="6" w:space="0" w:color="auto"/>
                    <w:bottom w:val="single" w:sz="12" w:space="0" w:color="auto"/>
                  </w:tcBorders>
                  <w:vAlign w:val="center"/>
                </w:tcPr>
                <w:p w14:paraId="0BE6E48B" w14:textId="77777777" w:rsidR="003B4807" w:rsidRDefault="003B4807" w:rsidP="0054793A">
                  <w:pPr>
                    <w:jc w:val="center"/>
                  </w:pPr>
                  <w:r>
                    <w:t>E</w:t>
                  </w:r>
                </w:p>
              </w:tc>
            </w:tr>
            <w:tr w:rsidR="003B4807" w14:paraId="45333CD9" w14:textId="77777777" w:rsidTr="0054793A">
              <w:trPr>
                <w:trHeight w:hRule="exact" w:val="510"/>
                <w:jc w:val="center"/>
              </w:trPr>
              <w:tc>
                <w:tcPr>
                  <w:tcW w:w="509" w:type="dxa"/>
                  <w:tcBorders>
                    <w:top w:val="single" w:sz="12" w:space="0" w:color="auto"/>
                    <w:right w:val="single" w:sz="6" w:space="0" w:color="auto"/>
                  </w:tcBorders>
                  <w:vAlign w:val="center"/>
                </w:tcPr>
                <w:p w14:paraId="5BC4E898" w14:textId="77777777" w:rsidR="003B4807" w:rsidRPr="009128FD" w:rsidRDefault="003B4807" w:rsidP="0054793A">
                  <w:pPr>
                    <w:jc w:val="center"/>
                    <w:rPr>
                      <w:rStyle w:val="ekvlsung"/>
                    </w:rPr>
                  </w:pPr>
                </w:p>
              </w:tc>
              <w:tc>
                <w:tcPr>
                  <w:tcW w:w="509" w:type="dxa"/>
                  <w:tcBorders>
                    <w:top w:val="single" w:sz="12" w:space="0" w:color="auto"/>
                    <w:left w:val="single" w:sz="6" w:space="0" w:color="auto"/>
                  </w:tcBorders>
                  <w:vAlign w:val="center"/>
                </w:tcPr>
                <w:p w14:paraId="2C1BE52A" w14:textId="77777777" w:rsidR="003B4807" w:rsidRPr="009128FD" w:rsidRDefault="003B4807" w:rsidP="0054793A">
                  <w:pPr>
                    <w:jc w:val="center"/>
                    <w:rPr>
                      <w:rStyle w:val="ekvlsung"/>
                    </w:rPr>
                  </w:pPr>
                </w:p>
              </w:tc>
            </w:tr>
          </w:tbl>
          <w:p w14:paraId="59B21A56" w14:textId="77777777" w:rsidR="003B4807" w:rsidRPr="009128FD" w:rsidRDefault="003B4807" w:rsidP="0054793A">
            <w:r>
              <w:t xml:space="preserve"> </w:t>
            </w:r>
          </w:p>
        </w:tc>
      </w:tr>
      <w:tr w:rsidR="003B4807" w14:paraId="275F8048" w14:textId="77777777" w:rsidTr="0054793A">
        <w:trPr>
          <w:trHeight w:hRule="exact" w:val="907"/>
        </w:trPr>
        <w:tc>
          <w:tcPr>
            <w:tcW w:w="4819" w:type="dxa"/>
            <w:gridSpan w:val="3"/>
            <w:tcBorders>
              <w:top w:val="single" w:sz="12" w:space="0" w:color="808080" w:themeColor="background1" w:themeShade="80"/>
              <w:left w:val="single" w:sz="12" w:space="0" w:color="808080" w:themeColor="background1" w:themeShade="80"/>
              <w:bottom w:val="single" w:sz="12" w:space="0" w:color="808080" w:themeColor="background1" w:themeShade="80"/>
              <w:right w:val="single" w:sz="12" w:space="0" w:color="808080" w:themeColor="background1" w:themeShade="80"/>
            </w:tcBorders>
          </w:tcPr>
          <w:p w14:paraId="1696DDC2" w14:textId="77777777" w:rsidR="003B4807" w:rsidRPr="009128FD" w:rsidRDefault="003B4807" w:rsidP="0054793A">
            <w:r>
              <w:rPr>
                <w:noProof/>
              </w:rPr>
              <w:drawing>
                <wp:anchor distT="0" distB="0" distL="114300" distR="114300" simplePos="0" relativeHeight="251680768" behindDoc="0" locked="0" layoutInCell="1" allowOverlap="1" wp14:anchorId="7E09F028" wp14:editId="5E4F35B3">
                  <wp:simplePos x="0" y="0"/>
                  <wp:positionH relativeFrom="column">
                    <wp:posOffset>735813</wp:posOffset>
                  </wp:positionH>
                  <wp:positionV relativeFrom="paragraph">
                    <wp:posOffset>22541</wp:posOffset>
                  </wp:positionV>
                  <wp:extent cx="284480" cy="287655"/>
                  <wp:effectExtent l="0" t="20638" r="0" b="18732"/>
                  <wp:wrapNone/>
                  <wp:docPr id="106113675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6113675" name="Grafik 106113675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 rot="18180529">
                            <a:off x="0" y="0"/>
                            <a:ext cx="284480" cy="2876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34C624C2" w14:textId="0DE63A43" w:rsidR="003B4807" w:rsidRPr="007D658C" w:rsidRDefault="003B4807" w:rsidP="0054793A">
            <w:pPr>
              <w:tabs>
                <w:tab w:val="clear" w:pos="340"/>
                <w:tab w:val="clear" w:pos="595"/>
                <w:tab w:val="clear" w:pos="851"/>
                <w:tab w:val="left" w:pos="4386"/>
              </w:tabs>
              <w:ind w:left="340"/>
            </w:pPr>
            <w:proofErr w:type="spellStart"/>
            <w:r>
              <w:t>sechs</w:t>
            </w:r>
            <w:r w:rsidRPr="007D658C">
              <w:t>und</w:t>
            </w:r>
            <w:proofErr w:type="spellEnd"/>
            <w:r w:rsidRPr="002E0D4E">
              <w:rPr>
                <w:rStyle w:val="ekvlsungunterstrichen"/>
              </w:rPr>
              <w:t> </w:t>
            </w:r>
            <w:r w:rsidRPr="002E0D4E">
              <w:rPr>
                <w:rStyle w:val="ekvlsungunterstrichen"/>
              </w:rPr>
              <w:tab/>
            </w:r>
          </w:p>
          <w:p w14:paraId="307CF2AE" w14:textId="77777777" w:rsidR="003B4807" w:rsidRDefault="003B4807" w:rsidP="0054793A">
            <w:pPr>
              <w:pStyle w:val="ekvzwanzigerfeld"/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12" w:space="0" w:color="808080" w:themeColor="background1" w:themeShade="80"/>
              <w:bottom w:val="single" w:sz="12" w:space="0" w:color="808080" w:themeColor="background1" w:themeShade="80"/>
              <w:right w:val="single" w:sz="12" w:space="0" w:color="808080" w:themeColor="background1" w:themeShade="80"/>
            </w:tcBorders>
          </w:tcPr>
          <w:p w14:paraId="4476CCA3" w14:textId="77777777" w:rsidR="003B4807" w:rsidRDefault="003B4807" w:rsidP="0054793A">
            <w:pPr>
              <w:pStyle w:val="ekvzwanzigerfeld"/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12" w:space="0" w:color="808080" w:themeColor="background1" w:themeShade="80"/>
              <w:bottom w:val="single" w:sz="12" w:space="0" w:color="808080" w:themeColor="background1" w:themeShade="80"/>
              <w:right w:val="single" w:sz="12" w:space="0" w:color="808080" w:themeColor="background1" w:themeShade="80"/>
            </w:tcBorders>
          </w:tcPr>
          <w:p w14:paraId="1C955160" w14:textId="77777777" w:rsidR="003B4807" w:rsidRDefault="003B4807" w:rsidP="0054793A">
            <w:pPr>
              <w:pStyle w:val="ekvzwanzigerfeld"/>
            </w:pPr>
          </w:p>
        </w:tc>
      </w:tr>
    </w:tbl>
    <w:p w14:paraId="0CFDB2FC" w14:textId="18C71D4E" w:rsidR="00516238" w:rsidRDefault="00516238" w:rsidP="00FF3613"/>
    <w:tbl>
      <w:tblPr>
        <w:tblStyle w:val="Tabellenraster"/>
        <w:tblW w:w="9355" w:type="dxa"/>
        <w:tblBorders>
          <w:top w:val="single" w:sz="12" w:space="0" w:color="808080" w:themeColor="background1" w:themeShade="80"/>
          <w:left w:val="single" w:sz="12" w:space="0" w:color="808080" w:themeColor="background1" w:themeShade="80"/>
          <w:bottom w:val="single" w:sz="12" w:space="0" w:color="808080" w:themeColor="background1" w:themeShade="80"/>
          <w:right w:val="single" w:sz="12" w:space="0" w:color="808080" w:themeColor="background1" w:themeShade="8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06"/>
        <w:gridCol w:w="1606"/>
        <w:gridCol w:w="1607"/>
        <w:gridCol w:w="2835"/>
        <w:gridCol w:w="1701"/>
      </w:tblGrid>
      <w:tr w:rsidR="003B4807" w:rsidRPr="003B4807" w14:paraId="7184D484" w14:textId="77777777" w:rsidTr="0054793A">
        <w:trPr>
          <w:trHeight w:hRule="exact" w:val="1134"/>
        </w:trPr>
        <w:tc>
          <w:tcPr>
            <w:tcW w:w="1606" w:type="dxa"/>
            <w:tcBorders>
              <w:top w:val="single" w:sz="12" w:space="0" w:color="808080" w:themeColor="background1" w:themeShade="80"/>
              <w:left w:val="single" w:sz="12" w:space="0" w:color="808080" w:themeColor="background1" w:themeShade="80"/>
              <w:bottom w:val="single" w:sz="12" w:space="0" w:color="808080" w:themeColor="background1" w:themeShade="80"/>
              <w:right w:val="single" w:sz="12" w:space="0" w:color="808080" w:themeColor="background1" w:themeShade="80"/>
            </w:tcBorders>
            <w:shd w:val="clear" w:color="auto" w:fill="D9D9D9" w:themeFill="background1" w:themeFillShade="D9"/>
          </w:tcPr>
          <w:p w14:paraId="36823596" w14:textId="77777777" w:rsidR="003B4807" w:rsidRPr="003B4807" w:rsidRDefault="003B4807" w:rsidP="003B4807">
            <w:pPr>
              <w:spacing w:before="50" w:line="156" w:lineRule="exact"/>
            </w:pPr>
          </w:p>
          <w:tbl>
            <w:tblPr>
              <w:tblStyle w:val="Tabellenraster"/>
              <w:tblW w:w="0" w:type="auto"/>
              <w:jc w:val="center"/>
              <w:tblLook w:val="04A0" w:firstRow="1" w:lastRow="0" w:firstColumn="1" w:lastColumn="0" w:noHBand="0" w:noVBand="1"/>
            </w:tblPr>
            <w:tblGrid>
              <w:gridCol w:w="907"/>
            </w:tblGrid>
            <w:tr w:rsidR="003B4807" w:rsidRPr="003B4807" w14:paraId="29AD5EA1" w14:textId="77777777" w:rsidTr="0054793A">
              <w:trPr>
                <w:trHeight w:hRule="exact" w:val="680"/>
                <w:jc w:val="center"/>
              </w:trPr>
              <w:tc>
                <w:tcPr>
                  <w:tcW w:w="90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 w:themeFill="background1"/>
                  <w:vAlign w:val="center"/>
                </w:tcPr>
                <w:p w14:paraId="3C4E7A0F" w14:textId="78C2219C" w:rsidR="003B4807" w:rsidRPr="003B4807" w:rsidRDefault="003B4807" w:rsidP="003B4807">
                  <w:pPr>
                    <w:spacing w:line="600" w:lineRule="exact"/>
                    <w:jc w:val="center"/>
                    <w:rPr>
                      <w:sz w:val="50"/>
                      <w:szCs w:val="50"/>
                    </w:rPr>
                  </w:pPr>
                  <w:r w:rsidRPr="003B4807">
                    <w:rPr>
                      <w:sz w:val="50"/>
                      <w:szCs w:val="50"/>
                    </w:rPr>
                    <w:t>5</w:t>
                  </w:r>
                  <w:r>
                    <w:rPr>
                      <w:sz w:val="50"/>
                      <w:szCs w:val="50"/>
                    </w:rPr>
                    <w:t>4</w:t>
                  </w:r>
                </w:p>
              </w:tc>
            </w:tr>
          </w:tbl>
          <w:p w14:paraId="7B13FD68" w14:textId="77777777" w:rsidR="003B4807" w:rsidRPr="003B4807" w:rsidRDefault="003B4807" w:rsidP="003B4807">
            <w:pPr>
              <w:spacing w:before="40" w:line="156" w:lineRule="exact"/>
              <w:jc w:val="center"/>
            </w:pPr>
          </w:p>
        </w:tc>
        <w:tc>
          <w:tcPr>
            <w:tcW w:w="1606" w:type="dxa"/>
            <w:tcBorders>
              <w:top w:val="single" w:sz="12" w:space="0" w:color="808080" w:themeColor="background1" w:themeShade="80"/>
              <w:left w:val="single" w:sz="12" w:space="0" w:color="808080" w:themeColor="background1" w:themeShade="80"/>
              <w:bottom w:val="single" w:sz="12" w:space="0" w:color="808080" w:themeColor="background1" w:themeShade="80"/>
              <w:right w:val="single" w:sz="12" w:space="0" w:color="808080" w:themeColor="background1" w:themeShade="80"/>
            </w:tcBorders>
          </w:tcPr>
          <w:p w14:paraId="48ED8474" w14:textId="77777777" w:rsidR="003B4807" w:rsidRPr="003B4807" w:rsidRDefault="003B4807" w:rsidP="003B4807"/>
          <w:tbl>
            <w:tblPr>
              <w:tblStyle w:val="Tabellenraster"/>
              <w:tblW w:w="566" w:type="dxa"/>
              <w:jc w:val="center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83"/>
              <w:gridCol w:w="283"/>
            </w:tblGrid>
            <w:tr w:rsidR="003B4807" w:rsidRPr="003B4807" w14:paraId="387C7553" w14:textId="77777777" w:rsidTr="0054793A">
              <w:trPr>
                <w:trHeight w:hRule="exact" w:val="454"/>
                <w:jc w:val="center"/>
              </w:trPr>
              <w:tc>
                <w:tcPr>
                  <w:tcW w:w="283" w:type="dxa"/>
                  <w:tcBorders>
                    <w:top w:val="single" w:sz="8" w:space="0" w:color="808080" w:themeColor="background1" w:themeShade="80"/>
                    <w:left w:val="single" w:sz="8" w:space="0" w:color="808080" w:themeColor="background1" w:themeShade="80"/>
                    <w:bottom w:val="single" w:sz="8" w:space="0" w:color="808080" w:themeColor="background1" w:themeShade="80"/>
                    <w:right w:val="nil"/>
                  </w:tcBorders>
                  <w:vAlign w:val="center"/>
                </w:tcPr>
                <w:p w14:paraId="5AFF31C7" w14:textId="77777777" w:rsidR="003B4807" w:rsidRPr="003B4807" w:rsidRDefault="003B4807" w:rsidP="003B4807">
                  <w:pPr>
                    <w:tabs>
                      <w:tab w:val="clear" w:pos="340"/>
                      <w:tab w:val="clear" w:pos="595"/>
                      <w:tab w:val="clear" w:pos="851"/>
                    </w:tabs>
                    <w:ind w:left="57"/>
                    <w:jc w:val="center"/>
                    <w:rPr>
                      <w:rFonts w:ascii="Comic Sans MS" w:hAnsi="Comic Sans MS"/>
                      <w:noProof/>
                      <w:color w:val="808080"/>
                      <w:sz w:val="25"/>
                    </w:rPr>
                  </w:pPr>
                </w:p>
              </w:tc>
              <w:tc>
                <w:tcPr>
                  <w:tcW w:w="283" w:type="dxa"/>
                  <w:tcBorders>
                    <w:top w:val="single" w:sz="8" w:space="0" w:color="808080" w:themeColor="background1" w:themeShade="80"/>
                    <w:left w:val="nil"/>
                    <w:bottom w:val="single" w:sz="8" w:space="0" w:color="808080" w:themeColor="background1" w:themeShade="80"/>
                    <w:right w:val="single" w:sz="8" w:space="0" w:color="808080" w:themeColor="background1" w:themeShade="80"/>
                  </w:tcBorders>
                </w:tcPr>
                <w:p w14:paraId="0B257EC1" w14:textId="77777777" w:rsidR="003B4807" w:rsidRPr="003B4807" w:rsidRDefault="003B4807" w:rsidP="003B4807">
                  <w:pPr>
                    <w:tabs>
                      <w:tab w:val="clear" w:pos="340"/>
                      <w:tab w:val="clear" w:pos="595"/>
                      <w:tab w:val="clear" w:pos="851"/>
                    </w:tabs>
                    <w:rPr>
                      <w:rFonts w:ascii="Comic Sans MS" w:hAnsi="Comic Sans MS"/>
                      <w:noProof/>
                      <w:color w:val="808080"/>
                      <w:sz w:val="25"/>
                    </w:rPr>
                  </w:pPr>
                  <w:r w:rsidRPr="003B4807"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82816" behindDoc="0" locked="1" layoutInCell="1" allowOverlap="1" wp14:anchorId="5D503B5E" wp14:editId="6A025EAF">
                            <wp:simplePos x="0" y="0"/>
                            <wp:positionH relativeFrom="column">
                              <wp:posOffset>36195</wp:posOffset>
                            </wp:positionH>
                            <wp:positionV relativeFrom="paragraph">
                              <wp:posOffset>36195</wp:posOffset>
                            </wp:positionV>
                            <wp:extent cx="216000" cy="288000"/>
                            <wp:effectExtent l="0" t="0" r="12700" b="17145"/>
                            <wp:wrapNone/>
                            <wp:docPr id="1393653037" name="Rechteck 23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/>
                                  </wps:cNvSpPr>
                                  <wps:spPr>
                                    <a:xfrm>
                                      <a:off x="0" y="0"/>
                                      <a:ext cx="216000" cy="28800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ysClr val="window" lastClr="FFFFFF"/>
                                    </a:solidFill>
                                    <a:ln w="12700" cap="flat" cmpd="sng" algn="ctr">
                                      <a:solidFill>
                                        <a:sysClr val="window" lastClr="FFFFFF">
                                          <a:lumMod val="50000"/>
                                        </a:sysClr>
                                      </a:solidFill>
                                      <a:prstDash val="solid"/>
                                      <a:miter lim="800000"/>
                                    </a:ln>
                                    <a:effectLst/>
                                  </wps:spPr>
                                  <wps:txbx>
                                    <w:txbxContent>
                                      <w:p w14:paraId="7D72C1D0" w14:textId="77777777" w:rsidR="003B4807" w:rsidRPr="009128FD" w:rsidRDefault="003B4807" w:rsidP="003B4807">
                                        <w:pPr>
                                          <w:pStyle w:val="ekvbild"/>
                                          <w:jc w:val="center"/>
                                          <w:rPr>
                                            <w:rStyle w:val="ekvlsung"/>
                                          </w:rPr>
                                        </w:pPr>
                                      </w:p>
                                    </w:txbxContent>
                                  </wps:txbx>
            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w14:anchorId="5D503B5E" id="_x0000_s1027" style="position:absolute;margin-left:2.85pt;margin-top:2.85pt;width:17pt;height:22.7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" fillcolor="window" strokecolor="#7f7f7f" strokeweight="1pt">
                            <v:path arrowok="t"/>
                            <v:textbox inset="1mm,1mm,1mm,1mm">
                              <w:txbxContent>
                                <w:p w14:paraId="7D72C1D0" w14:textId="77777777" w:rsidR="003B4807" w:rsidRPr="009128FD" w:rsidRDefault="003B4807" w:rsidP="003B4807">
                                  <w:pPr>
                                    <w:pStyle w:val="ekvbild"/>
                                    <w:jc w:val="center"/>
                                    <w:rPr>
                                      <w:rStyle w:val="ekvlsung"/>
                                    </w:rPr>
                                  </w:pPr>
                                </w:p>
                              </w:txbxContent>
                            </v:textbox>
                            <w10:anchorlock/>
                          </v:rect>
                        </w:pict>
                      </mc:Fallback>
                    </mc:AlternateContent>
                  </w:r>
                </w:p>
              </w:tc>
            </w:tr>
          </w:tbl>
          <w:p w14:paraId="19ADC85F" w14:textId="77777777" w:rsidR="003B4807" w:rsidRPr="003B4807" w:rsidRDefault="003B4807" w:rsidP="003B4807">
            <w:pPr>
              <w:spacing w:line="240" w:lineRule="auto"/>
              <w:jc w:val="center"/>
            </w:pPr>
          </w:p>
        </w:tc>
        <w:tc>
          <w:tcPr>
            <w:tcW w:w="1607" w:type="dxa"/>
            <w:tcBorders>
              <w:top w:val="single" w:sz="12" w:space="0" w:color="808080" w:themeColor="background1" w:themeShade="80"/>
              <w:left w:val="single" w:sz="12" w:space="0" w:color="808080" w:themeColor="background1" w:themeShade="80"/>
              <w:bottom w:val="single" w:sz="12" w:space="0" w:color="808080" w:themeColor="background1" w:themeShade="80"/>
              <w:right w:val="single" w:sz="12" w:space="0" w:color="808080" w:themeColor="background1" w:themeShade="80"/>
            </w:tcBorders>
          </w:tcPr>
          <w:p w14:paraId="3AECA879" w14:textId="77777777" w:rsidR="003B4807" w:rsidRPr="003B4807" w:rsidRDefault="003B4807" w:rsidP="003B4807"/>
          <w:tbl>
            <w:tblPr>
              <w:tblStyle w:val="Tabellenraster"/>
              <w:tblW w:w="1190" w:type="dxa"/>
              <w:jc w:val="center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67"/>
              <w:gridCol w:w="283"/>
              <w:gridCol w:w="340"/>
            </w:tblGrid>
            <w:tr w:rsidR="003B4807" w:rsidRPr="003B4807" w14:paraId="54FC446D" w14:textId="77777777" w:rsidTr="0054793A">
              <w:trPr>
                <w:trHeight w:hRule="exact" w:val="454"/>
                <w:jc w:val="center"/>
              </w:trPr>
              <w:tc>
                <w:tcPr>
                  <w:tcW w:w="567" w:type="dxa"/>
                  <w:tcBorders>
                    <w:top w:val="single" w:sz="8" w:space="0" w:color="808080" w:themeColor="background1" w:themeShade="80"/>
                    <w:left w:val="single" w:sz="8" w:space="0" w:color="808080" w:themeColor="background1" w:themeShade="80"/>
                    <w:bottom w:val="single" w:sz="8" w:space="0" w:color="808080" w:themeColor="background1" w:themeShade="80"/>
                    <w:right w:val="single" w:sz="8" w:space="0" w:color="808080" w:themeColor="background1" w:themeShade="80"/>
                  </w:tcBorders>
                  <w:vAlign w:val="center"/>
                </w:tcPr>
                <w:p w14:paraId="2407FA22" w14:textId="77777777" w:rsidR="003B4807" w:rsidRPr="003B4807" w:rsidRDefault="003B4807" w:rsidP="003B4807">
                  <w:pPr>
                    <w:tabs>
                      <w:tab w:val="clear" w:pos="340"/>
                      <w:tab w:val="clear" w:pos="595"/>
                      <w:tab w:val="clear" w:pos="851"/>
                    </w:tabs>
                    <w:jc w:val="center"/>
                    <w:rPr>
                      <w:rFonts w:ascii="Comic Sans MS" w:hAnsi="Comic Sans MS"/>
                      <w:noProof/>
                      <w:color w:val="808080"/>
                      <w:sz w:val="25"/>
                    </w:rPr>
                  </w:pPr>
                </w:p>
              </w:tc>
              <w:tc>
                <w:tcPr>
                  <w:tcW w:w="283" w:type="dxa"/>
                  <w:tcBorders>
                    <w:top w:val="nil"/>
                    <w:left w:val="single" w:sz="8" w:space="0" w:color="808080" w:themeColor="background1" w:themeShade="80"/>
                    <w:bottom w:val="nil"/>
                    <w:right w:val="single" w:sz="8" w:space="0" w:color="808080" w:themeColor="background1" w:themeShade="80"/>
                  </w:tcBorders>
                  <w:vAlign w:val="center"/>
                </w:tcPr>
                <w:p w14:paraId="6113AB76" w14:textId="77777777" w:rsidR="003B4807" w:rsidRPr="003B4807" w:rsidRDefault="003B4807" w:rsidP="003B4807">
                  <w:pPr>
                    <w:jc w:val="center"/>
                  </w:pPr>
                  <w:r w:rsidRPr="003B4807">
                    <w:t>+</w:t>
                  </w:r>
                </w:p>
              </w:tc>
              <w:tc>
                <w:tcPr>
                  <w:tcW w:w="340" w:type="dxa"/>
                  <w:tcBorders>
                    <w:top w:val="single" w:sz="8" w:space="0" w:color="808080" w:themeColor="background1" w:themeShade="80"/>
                    <w:left w:val="single" w:sz="8" w:space="0" w:color="808080" w:themeColor="background1" w:themeShade="80"/>
                    <w:bottom w:val="single" w:sz="8" w:space="0" w:color="808080" w:themeColor="background1" w:themeShade="80"/>
                    <w:right w:val="single" w:sz="8" w:space="0" w:color="808080" w:themeColor="background1" w:themeShade="80"/>
                  </w:tcBorders>
                  <w:vAlign w:val="center"/>
                </w:tcPr>
                <w:p w14:paraId="4AA5C826" w14:textId="77777777" w:rsidR="003B4807" w:rsidRPr="003B4807" w:rsidRDefault="003B4807" w:rsidP="003B4807">
                  <w:pPr>
                    <w:tabs>
                      <w:tab w:val="clear" w:pos="340"/>
                      <w:tab w:val="clear" w:pos="595"/>
                      <w:tab w:val="clear" w:pos="851"/>
                    </w:tabs>
                    <w:jc w:val="center"/>
                    <w:rPr>
                      <w:rFonts w:ascii="Comic Sans MS" w:hAnsi="Comic Sans MS"/>
                      <w:noProof/>
                      <w:color w:val="808080"/>
                      <w:sz w:val="25"/>
                    </w:rPr>
                  </w:pPr>
                </w:p>
              </w:tc>
            </w:tr>
          </w:tbl>
          <w:p w14:paraId="6CD9F5A4" w14:textId="77777777" w:rsidR="003B4807" w:rsidRPr="003B4807" w:rsidRDefault="003B4807" w:rsidP="003B4807">
            <w:pPr>
              <w:spacing w:line="240" w:lineRule="auto"/>
              <w:jc w:val="center"/>
            </w:pPr>
          </w:p>
        </w:tc>
        <w:tc>
          <w:tcPr>
            <w:tcW w:w="2835" w:type="dxa"/>
            <w:vMerge w:val="restart"/>
            <w:tcBorders>
              <w:top w:val="single" w:sz="12" w:space="0" w:color="808080" w:themeColor="background1" w:themeShade="80"/>
              <w:left w:val="single" w:sz="12" w:space="0" w:color="808080" w:themeColor="background1" w:themeShade="80"/>
              <w:bottom w:val="single" w:sz="12" w:space="0" w:color="808080" w:themeColor="background1" w:themeShade="80"/>
              <w:right w:val="single" w:sz="12" w:space="0" w:color="808080" w:themeColor="background1" w:themeShade="80"/>
            </w:tcBorders>
          </w:tcPr>
          <w:p w14:paraId="00B191F0" w14:textId="77777777" w:rsidR="003B4807" w:rsidRPr="003B4807" w:rsidRDefault="003B4807" w:rsidP="003B4807">
            <w:pPr>
              <w:spacing w:line="156" w:lineRule="exact"/>
            </w:pPr>
          </w:p>
          <w:p w14:paraId="37385351" w14:textId="77777777" w:rsidR="003B4807" w:rsidRPr="003B4807" w:rsidRDefault="003B4807" w:rsidP="003B4807">
            <w:pPr>
              <w:spacing w:line="240" w:lineRule="auto"/>
              <w:jc w:val="center"/>
            </w:pPr>
            <w:r w:rsidRPr="003B4807">
              <w:rPr>
                <w:noProof/>
              </w:rPr>
              <w:drawing>
                <wp:inline distT="0" distB="0" distL="0" distR="0" wp14:anchorId="77F76219" wp14:editId="687B42F4">
                  <wp:extent cx="1548000" cy="1090549"/>
                  <wp:effectExtent l="0" t="0" r="0" b="0"/>
                  <wp:docPr id="1114832894" name="Grafik 26" descr="A0084F280741_Zehner_Einer_100_leer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2515280" name="Grafik 26" descr="A0084F280741_Zehner_Einer_100_leer.png"/>
                          <pic:cNvPicPr/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3855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48000" cy="10905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vMerge w:val="restart"/>
            <w:tcBorders>
              <w:top w:val="single" w:sz="12" w:space="0" w:color="808080" w:themeColor="background1" w:themeShade="80"/>
              <w:left w:val="single" w:sz="12" w:space="0" w:color="808080" w:themeColor="background1" w:themeShade="80"/>
              <w:bottom w:val="single" w:sz="12" w:space="0" w:color="808080" w:themeColor="background1" w:themeShade="80"/>
              <w:right w:val="single" w:sz="12" w:space="0" w:color="808080" w:themeColor="background1" w:themeShade="80"/>
            </w:tcBorders>
          </w:tcPr>
          <w:p w14:paraId="06E12DEF" w14:textId="77777777" w:rsidR="003B4807" w:rsidRPr="003B4807" w:rsidRDefault="003B4807" w:rsidP="003B4807"/>
          <w:tbl>
            <w:tblPr>
              <w:tblStyle w:val="Tabellenraster"/>
              <w:tblW w:w="0" w:type="auto"/>
              <w:jc w:val="center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509"/>
              <w:gridCol w:w="509"/>
            </w:tblGrid>
            <w:tr w:rsidR="003B4807" w:rsidRPr="003B4807" w14:paraId="027DC45C" w14:textId="77777777" w:rsidTr="0054793A">
              <w:trPr>
                <w:trHeight w:hRule="exact" w:val="510"/>
                <w:jc w:val="center"/>
              </w:trPr>
              <w:tc>
                <w:tcPr>
                  <w:tcW w:w="509" w:type="dxa"/>
                  <w:tcBorders>
                    <w:bottom w:val="single" w:sz="12" w:space="0" w:color="auto"/>
                    <w:right w:val="single" w:sz="6" w:space="0" w:color="auto"/>
                  </w:tcBorders>
                  <w:vAlign w:val="center"/>
                </w:tcPr>
                <w:p w14:paraId="07ABF129" w14:textId="77777777" w:rsidR="003B4807" w:rsidRPr="003B4807" w:rsidRDefault="003B4807" w:rsidP="003B4807">
                  <w:pPr>
                    <w:jc w:val="center"/>
                  </w:pPr>
                  <w:r w:rsidRPr="003B4807">
                    <w:t>Z</w:t>
                  </w:r>
                </w:p>
              </w:tc>
              <w:tc>
                <w:tcPr>
                  <w:tcW w:w="509" w:type="dxa"/>
                  <w:tcBorders>
                    <w:left w:val="single" w:sz="6" w:space="0" w:color="auto"/>
                    <w:bottom w:val="single" w:sz="12" w:space="0" w:color="auto"/>
                  </w:tcBorders>
                  <w:vAlign w:val="center"/>
                </w:tcPr>
                <w:p w14:paraId="6A4F625F" w14:textId="77777777" w:rsidR="003B4807" w:rsidRPr="003B4807" w:rsidRDefault="003B4807" w:rsidP="003B4807">
                  <w:pPr>
                    <w:jc w:val="center"/>
                  </w:pPr>
                  <w:r w:rsidRPr="003B4807">
                    <w:t>E</w:t>
                  </w:r>
                </w:p>
              </w:tc>
            </w:tr>
            <w:tr w:rsidR="003B4807" w:rsidRPr="003B4807" w14:paraId="172DBA81" w14:textId="77777777" w:rsidTr="0054793A">
              <w:trPr>
                <w:trHeight w:hRule="exact" w:val="510"/>
                <w:jc w:val="center"/>
              </w:trPr>
              <w:tc>
                <w:tcPr>
                  <w:tcW w:w="509" w:type="dxa"/>
                  <w:tcBorders>
                    <w:top w:val="single" w:sz="12" w:space="0" w:color="auto"/>
                    <w:right w:val="single" w:sz="6" w:space="0" w:color="auto"/>
                  </w:tcBorders>
                  <w:vAlign w:val="center"/>
                </w:tcPr>
                <w:p w14:paraId="2DE2BBD7" w14:textId="77777777" w:rsidR="003B4807" w:rsidRPr="003B4807" w:rsidRDefault="003B4807" w:rsidP="003B4807">
                  <w:pPr>
                    <w:jc w:val="center"/>
                    <w:rPr>
                      <w:rFonts w:ascii="Comic Sans MS" w:hAnsi="Comic Sans MS"/>
                      <w:noProof/>
                      <w:color w:val="808080"/>
                      <w:sz w:val="25"/>
                    </w:rPr>
                  </w:pPr>
                </w:p>
              </w:tc>
              <w:tc>
                <w:tcPr>
                  <w:tcW w:w="509" w:type="dxa"/>
                  <w:tcBorders>
                    <w:top w:val="single" w:sz="12" w:space="0" w:color="auto"/>
                    <w:left w:val="single" w:sz="6" w:space="0" w:color="auto"/>
                  </w:tcBorders>
                  <w:vAlign w:val="center"/>
                </w:tcPr>
                <w:p w14:paraId="6E4CE658" w14:textId="77777777" w:rsidR="003B4807" w:rsidRPr="003B4807" w:rsidRDefault="003B4807" w:rsidP="003B4807">
                  <w:pPr>
                    <w:jc w:val="center"/>
                    <w:rPr>
                      <w:rFonts w:ascii="Comic Sans MS" w:hAnsi="Comic Sans MS"/>
                      <w:noProof/>
                      <w:color w:val="808080"/>
                      <w:sz w:val="25"/>
                    </w:rPr>
                  </w:pPr>
                </w:p>
              </w:tc>
            </w:tr>
          </w:tbl>
          <w:p w14:paraId="50589624" w14:textId="77777777" w:rsidR="003B4807" w:rsidRPr="003B4807" w:rsidRDefault="003B4807" w:rsidP="003B4807">
            <w:r w:rsidRPr="003B4807">
              <w:t xml:space="preserve"> </w:t>
            </w:r>
          </w:p>
        </w:tc>
      </w:tr>
      <w:tr w:rsidR="003B4807" w:rsidRPr="003B4807" w14:paraId="7E88B337" w14:textId="77777777" w:rsidTr="0054793A">
        <w:trPr>
          <w:trHeight w:hRule="exact" w:val="907"/>
        </w:trPr>
        <w:tc>
          <w:tcPr>
            <w:tcW w:w="4819" w:type="dxa"/>
            <w:gridSpan w:val="3"/>
            <w:tcBorders>
              <w:top w:val="single" w:sz="12" w:space="0" w:color="808080" w:themeColor="background1" w:themeShade="80"/>
              <w:left w:val="single" w:sz="12" w:space="0" w:color="808080" w:themeColor="background1" w:themeShade="80"/>
              <w:bottom w:val="single" w:sz="12" w:space="0" w:color="808080" w:themeColor="background1" w:themeShade="80"/>
              <w:right w:val="single" w:sz="12" w:space="0" w:color="808080" w:themeColor="background1" w:themeShade="80"/>
            </w:tcBorders>
          </w:tcPr>
          <w:p w14:paraId="0FD9CC4F" w14:textId="77777777" w:rsidR="003B4807" w:rsidRPr="003B4807" w:rsidRDefault="003B4807" w:rsidP="003B4807">
            <w:r w:rsidRPr="003B4807">
              <w:rPr>
                <w:noProof/>
              </w:rPr>
              <w:drawing>
                <wp:anchor distT="0" distB="0" distL="114300" distR="114300" simplePos="0" relativeHeight="251683840" behindDoc="0" locked="0" layoutInCell="1" allowOverlap="1" wp14:anchorId="5BC47DCE" wp14:editId="057E0614">
                  <wp:simplePos x="0" y="0"/>
                  <wp:positionH relativeFrom="column">
                    <wp:posOffset>589794</wp:posOffset>
                  </wp:positionH>
                  <wp:positionV relativeFrom="paragraph">
                    <wp:posOffset>5077</wp:posOffset>
                  </wp:positionV>
                  <wp:extent cx="284480" cy="287655"/>
                  <wp:effectExtent l="0" t="20638" r="0" b="18732"/>
                  <wp:wrapNone/>
                  <wp:docPr id="1998364848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6113675" name="Grafik 106113675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 rot="18180529">
                            <a:off x="0" y="0"/>
                            <a:ext cx="284480" cy="2876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317FAC05" w14:textId="0B3A090C" w:rsidR="003B4807" w:rsidRPr="003B4807" w:rsidRDefault="003B4807" w:rsidP="003B4807">
            <w:pPr>
              <w:tabs>
                <w:tab w:val="clear" w:pos="340"/>
                <w:tab w:val="clear" w:pos="595"/>
                <w:tab w:val="clear" w:pos="851"/>
                <w:tab w:val="left" w:pos="4386"/>
              </w:tabs>
              <w:ind w:left="340"/>
            </w:pPr>
            <w:proofErr w:type="spellStart"/>
            <w:r>
              <w:t>vier</w:t>
            </w:r>
            <w:r w:rsidRPr="003B4807">
              <w:t>und</w:t>
            </w:r>
            <w:proofErr w:type="spellEnd"/>
            <w:r w:rsidRPr="003B4807">
              <w:rPr>
                <w:rFonts w:ascii="Comic Sans MS" w:hAnsi="Comic Sans MS"/>
                <w:noProof/>
                <w:color w:val="808080"/>
                <w:sz w:val="25"/>
                <w:u w:val="single" w:color="000000" w:themeColor="text1"/>
              </w:rPr>
              <w:t> </w:t>
            </w:r>
            <w:r w:rsidRPr="003B4807">
              <w:rPr>
                <w:rFonts w:ascii="Comic Sans MS" w:hAnsi="Comic Sans MS"/>
                <w:noProof/>
                <w:color w:val="808080"/>
                <w:sz w:val="25"/>
                <w:u w:val="single" w:color="000000" w:themeColor="text1"/>
              </w:rPr>
              <w:tab/>
            </w:r>
          </w:p>
          <w:p w14:paraId="09F713F0" w14:textId="77777777" w:rsidR="003B4807" w:rsidRPr="003B4807" w:rsidRDefault="003B4807" w:rsidP="003B4807">
            <w:pPr>
              <w:spacing w:line="240" w:lineRule="auto"/>
              <w:jc w:val="center"/>
              <w:rPr>
                <w:lang w:eastAsia="de-DE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12" w:space="0" w:color="808080" w:themeColor="background1" w:themeShade="80"/>
              <w:bottom w:val="single" w:sz="12" w:space="0" w:color="808080" w:themeColor="background1" w:themeShade="80"/>
              <w:right w:val="single" w:sz="12" w:space="0" w:color="808080" w:themeColor="background1" w:themeShade="80"/>
            </w:tcBorders>
          </w:tcPr>
          <w:p w14:paraId="66C482AD" w14:textId="77777777" w:rsidR="003B4807" w:rsidRPr="003B4807" w:rsidRDefault="003B4807" w:rsidP="003B4807">
            <w:pPr>
              <w:spacing w:line="240" w:lineRule="auto"/>
              <w:jc w:val="center"/>
              <w:rPr>
                <w:lang w:eastAsia="de-DE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12" w:space="0" w:color="808080" w:themeColor="background1" w:themeShade="80"/>
              <w:bottom w:val="single" w:sz="12" w:space="0" w:color="808080" w:themeColor="background1" w:themeShade="80"/>
              <w:right w:val="single" w:sz="12" w:space="0" w:color="808080" w:themeColor="background1" w:themeShade="80"/>
            </w:tcBorders>
          </w:tcPr>
          <w:p w14:paraId="1BD6124C" w14:textId="77777777" w:rsidR="003B4807" w:rsidRPr="003B4807" w:rsidRDefault="003B4807" w:rsidP="003B4807">
            <w:pPr>
              <w:spacing w:line="240" w:lineRule="auto"/>
              <w:jc w:val="center"/>
              <w:rPr>
                <w:lang w:eastAsia="de-DE"/>
              </w:rPr>
            </w:pPr>
          </w:p>
        </w:tc>
      </w:tr>
    </w:tbl>
    <w:p w14:paraId="64146F26" w14:textId="77777777" w:rsidR="00D64E7A" w:rsidRDefault="00D64E7A" w:rsidP="00FF3613"/>
    <w:p w14:paraId="1599967A" w14:textId="77777777" w:rsidR="00516238" w:rsidRDefault="00516238" w:rsidP="00FF3613"/>
    <w:p w14:paraId="54451EC9" w14:textId="183EF352" w:rsidR="00516238" w:rsidRDefault="00516238" w:rsidP="00516238">
      <w:pPr>
        <w:tabs>
          <w:tab w:val="left" w:pos="5245"/>
        </w:tabs>
      </w:pPr>
      <w:r>
        <w:t xml:space="preserve">b) Zeichne die Zahl 36 in Geheimschrift. </w:t>
      </w:r>
      <w:r>
        <w:tab/>
        <w:t>Zeichne die Zahl 82 in Geheimschrift.</w:t>
      </w:r>
    </w:p>
    <w:tbl>
      <w:tblPr>
        <w:tblpPr w:leftFromText="141" w:rightFromText="141" w:vertAnchor="text" w:horzAnchor="page" w:tblpX="6937" w:tblpY="195"/>
        <w:tblW w:w="1505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01"/>
        <w:gridCol w:w="301"/>
        <w:gridCol w:w="301"/>
        <w:gridCol w:w="301"/>
        <w:gridCol w:w="301"/>
      </w:tblGrid>
      <w:tr w:rsidR="00516238" w:rsidRPr="0060019A" w14:paraId="65580534" w14:textId="77777777" w:rsidTr="00516238">
        <w:trPr>
          <w:trHeight w:hRule="exact" w:val="284"/>
        </w:trPr>
        <w:tc>
          <w:tcPr>
            <w:tcW w:w="301" w:type="dxa"/>
            <w:noWrap/>
            <w:vAlign w:val="center"/>
          </w:tcPr>
          <w:p w14:paraId="0D8BAD07" w14:textId="77777777" w:rsidR="00516238" w:rsidRPr="0060019A" w:rsidRDefault="00516238" w:rsidP="00516238">
            <w:pPr>
              <w:pStyle w:val="ekvraster"/>
            </w:pPr>
          </w:p>
        </w:tc>
        <w:tc>
          <w:tcPr>
            <w:tcW w:w="301" w:type="dxa"/>
            <w:noWrap/>
            <w:vAlign w:val="center"/>
          </w:tcPr>
          <w:p w14:paraId="42798BE8" w14:textId="77777777" w:rsidR="00516238" w:rsidRPr="0060019A" w:rsidRDefault="00516238" w:rsidP="00516238">
            <w:pPr>
              <w:pStyle w:val="ekvraster"/>
            </w:pPr>
          </w:p>
        </w:tc>
        <w:tc>
          <w:tcPr>
            <w:tcW w:w="301" w:type="dxa"/>
            <w:noWrap/>
            <w:vAlign w:val="center"/>
          </w:tcPr>
          <w:p w14:paraId="4BF91D1F" w14:textId="77777777" w:rsidR="00516238" w:rsidRPr="0060019A" w:rsidRDefault="00516238" w:rsidP="00516238">
            <w:pPr>
              <w:pStyle w:val="ekvraster"/>
            </w:pPr>
          </w:p>
        </w:tc>
        <w:tc>
          <w:tcPr>
            <w:tcW w:w="301" w:type="dxa"/>
            <w:noWrap/>
            <w:vAlign w:val="center"/>
          </w:tcPr>
          <w:p w14:paraId="2EDEFFEF" w14:textId="77777777" w:rsidR="00516238" w:rsidRPr="0060019A" w:rsidRDefault="00516238" w:rsidP="00516238">
            <w:pPr>
              <w:pStyle w:val="ekvraster"/>
            </w:pPr>
          </w:p>
        </w:tc>
        <w:tc>
          <w:tcPr>
            <w:tcW w:w="301" w:type="dxa"/>
            <w:noWrap/>
            <w:vAlign w:val="center"/>
          </w:tcPr>
          <w:p w14:paraId="3C0D4D37" w14:textId="77777777" w:rsidR="00516238" w:rsidRPr="0060019A" w:rsidRDefault="00516238" w:rsidP="00516238">
            <w:pPr>
              <w:pStyle w:val="ekvraster"/>
            </w:pPr>
          </w:p>
        </w:tc>
      </w:tr>
      <w:tr w:rsidR="00516238" w:rsidRPr="0060019A" w14:paraId="3539954B" w14:textId="77777777" w:rsidTr="00516238">
        <w:trPr>
          <w:trHeight w:hRule="exact" w:val="284"/>
        </w:trPr>
        <w:tc>
          <w:tcPr>
            <w:tcW w:w="301" w:type="dxa"/>
            <w:noWrap/>
            <w:vAlign w:val="center"/>
          </w:tcPr>
          <w:p w14:paraId="7CCC8E01" w14:textId="77777777" w:rsidR="00516238" w:rsidRPr="0060019A" w:rsidRDefault="00516238" w:rsidP="00516238">
            <w:pPr>
              <w:pStyle w:val="ekvraster"/>
            </w:pPr>
          </w:p>
        </w:tc>
        <w:tc>
          <w:tcPr>
            <w:tcW w:w="301" w:type="dxa"/>
            <w:noWrap/>
            <w:vAlign w:val="center"/>
          </w:tcPr>
          <w:p w14:paraId="4E70AEB4" w14:textId="77777777" w:rsidR="00516238" w:rsidRPr="0060019A" w:rsidRDefault="00516238" w:rsidP="00516238">
            <w:pPr>
              <w:pStyle w:val="ekvraster"/>
            </w:pPr>
          </w:p>
        </w:tc>
        <w:tc>
          <w:tcPr>
            <w:tcW w:w="301" w:type="dxa"/>
            <w:noWrap/>
            <w:vAlign w:val="center"/>
          </w:tcPr>
          <w:p w14:paraId="53EB106C" w14:textId="77777777" w:rsidR="00516238" w:rsidRPr="0060019A" w:rsidRDefault="00516238" w:rsidP="00516238">
            <w:pPr>
              <w:pStyle w:val="ekvraster"/>
            </w:pPr>
          </w:p>
        </w:tc>
        <w:tc>
          <w:tcPr>
            <w:tcW w:w="301" w:type="dxa"/>
            <w:noWrap/>
            <w:vAlign w:val="center"/>
          </w:tcPr>
          <w:p w14:paraId="7BE1E1B0" w14:textId="77777777" w:rsidR="00516238" w:rsidRPr="0060019A" w:rsidRDefault="00516238" w:rsidP="00516238">
            <w:pPr>
              <w:pStyle w:val="ekvraster"/>
            </w:pPr>
          </w:p>
        </w:tc>
        <w:tc>
          <w:tcPr>
            <w:tcW w:w="301" w:type="dxa"/>
            <w:noWrap/>
            <w:vAlign w:val="center"/>
          </w:tcPr>
          <w:p w14:paraId="239C10B4" w14:textId="77777777" w:rsidR="00516238" w:rsidRPr="0060019A" w:rsidRDefault="00516238" w:rsidP="00516238">
            <w:pPr>
              <w:pStyle w:val="ekvraster"/>
            </w:pPr>
          </w:p>
        </w:tc>
      </w:tr>
      <w:tr w:rsidR="00516238" w:rsidRPr="0060019A" w14:paraId="093A0660" w14:textId="77777777" w:rsidTr="00516238">
        <w:trPr>
          <w:trHeight w:hRule="exact" w:val="284"/>
        </w:trPr>
        <w:tc>
          <w:tcPr>
            <w:tcW w:w="301" w:type="dxa"/>
            <w:noWrap/>
            <w:vAlign w:val="center"/>
          </w:tcPr>
          <w:p w14:paraId="7D213828" w14:textId="77777777" w:rsidR="00516238" w:rsidRPr="0060019A" w:rsidRDefault="00516238" w:rsidP="00516238">
            <w:pPr>
              <w:pStyle w:val="ekvraster"/>
            </w:pPr>
          </w:p>
        </w:tc>
        <w:tc>
          <w:tcPr>
            <w:tcW w:w="301" w:type="dxa"/>
            <w:noWrap/>
            <w:vAlign w:val="center"/>
          </w:tcPr>
          <w:p w14:paraId="7E745588" w14:textId="77777777" w:rsidR="00516238" w:rsidRPr="0060019A" w:rsidRDefault="00516238" w:rsidP="00516238">
            <w:pPr>
              <w:pStyle w:val="ekvraster"/>
            </w:pPr>
          </w:p>
        </w:tc>
        <w:tc>
          <w:tcPr>
            <w:tcW w:w="301" w:type="dxa"/>
            <w:noWrap/>
            <w:vAlign w:val="center"/>
          </w:tcPr>
          <w:p w14:paraId="50023E1D" w14:textId="77777777" w:rsidR="00516238" w:rsidRPr="0060019A" w:rsidRDefault="00516238" w:rsidP="00516238">
            <w:pPr>
              <w:pStyle w:val="ekvraster"/>
            </w:pPr>
          </w:p>
        </w:tc>
        <w:tc>
          <w:tcPr>
            <w:tcW w:w="301" w:type="dxa"/>
            <w:noWrap/>
            <w:vAlign w:val="center"/>
          </w:tcPr>
          <w:p w14:paraId="0115B42F" w14:textId="77777777" w:rsidR="00516238" w:rsidRPr="0060019A" w:rsidRDefault="00516238" w:rsidP="00516238">
            <w:pPr>
              <w:pStyle w:val="ekvraster"/>
            </w:pPr>
          </w:p>
        </w:tc>
        <w:tc>
          <w:tcPr>
            <w:tcW w:w="301" w:type="dxa"/>
            <w:noWrap/>
            <w:vAlign w:val="center"/>
          </w:tcPr>
          <w:p w14:paraId="38AE13CA" w14:textId="77777777" w:rsidR="00516238" w:rsidRPr="0060019A" w:rsidRDefault="00516238" w:rsidP="00516238">
            <w:pPr>
              <w:pStyle w:val="ekvraster"/>
            </w:pPr>
          </w:p>
        </w:tc>
      </w:tr>
      <w:tr w:rsidR="00516238" w:rsidRPr="0060019A" w14:paraId="1A7070CF" w14:textId="77777777" w:rsidTr="00516238">
        <w:trPr>
          <w:trHeight w:hRule="exact" w:val="284"/>
        </w:trPr>
        <w:tc>
          <w:tcPr>
            <w:tcW w:w="301" w:type="dxa"/>
            <w:noWrap/>
            <w:vAlign w:val="center"/>
          </w:tcPr>
          <w:p w14:paraId="12135596" w14:textId="77777777" w:rsidR="00516238" w:rsidRPr="0060019A" w:rsidRDefault="00516238" w:rsidP="00516238">
            <w:pPr>
              <w:pStyle w:val="ekvraster"/>
            </w:pPr>
          </w:p>
        </w:tc>
        <w:tc>
          <w:tcPr>
            <w:tcW w:w="301" w:type="dxa"/>
            <w:noWrap/>
            <w:vAlign w:val="center"/>
          </w:tcPr>
          <w:p w14:paraId="0AC724A0" w14:textId="77777777" w:rsidR="00516238" w:rsidRPr="0060019A" w:rsidRDefault="00516238" w:rsidP="00516238">
            <w:pPr>
              <w:pStyle w:val="ekvraster"/>
            </w:pPr>
          </w:p>
        </w:tc>
        <w:tc>
          <w:tcPr>
            <w:tcW w:w="301" w:type="dxa"/>
            <w:noWrap/>
            <w:vAlign w:val="center"/>
          </w:tcPr>
          <w:p w14:paraId="14D4CC65" w14:textId="77777777" w:rsidR="00516238" w:rsidRPr="0060019A" w:rsidRDefault="00516238" w:rsidP="00516238">
            <w:pPr>
              <w:pStyle w:val="ekvraster"/>
            </w:pPr>
          </w:p>
        </w:tc>
        <w:tc>
          <w:tcPr>
            <w:tcW w:w="301" w:type="dxa"/>
            <w:noWrap/>
            <w:vAlign w:val="center"/>
          </w:tcPr>
          <w:p w14:paraId="42B1EFFF" w14:textId="77777777" w:rsidR="00516238" w:rsidRPr="0060019A" w:rsidRDefault="00516238" w:rsidP="00516238">
            <w:pPr>
              <w:pStyle w:val="ekvraster"/>
            </w:pPr>
          </w:p>
        </w:tc>
        <w:tc>
          <w:tcPr>
            <w:tcW w:w="301" w:type="dxa"/>
            <w:noWrap/>
            <w:vAlign w:val="center"/>
          </w:tcPr>
          <w:p w14:paraId="3F50D10B" w14:textId="77777777" w:rsidR="00516238" w:rsidRPr="0060019A" w:rsidRDefault="00516238" w:rsidP="00516238">
            <w:pPr>
              <w:pStyle w:val="ekvraster"/>
            </w:pPr>
          </w:p>
        </w:tc>
      </w:tr>
      <w:tr w:rsidR="00516238" w:rsidRPr="0060019A" w14:paraId="27B55155" w14:textId="77777777" w:rsidTr="00516238">
        <w:trPr>
          <w:trHeight w:hRule="exact" w:val="284"/>
        </w:trPr>
        <w:tc>
          <w:tcPr>
            <w:tcW w:w="301" w:type="dxa"/>
            <w:noWrap/>
            <w:vAlign w:val="center"/>
          </w:tcPr>
          <w:p w14:paraId="66A4788F" w14:textId="77777777" w:rsidR="00516238" w:rsidRPr="0060019A" w:rsidRDefault="00516238" w:rsidP="00516238">
            <w:pPr>
              <w:pStyle w:val="ekvraster"/>
            </w:pPr>
          </w:p>
        </w:tc>
        <w:tc>
          <w:tcPr>
            <w:tcW w:w="301" w:type="dxa"/>
            <w:noWrap/>
            <w:vAlign w:val="center"/>
          </w:tcPr>
          <w:p w14:paraId="4EB1EB1A" w14:textId="77777777" w:rsidR="00516238" w:rsidRPr="0060019A" w:rsidRDefault="00516238" w:rsidP="00516238">
            <w:pPr>
              <w:pStyle w:val="ekvraster"/>
            </w:pPr>
          </w:p>
        </w:tc>
        <w:tc>
          <w:tcPr>
            <w:tcW w:w="301" w:type="dxa"/>
            <w:noWrap/>
            <w:vAlign w:val="center"/>
          </w:tcPr>
          <w:p w14:paraId="1A952687" w14:textId="77777777" w:rsidR="00516238" w:rsidRPr="0060019A" w:rsidRDefault="00516238" w:rsidP="00516238">
            <w:pPr>
              <w:pStyle w:val="ekvraster"/>
            </w:pPr>
          </w:p>
        </w:tc>
        <w:tc>
          <w:tcPr>
            <w:tcW w:w="301" w:type="dxa"/>
            <w:noWrap/>
            <w:vAlign w:val="center"/>
          </w:tcPr>
          <w:p w14:paraId="66F3D9F7" w14:textId="77777777" w:rsidR="00516238" w:rsidRPr="0060019A" w:rsidRDefault="00516238" w:rsidP="00516238">
            <w:pPr>
              <w:pStyle w:val="ekvraster"/>
            </w:pPr>
          </w:p>
        </w:tc>
        <w:tc>
          <w:tcPr>
            <w:tcW w:w="301" w:type="dxa"/>
            <w:noWrap/>
            <w:vAlign w:val="center"/>
          </w:tcPr>
          <w:p w14:paraId="33FDB92A" w14:textId="77777777" w:rsidR="00516238" w:rsidRPr="0060019A" w:rsidRDefault="00516238" w:rsidP="00516238">
            <w:pPr>
              <w:pStyle w:val="ekvraster"/>
            </w:pPr>
          </w:p>
        </w:tc>
      </w:tr>
    </w:tbl>
    <w:tbl>
      <w:tblPr>
        <w:tblpPr w:leftFromText="141" w:rightFromText="141" w:vertAnchor="text" w:horzAnchor="margin" w:tblpY="142"/>
        <w:tblW w:w="1806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01"/>
        <w:gridCol w:w="301"/>
        <w:gridCol w:w="301"/>
        <w:gridCol w:w="301"/>
        <w:gridCol w:w="301"/>
        <w:gridCol w:w="301"/>
      </w:tblGrid>
      <w:tr w:rsidR="00516238" w:rsidRPr="0060019A" w14:paraId="01D0992F" w14:textId="77777777" w:rsidTr="00516238">
        <w:trPr>
          <w:trHeight w:hRule="exact" w:val="284"/>
        </w:trPr>
        <w:tc>
          <w:tcPr>
            <w:tcW w:w="301" w:type="dxa"/>
            <w:tcBorders>
              <w:top w:val="nil"/>
              <w:left w:val="nil"/>
              <w:bottom w:val="nil"/>
            </w:tcBorders>
            <w:noWrap/>
            <w:vAlign w:val="center"/>
          </w:tcPr>
          <w:p w14:paraId="3F9759D4" w14:textId="77777777" w:rsidR="00516238" w:rsidRPr="0060019A" w:rsidRDefault="00516238" w:rsidP="00516238">
            <w:pPr>
              <w:pStyle w:val="ekvraster"/>
              <w:ind w:left="-9" w:hanging="9"/>
            </w:pPr>
          </w:p>
        </w:tc>
        <w:tc>
          <w:tcPr>
            <w:tcW w:w="301" w:type="dxa"/>
            <w:noWrap/>
            <w:vAlign w:val="center"/>
          </w:tcPr>
          <w:p w14:paraId="2C5DE698" w14:textId="77777777" w:rsidR="00516238" w:rsidRPr="0060019A" w:rsidRDefault="00516238" w:rsidP="00516238">
            <w:pPr>
              <w:pStyle w:val="ekvraster"/>
            </w:pPr>
          </w:p>
        </w:tc>
        <w:tc>
          <w:tcPr>
            <w:tcW w:w="301" w:type="dxa"/>
            <w:noWrap/>
            <w:vAlign w:val="center"/>
          </w:tcPr>
          <w:p w14:paraId="2964211F" w14:textId="77777777" w:rsidR="00516238" w:rsidRPr="0060019A" w:rsidRDefault="00516238" w:rsidP="00516238">
            <w:pPr>
              <w:pStyle w:val="ekvraster"/>
            </w:pPr>
          </w:p>
        </w:tc>
        <w:tc>
          <w:tcPr>
            <w:tcW w:w="301" w:type="dxa"/>
            <w:noWrap/>
            <w:vAlign w:val="center"/>
          </w:tcPr>
          <w:p w14:paraId="01577C2E" w14:textId="77777777" w:rsidR="00516238" w:rsidRPr="0060019A" w:rsidRDefault="00516238" w:rsidP="00516238">
            <w:pPr>
              <w:pStyle w:val="ekvraster"/>
            </w:pPr>
          </w:p>
        </w:tc>
        <w:tc>
          <w:tcPr>
            <w:tcW w:w="301" w:type="dxa"/>
          </w:tcPr>
          <w:p w14:paraId="0C078B9D" w14:textId="77777777" w:rsidR="00516238" w:rsidRPr="0060019A" w:rsidRDefault="00516238" w:rsidP="00516238">
            <w:pPr>
              <w:pStyle w:val="ekvraster"/>
            </w:pPr>
          </w:p>
        </w:tc>
        <w:tc>
          <w:tcPr>
            <w:tcW w:w="301" w:type="dxa"/>
            <w:noWrap/>
            <w:vAlign w:val="center"/>
          </w:tcPr>
          <w:p w14:paraId="1443A2FE" w14:textId="489EB80C" w:rsidR="00516238" w:rsidRPr="0060019A" w:rsidRDefault="00516238" w:rsidP="00516238">
            <w:pPr>
              <w:pStyle w:val="ekvraster"/>
            </w:pPr>
          </w:p>
        </w:tc>
      </w:tr>
      <w:tr w:rsidR="00516238" w:rsidRPr="0060019A" w14:paraId="04A234C1" w14:textId="77777777" w:rsidTr="00516238">
        <w:trPr>
          <w:trHeight w:hRule="exact" w:val="284"/>
        </w:trPr>
        <w:tc>
          <w:tcPr>
            <w:tcW w:w="301" w:type="dxa"/>
            <w:tcBorders>
              <w:top w:val="nil"/>
              <w:left w:val="nil"/>
              <w:bottom w:val="nil"/>
            </w:tcBorders>
            <w:noWrap/>
            <w:vAlign w:val="center"/>
          </w:tcPr>
          <w:p w14:paraId="3A9153D0" w14:textId="77777777" w:rsidR="00516238" w:rsidRPr="0060019A" w:rsidRDefault="00516238" w:rsidP="00516238">
            <w:pPr>
              <w:pStyle w:val="ekvraster"/>
            </w:pPr>
          </w:p>
        </w:tc>
        <w:tc>
          <w:tcPr>
            <w:tcW w:w="301" w:type="dxa"/>
            <w:noWrap/>
            <w:vAlign w:val="center"/>
          </w:tcPr>
          <w:p w14:paraId="74492971" w14:textId="77777777" w:rsidR="00516238" w:rsidRPr="0060019A" w:rsidRDefault="00516238" w:rsidP="00516238">
            <w:pPr>
              <w:pStyle w:val="ekvraster"/>
            </w:pPr>
          </w:p>
        </w:tc>
        <w:tc>
          <w:tcPr>
            <w:tcW w:w="301" w:type="dxa"/>
            <w:noWrap/>
            <w:vAlign w:val="center"/>
          </w:tcPr>
          <w:p w14:paraId="35C7C92A" w14:textId="77777777" w:rsidR="00516238" w:rsidRPr="0060019A" w:rsidRDefault="00516238" w:rsidP="00516238">
            <w:pPr>
              <w:pStyle w:val="ekvraster"/>
            </w:pPr>
          </w:p>
        </w:tc>
        <w:tc>
          <w:tcPr>
            <w:tcW w:w="301" w:type="dxa"/>
            <w:noWrap/>
            <w:vAlign w:val="center"/>
          </w:tcPr>
          <w:p w14:paraId="4C7D2680" w14:textId="77777777" w:rsidR="00516238" w:rsidRPr="0060019A" w:rsidRDefault="00516238" w:rsidP="00516238">
            <w:pPr>
              <w:pStyle w:val="ekvraster"/>
            </w:pPr>
          </w:p>
        </w:tc>
        <w:tc>
          <w:tcPr>
            <w:tcW w:w="301" w:type="dxa"/>
          </w:tcPr>
          <w:p w14:paraId="122B5459" w14:textId="77777777" w:rsidR="00516238" w:rsidRPr="0060019A" w:rsidRDefault="00516238" w:rsidP="00516238">
            <w:pPr>
              <w:pStyle w:val="ekvraster"/>
            </w:pPr>
          </w:p>
        </w:tc>
        <w:tc>
          <w:tcPr>
            <w:tcW w:w="301" w:type="dxa"/>
            <w:noWrap/>
            <w:vAlign w:val="center"/>
          </w:tcPr>
          <w:p w14:paraId="783AD8F5" w14:textId="1883C50D" w:rsidR="00516238" w:rsidRPr="0060019A" w:rsidRDefault="00516238" w:rsidP="00516238">
            <w:pPr>
              <w:pStyle w:val="ekvraster"/>
            </w:pPr>
          </w:p>
        </w:tc>
      </w:tr>
      <w:tr w:rsidR="00516238" w:rsidRPr="0060019A" w14:paraId="04F382C3" w14:textId="77777777" w:rsidTr="00516238">
        <w:trPr>
          <w:trHeight w:hRule="exact" w:val="284"/>
        </w:trPr>
        <w:tc>
          <w:tcPr>
            <w:tcW w:w="301" w:type="dxa"/>
            <w:tcBorders>
              <w:top w:val="nil"/>
              <w:left w:val="nil"/>
              <w:bottom w:val="nil"/>
            </w:tcBorders>
            <w:noWrap/>
            <w:vAlign w:val="center"/>
          </w:tcPr>
          <w:p w14:paraId="5DCE8C6E" w14:textId="77777777" w:rsidR="00516238" w:rsidRPr="0060019A" w:rsidRDefault="00516238" w:rsidP="00516238">
            <w:pPr>
              <w:pStyle w:val="ekvraster"/>
            </w:pPr>
          </w:p>
        </w:tc>
        <w:tc>
          <w:tcPr>
            <w:tcW w:w="301" w:type="dxa"/>
            <w:noWrap/>
            <w:vAlign w:val="center"/>
          </w:tcPr>
          <w:p w14:paraId="57EE3A44" w14:textId="77777777" w:rsidR="00516238" w:rsidRPr="0060019A" w:rsidRDefault="00516238" w:rsidP="00516238">
            <w:pPr>
              <w:pStyle w:val="ekvraster"/>
            </w:pPr>
          </w:p>
        </w:tc>
        <w:tc>
          <w:tcPr>
            <w:tcW w:w="301" w:type="dxa"/>
            <w:noWrap/>
            <w:vAlign w:val="center"/>
          </w:tcPr>
          <w:p w14:paraId="693E2887" w14:textId="77777777" w:rsidR="00516238" w:rsidRPr="0060019A" w:rsidRDefault="00516238" w:rsidP="00516238">
            <w:pPr>
              <w:pStyle w:val="ekvraster"/>
            </w:pPr>
          </w:p>
        </w:tc>
        <w:tc>
          <w:tcPr>
            <w:tcW w:w="301" w:type="dxa"/>
            <w:noWrap/>
            <w:vAlign w:val="center"/>
          </w:tcPr>
          <w:p w14:paraId="10A5BD7B" w14:textId="77777777" w:rsidR="00516238" w:rsidRPr="0060019A" w:rsidRDefault="00516238" w:rsidP="00516238">
            <w:pPr>
              <w:pStyle w:val="ekvraster"/>
            </w:pPr>
          </w:p>
        </w:tc>
        <w:tc>
          <w:tcPr>
            <w:tcW w:w="301" w:type="dxa"/>
          </w:tcPr>
          <w:p w14:paraId="408F7263" w14:textId="77777777" w:rsidR="00516238" w:rsidRPr="0060019A" w:rsidRDefault="00516238" w:rsidP="00516238">
            <w:pPr>
              <w:pStyle w:val="ekvraster"/>
            </w:pPr>
          </w:p>
        </w:tc>
        <w:tc>
          <w:tcPr>
            <w:tcW w:w="301" w:type="dxa"/>
            <w:noWrap/>
            <w:vAlign w:val="center"/>
          </w:tcPr>
          <w:p w14:paraId="4162C384" w14:textId="234F9EE5" w:rsidR="00516238" w:rsidRPr="0060019A" w:rsidRDefault="00516238" w:rsidP="00516238">
            <w:pPr>
              <w:pStyle w:val="ekvraster"/>
            </w:pPr>
          </w:p>
        </w:tc>
      </w:tr>
      <w:tr w:rsidR="00516238" w:rsidRPr="0060019A" w14:paraId="70FD989C" w14:textId="77777777" w:rsidTr="00516238">
        <w:trPr>
          <w:trHeight w:hRule="exact" w:val="284"/>
        </w:trPr>
        <w:tc>
          <w:tcPr>
            <w:tcW w:w="301" w:type="dxa"/>
            <w:tcBorders>
              <w:top w:val="nil"/>
              <w:left w:val="nil"/>
              <w:bottom w:val="nil"/>
            </w:tcBorders>
            <w:noWrap/>
            <w:vAlign w:val="center"/>
          </w:tcPr>
          <w:p w14:paraId="0CEC2439" w14:textId="77777777" w:rsidR="00516238" w:rsidRPr="0060019A" w:rsidRDefault="00516238" w:rsidP="00516238">
            <w:pPr>
              <w:pStyle w:val="ekvraster"/>
            </w:pPr>
          </w:p>
        </w:tc>
        <w:tc>
          <w:tcPr>
            <w:tcW w:w="301" w:type="dxa"/>
            <w:noWrap/>
            <w:vAlign w:val="center"/>
          </w:tcPr>
          <w:p w14:paraId="5A3646B8" w14:textId="77777777" w:rsidR="00516238" w:rsidRPr="0060019A" w:rsidRDefault="00516238" w:rsidP="00516238">
            <w:pPr>
              <w:pStyle w:val="ekvraster"/>
            </w:pPr>
          </w:p>
        </w:tc>
        <w:tc>
          <w:tcPr>
            <w:tcW w:w="301" w:type="dxa"/>
            <w:noWrap/>
            <w:vAlign w:val="center"/>
          </w:tcPr>
          <w:p w14:paraId="6F43DA88" w14:textId="77777777" w:rsidR="00516238" w:rsidRPr="0060019A" w:rsidRDefault="00516238" w:rsidP="00516238">
            <w:pPr>
              <w:pStyle w:val="ekvraster"/>
            </w:pPr>
          </w:p>
        </w:tc>
        <w:tc>
          <w:tcPr>
            <w:tcW w:w="301" w:type="dxa"/>
            <w:noWrap/>
            <w:vAlign w:val="center"/>
          </w:tcPr>
          <w:p w14:paraId="19237D82" w14:textId="77777777" w:rsidR="00516238" w:rsidRPr="0060019A" w:rsidRDefault="00516238" w:rsidP="00516238">
            <w:pPr>
              <w:pStyle w:val="ekvraster"/>
            </w:pPr>
          </w:p>
        </w:tc>
        <w:tc>
          <w:tcPr>
            <w:tcW w:w="301" w:type="dxa"/>
          </w:tcPr>
          <w:p w14:paraId="331926E0" w14:textId="77777777" w:rsidR="00516238" w:rsidRPr="0060019A" w:rsidRDefault="00516238" w:rsidP="00516238">
            <w:pPr>
              <w:pStyle w:val="ekvraster"/>
            </w:pPr>
          </w:p>
        </w:tc>
        <w:tc>
          <w:tcPr>
            <w:tcW w:w="301" w:type="dxa"/>
            <w:noWrap/>
            <w:vAlign w:val="center"/>
          </w:tcPr>
          <w:p w14:paraId="01929F80" w14:textId="5A240679" w:rsidR="00516238" w:rsidRPr="0060019A" w:rsidRDefault="00516238" w:rsidP="00516238">
            <w:pPr>
              <w:pStyle w:val="ekvraster"/>
            </w:pPr>
          </w:p>
        </w:tc>
      </w:tr>
      <w:tr w:rsidR="00516238" w:rsidRPr="0060019A" w14:paraId="6787D15E" w14:textId="77777777" w:rsidTr="00516238">
        <w:trPr>
          <w:trHeight w:hRule="exact" w:val="284"/>
        </w:trPr>
        <w:tc>
          <w:tcPr>
            <w:tcW w:w="301" w:type="dxa"/>
            <w:tcBorders>
              <w:top w:val="nil"/>
              <w:left w:val="nil"/>
              <w:bottom w:val="nil"/>
            </w:tcBorders>
            <w:noWrap/>
            <w:vAlign w:val="center"/>
          </w:tcPr>
          <w:p w14:paraId="4BD491D5" w14:textId="77777777" w:rsidR="00516238" w:rsidRPr="0060019A" w:rsidRDefault="00516238" w:rsidP="00516238">
            <w:pPr>
              <w:pStyle w:val="ekvraster"/>
            </w:pPr>
          </w:p>
        </w:tc>
        <w:tc>
          <w:tcPr>
            <w:tcW w:w="301" w:type="dxa"/>
            <w:noWrap/>
            <w:vAlign w:val="center"/>
          </w:tcPr>
          <w:p w14:paraId="34EB72D1" w14:textId="77777777" w:rsidR="00516238" w:rsidRPr="0060019A" w:rsidRDefault="00516238" w:rsidP="00516238">
            <w:pPr>
              <w:pStyle w:val="ekvraster"/>
            </w:pPr>
          </w:p>
        </w:tc>
        <w:tc>
          <w:tcPr>
            <w:tcW w:w="301" w:type="dxa"/>
            <w:noWrap/>
            <w:vAlign w:val="center"/>
          </w:tcPr>
          <w:p w14:paraId="47A09EFB" w14:textId="77777777" w:rsidR="00516238" w:rsidRPr="0060019A" w:rsidRDefault="00516238" w:rsidP="00516238">
            <w:pPr>
              <w:pStyle w:val="ekvraster"/>
            </w:pPr>
          </w:p>
        </w:tc>
        <w:tc>
          <w:tcPr>
            <w:tcW w:w="301" w:type="dxa"/>
            <w:noWrap/>
            <w:vAlign w:val="center"/>
          </w:tcPr>
          <w:p w14:paraId="77FFE1F7" w14:textId="77777777" w:rsidR="00516238" w:rsidRPr="0060019A" w:rsidRDefault="00516238" w:rsidP="00516238">
            <w:pPr>
              <w:pStyle w:val="ekvraster"/>
            </w:pPr>
          </w:p>
        </w:tc>
        <w:tc>
          <w:tcPr>
            <w:tcW w:w="301" w:type="dxa"/>
          </w:tcPr>
          <w:p w14:paraId="66EBD84F" w14:textId="77777777" w:rsidR="00516238" w:rsidRPr="0060019A" w:rsidRDefault="00516238" w:rsidP="00516238">
            <w:pPr>
              <w:pStyle w:val="ekvraster"/>
            </w:pPr>
          </w:p>
        </w:tc>
        <w:tc>
          <w:tcPr>
            <w:tcW w:w="301" w:type="dxa"/>
            <w:noWrap/>
            <w:vAlign w:val="center"/>
          </w:tcPr>
          <w:p w14:paraId="2E8CB851" w14:textId="66F52DD3" w:rsidR="00516238" w:rsidRPr="0060019A" w:rsidRDefault="00516238" w:rsidP="00516238">
            <w:pPr>
              <w:pStyle w:val="ekvraster"/>
            </w:pPr>
          </w:p>
        </w:tc>
      </w:tr>
    </w:tbl>
    <w:p w14:paraId="7A728084" w14:textId="77777777" w:rsidR="00516238" w:rsidRDefault="00516238" w:rsidP="00516238">
      <w:pPr>
        <w:tabs>
          <w:tab w:val="left" w:pos="5245"/>
        </w:tabs>
      </w:pPr>
    </w:p>
    <w:p w14:paraId="7F1DA358" w14:textId="77777777" w:rsidR="00516238" w:rsidRDefault="00516238" w:rsidP="00516238">
      <w:pPr>
        <w:tabs>
          <w:tab w:val="left" w:pos="5245"/>
        </w:tabs>
      </w:pPr>
    </w:p>
    <w:p w14:paraId="20591714" w14:textId="77777777" w:rsidR="00516238" w:rsidRDefault="00516238" w:rsidP="00516238">
      <w:pPr>
        <w:tabs>
          <w:tab w:val="left" w:pos="5245"/>
        </w:tabs>
      </w:pPr>
    </w:p>
    <w:p w14:paraId="1DEB6D83" w14:textId="77777777" w:rsidR="00516238" w:rsidRDefault="00516238" w:rsidP="00516238">
      <w:pPr>
        <w:tabs>
          <w:tab w:val="left" w:pos="5245"/>
        </w:tabs>
      </w:pPr>
    </w:p>
    <w:p w14:paraId="629E3545" w14:textId="77777777" w:rsidR="00516238" w:rsidRDefault="00516238" w:rsidP="00516238">
      <w:pPr>
        <w:tabs>
          <w:tab w:val="left" w:pos="5245"/>
        </w:tabs>
      </w:pPr>
    </w:p>
    <w:p w14:paraId="163B3B45" w14:textId="77777777" w:rsidR="00516238" w:rsidRDefault="00516238" w:rsidP="00516238">
      <w:pPr>
        <w:tabs>
          <w:tab w:val="left" w:pos="5245"/>
        </w:tabs>
      </w:pPr>
    </w:p>
    <w:p w14:paraId="125A37AE" w14:textId="77777777" w:rsidR="00516238" w:rsidRDefault="00516238" w:rsidP="00516238">
      <w:pPr>
        <w:tabs>
          <w:tab w:val="left" w:pos="5245"/>
        </w:tabs>
      </w:pPr>
    </w:p>
    <w:p w14:paraId="79659118" w14:textId="77777777" w:rsidR="00D64E7A" w:rsidRDefault="00D64E7A" w:rsidP="00516238">
      <w:pPr>
        <w:tabs>
          <w:tab w:val="left" w:pos="5245"/>
        </w:tabs>
      </w:pPr>
    </w:p>
    <w:p w14:paraId="469588A9" w14:textId="059EC6F7" w:rsidR="00516238" w:rsidRDefault="00516238" w:rsidP="00516238">
      <w:pPr>
        <w:tabs>
          <w:tab w:val="left" w:pos="5245"/>
        </w:tabs>
      </w:pPr>
      <w:r>
        <w:t>c) Zeige die Zahl 36 am Hunderterfeld.</w:t>
      </w:r>
      <w:r>
        <w:tab/>
        <w:t>Zeige die Zahl 59 am Hunderterfeld.</w:t>
      </w:r>
    </w:p>
    <w:p w14:paraId="6BB6ED5D" w14:textId="26066F1E" w:rsidR="00516238" w:rsidRDefault="00D64E7A" w:rsidP="00516238">
      <w:pPr>
        <w:pStyle w:val="ekvbild"/>
      </w:pPr>
      <w:r>
        <w:rPr>
          <w:noProof/>
        </w:rPr>
        <w:drawing>
          <wp:anchor distT="0" distB="0" distL="114300" distR="114300" simplePos="0" relativeHeight="251677696" behindDoc="0" locked="0" layoutInCell="1" allowOverlap="1" wp14:anchorId="5FE1957B" wp14:editId="6CA095BE">
            <wp:simplePos x="0" y="0"/>
            <wp:positionH relativeFrom="column">
              <wp:posOffset>3342262</wp:posOffset>
            </wp:positionH>
            <wp:positionV relativeFrom="paragraph">
              <wp:posOffset>73660</wp:posOffset>
            </wp:positionV>
            <wp:extent cx="2034143" cy="2034143"/>
            <wp:effectExtent l="19050" t="19050" r="23495" b="23495"/>
            <wp:wrapNone/>
            <wp:docPr id="1034140687" name="Grafik 1" descr="Hunderterfeld_fuer_KV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8737578" name="Grafik 1" descr="Hunderterfeld_fuer_KV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34143" cy="2034143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50000"/>
                        </a:schemeClr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7216" behindDoc="0" locked="0" layoutInCell="1" allowOverlap="1" wp14:anchorId="5C07AD3A" wp14:editId="1C399FA4">
            <wp:simplePos x="0" y="0"/>
            <wp:positionH relativeFrom="column">
              <wp:posOffset>150635</wp:posOffset>
            </wp:positionH>
            <wp:positionV relativeFrom="paragraph">
              <wp:posOffset>74073</wp:posOffset>
            </wp:positionV>
            <wp:extent cx="2034143" cy="2034143"/>
            <wp:effectExtent l="19050" t="19050" r="23495" b="23495"/>
            <wp:wrapNone/>
            <wp:docPr id="1958737578" name="Grafik 1" descr="Hunderterfeld_fuer_KV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8737578" name="Grafik 1" descr="Hunderterfeld_fuer_KV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38942" cy="2038942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50000"/>
                        </a:schemeClr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430BC04" w14:textId="1F348F59" w:rsidR="00516238" w:rsidRDefault="00516238" w:rsidP="00516238"/>
    <w:p w14:paraId="6E94C7AD" w14:textId="77777777" w:rsidR="00516238" w:rsidRDefault="00516238" w:rsidP="00516238">
      <w:pPr>
        <w:tabs>
          <w:tab w:val="left" w:pos="5245"/>
        </w:tabs>
      </w:pPr>
    </w:p>
    <w:p w14:paraId="381D3FD3" w14:textId="5526568C" w:rsidR="00516238" w:rsidRDefault="00516238">
      <w:pPr>
        <w:tabs>
          <w:tab w:val="clear" w:pos="340"/>
          <w:tab w:val="clear" w:pos="595"/>
          <w:tab w:val="clear" w:pos="851"/>
        </w:tabs>
        <w:spacing w:after="160" w:line="259" w:lineRule="auto"/>
      </w:pPr>
      <w:r>
        <w:br w:type="page"/>
      </w:r>
    </w:p>
    <w:tbl>
      <w:tblPr>
        <w:tblW w:w="11000" w:type="dxa"/>
        <w:tblInd w:w="-1247" w:type="dxa"/>
        <w:tblBorders>
          <w:insideH w:val="single" w:sz="8" w:space="0" w:color="80808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43"/>
        <w:gridCol w:w="9757"/>
      </w:tblGrid>
      <w:tr w:rsidR="00D64E7A" w:rsidRPr="00BF17F2" w14:paraId="2EF71C05" w14:textId="77777777" w:rsidTr="0054793A">
        <w:trPr>
          <w:trHeight w:hRule="exact" w:val="794"/>
        </w:trPr>
        <w:tc>
          <w:tcPr>
            <w:tcW w:w="1243" w:type="dxa"/>
            <w:tcBorders>
              <w:bottom w:val="nil"/>
              <w:right w:val="nil"/>
            </w:tcBorders>
            <w:noWrap/>
            <w:vAlign w:val="bottom"/>
          </w:tcPr>
          <w:p w14:paraId="437FB7B3" w14:textId="77777777" w:rsidR="00D64E7A" w:rsidRPr="00BF17F2" w:rsidRDefault="00D64E7A" w:rsidP="0054793A">
            <w:pPr>
              <w:rPr>
                <w:color w:val="FFFFFF" w:themeColor="background1"/>
              </w:rPr>
            </w:pPr>
          </w:p>
        </w:tc>
        <w:tc>
          <w:tcPr>
            <w:tcW w:w="9757" w:type="dxa"/>
            <w:tcBorders>
              <w:left w:val="nil"/>
              <w:bottom w:val="nil"/>
            </w:tcBorders>
            <w:noWrap/>
            <w:vAlign w:val="bottom"/>
          </w:tcPr>
          <w:p w14:paraId="15B72AF1" w14:textId="77777777" w:rsidR="00D64E7A" w:rsidRPr="00BF17F2" w:rsidRDefault="00D64E7A" w:rsidP="0054793A">
            <w:pPr>
              <w:rPr>
                <w:color w:val="FFFFFF" w:themeColor="background1"/>
              </w:rPr>
            </w:pPr>
          </w:p>
        </w:tc>
      </w:tr>
    </w:tbl>
    <w:p w14:paraId="3AD30AFB" w14:textId="1B8B0BEB" w:rsidR="00516238" w:rsidRDefault="00604CD4" w:rsidP="00604CD4">
      <w:pPr>
        <w:pStyle w:val="ekvue1arial"/>
        <w:jc w:val="center"/>
      </w:pPr>
      <w:r>
        <w:t>Station 2</w:t>
      </w:r>
    </w:p>
    <w:p w14:paraId="5C374A56" w14:textId="77777777" w:rsidR="00604CD4" w:rsidRDefault="00604CD4" w:rsidP="00516238">
      <w:pPr>
        <w:tabs>
          <w:tab w:val="left" w:pos="5245"/>
        </w:tabs>
      </w:pPr>
    </w:p>
    <w:p w14:paraId="38233087" w14:textId="643B9614" w:rsidR="00604CD4" w:rsidRDefault="00604CD4" w:rsidP="00604CD4">
      <w:pPr>
        <w:pStyle w:val="ekvue2arial"/>
        <w:jc w:val="center"/>
      </w:pPr>
      <w:r>
        <w:t>Hundertertafel</w:t>
      </w:r>
    </w:p>
    <w:p w14:paraId="3EE7F081" w14:textId="77777777" w:rsidR="00604CD4" w:rsidRDefault="00604CD4" w:rsidP="00516238">
      <w:pPr>
        <w:tabs>
          <w:tab w:val="left" w:pos="5245"/>
        </w:tabs>
      </w:pPr>
    </w:p>
    <w:p w14:paraId="6CDE1239" w14:textId="77777777" w:rsidR="00604CD4" w:rsidRDefault="00604CD4" w:rsidP="00516238">
      <w:pPr>
        <w:tabs>
          <w:tab w:val="left" w:pos="5245"/>
        </w:tabs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DB7BE3" w:rsidRPr="00DB7BE3" w14:paraId="520D4172" w14:textId="77777777" w:rsidTr="0054793A">
        <w:trPr>
          <w:trHeight w:hRule="exact" w:val="567"/>
        </w:trPr>
        <w:tc>
          <w:tcPr>
            <w:tcW w:w="567" w:type="dxa"/>
            <w:vAlign w:val="center"/>
          </w:tcPr>
          <w:p w14:paraId="6A2841D1" w14:textId="77777777" w:rsidR="00DB7BE3" w:rsidRPr="00DB7BE3" w:rsidRDefault="00DB7BE3" w:rsidP="00DB7BE3">
            <w:pPr>
              <w:tabs>
                <w:tab w:val="clear" w:pos="340"/>
                <w:tab w:val="clear" w:pos="595"/>
                <w:tab w:val="clear" w:pos="851"/>
              </w:tabs>
              <w:spacing w:line="240" w:lineRule="auto"/>
              <w:jc w:val="center"/>
              <w:rPr>
                <w:rFonts w:eastAsia="Times New Roman" w:cs="Times New Roman"/>
                <w:lang w:eastAsia="de-DE"/>
              </w:rPr>
            </w:pPr>
            <w:r w:rsidRPr="00DB7BE3">
              <w:rPr>
                <w:rFonts w:eastAsia="Times New Roman" w:cs="Times New Roman"/>
                <w:lang w:eastAsia="de-DE"/>
              </w:rPr>
              <w:t>1</w:t>
            </w:r>
          </w:p>
        </w:tc>
        <w:tc>
          <w:tcPr>
            <w:tcW w:w="567" w:type="dxa"/>
            <w:vAlign w:val="center"/>
          </w:tcPr>
          <w:p w14:paraId="2571D953" w14:textId="77777777" w:rsidR="00DB7BE3" w:rsidRPr="00DB7BE3" w:rsidRDefault="00DB7BE3" w:rsidP="00DB7BE3">
            <w:pPr>
              <w:tabs>
                <w:tab w:val="clear" w:pos="340"/>
                <w:tab w:val="clear" w:pos="595"/>
                <w:tab w:val="clear" w:pos="851"/>
              </w:tabs>
              <w:spacing w:line="240" w:lineRule="auto"/>
              <w:jc w:val="center"/>
              <w:rPr>
                <w:rFonts w:eastAsia="Times New Roman" w:cs="Times New Roman"/>
                <w:lang w:eastAsia="de-DE"/>
              </w:rPr>
            </w:pPr>
            <w:r w:rsidRPr="00DB7BE3">
              <w:rPr>
                <w:rFonts w:eastAsia="Times New Roman" w:cs="Times New Roman"/>
                <w:lang w:eastAsia="de-DE"/>
              </w:rPr>
              <w:t>2</w:t>
            </w:r>
          </w:p>
        </w:tc>
        <w:tc>
          <w:tcPr>
            <w:tcW w:w="567" w:type="dxa"/>
            <w:vAlign w:val="center"/>
          </w:tcPr>
          <w:p w14:paraId="1BAB1C4C" w14:textId="77777777" w:rsidR="00DB7BE3" w:rsidRPr="00DB7BE3" w:rsidRDefault="00DB7BE3" w:rsidP="00DB7BE3">
            <w:pPr>
              <w:tabs>
                <w:tab w:val="clear" w:pos="340"/>
                <w:tab w:val="clear" w:pos="595"/>
                <w:tab w:val="clear" w:pos="851"/>
              </w:tabs>
              <w:spacing w:line="240" w:lineRule="auto"/>
              <w:jc w:val="center"/>
              <w:rPr>
                <w:rFonts w:eastAsia="Times New Roman" w:cs="Times New Roman"/>
                <w:lang w:eastAsia="de-DE"/>
              </w:rPr>
            </w:pPr>
            <w:r w:rsidRPr="00DB7BE3">
              <w:rPr>
                <w:rFonts w:eastAsia="Times New Roman" w:cs="Times New Roman"/>
                <w:lang w:eastAsia="de-DE"/>
              </w:rPr>
              <w:t>3</w:t>
            </w:r>
          </w:p>
        </w:tc>
        <w:tc>
          <w:tcPr>
            <w:tcW w:w="567" w:type="dxa"/>
            <w:vAlign w:val="center"/>
          </w:tcPr>
          <w:p w14:paraId="0E694C9B" w14:textId="77777777" w:rsidR="00DB7BE3" w:rsidRPr="00DB7BE3" w:rsidRDefault="00DB7BE3" w:rsidP="00DB7BE3">
            <w:pPr>
              <w:tabs>
                <w:tab w:val="clear" w:pos="340"/>
                <w:tab w:val="clear" w:pos="595"/>
                <w:tab w:val="clear" w:pos="851"/>
              </w:tabs>
              <w:spacing w:line="240" w:lineRule="auto"/>
              <w:jc w:val="center"/>
              <w:rPr>
                <w:rFonts w:eastAsia="Times New Roman" w:cs="Times New Roman"/>
                <w:lang w:eastAsia="de-DE"/>
              </w:rPr>
            </w:pPr>
            <w:r w:rsidRPr="00DB7BE3">
              <w:rPr>
                <w:rFonts w:eastAsia="Times New Roman" w:cs="Times New Roman"/>
                <w:lang w:eastAsia="de-DE"/>
              </w:rPr>
              <w:t>4</w:t>
            </w:r>
          </w:p>
        </w:tc>
        <w:tc>
          <w:tcPr>
            <w:tcW w:w="567" w:type="dxa"/>
            <w:vAlign w:val="center"/>
          </w:tcPr>
          <w:p w14:paraId="78AC843D" w14:textId="77777777" w:rsidR="00DB7BE3" w:rsidRPr="00DB7BE3" w:rsidRDefault="00DB7BE3" w:rsidP="00DB7BE3">
            <w:pPr>
              <w:tabs>
                <w:tab w:val="clear" w:pos="340"/>
                <w:tab w:val="clear" w:pos="595"/>
                <w:tab w:val="clear" w:pos="851"/>
              </w:tabs>
              <w:spacing w:line="240" w:lineRule="auto"/>
              <w:jc w:val="center"/>
              <w:rPr>
                <w:rFonts w:eastAsia="Times New Roman" w:cs="Times New Roman"/>
                <w:lang w:eastAsia="de-DE"/>
              </w:rPr>
            </w:pPr>
            <w:r w:rsidRPr="00DB7BE3">
              <w:rPr>
                <w:rFonts w:eastAsia="Times New Roman" w:cs="Times New Roman"/>
                <w:lang w:eastAsia="de-DE"/>
              </w:rPr>
              <w:t>5</w:t>
            </w:r>
          </w:p>
        </w:tc>
        <w:tc>
          <w:tcPr>
            <w:tcW w:w="567" w:type="dxa"/>
            <w:vAlign w:val="center"/>
          </w:tcPr>
          <w:p w14:paraId="0D59FF44" w14:textId="77777777" w:rsidR="00DB7BE3" w:rsidRPr="00DB7BE3" w:rsidRDefault="00DB7BE3" w:rsidP="00DB7BE3">
            <w:pPr>
              <w:tabs>
                <w:tab w:val="clear" w:pos="340"/>
                <w:tab w:val="clear" w:pos="595"/>
                <w:tab w:val="clear" w:pos="851"/>
              </w:tabs>
              <w:spacing w:line="240" w:lineRule="auto"/>
              <w:jc w:val="center"/>
              <w:rPr>
                <w:rFonts w:eastAsia="Times New Roman" w:cs="Times New Roman"/>
                <w:lang w:eastAsia="de-DE"/>
              </w:rPr>
            </w:pPr>
            <w:r w:rsidRPr="00DB7BE3">
              <w:rPr>
                <w:rFonts w:eastAsia="Times New Roman" w:cs="Times New Roman"/>
                <w:lang w:eastAsia="de-DE"/>
              </w:rPr>
              <w:t>6</w:t>
            </w:r>
          </w:p>
        </w:tc>
        <w:tc>
          <w:tcPr>
            <w:tcW w:w="567" w:type="dxa"/>
            <w:vAlign w:val="center"/>
          </w:tcPr>
          <w:p w14:paraId="50A284C8" w14:textId="77777777" w:rsidR="00DB7BE3" w:rsidRPr="00DB7BE3" w:rsidRDefault="00DB7BE3" w:rsidP="00DB7BE3">
            <w:pPr>
              <w:tabs>
                <w:tab w:val="clear" w:pos="340"/>
                <w:tab w:val="clear" w:pos="595"/>
                <w:tab w:val="clear" w:pos="851"/>
              </w:tabs>
              <w:spacing w:line="240" w:lineRule="auto"/>
              <w:jc w:val="center"/>
              <w:rPr>
                <w:rFonts w:eastAsia="Times New Roman" w:cs="Times New Roman"/>
                <w:lang w:eastAsia="de-DE"/>
              </w:rPr>
            </w:pPr>
            <w:r w:rsidRPr="00DB7BE3">
              <w:rPr>
                <w:rFonts w:eastAsia="Times New Roman" w:cs="Times New Roman"/>
                <w:lang w:eastAsia="de-DE"/>
              </w:rPr>
              <w:t>7</w:t>
            </w:r>
          </w:p>
        </w:tc>
        <w:tc>
          <w:tcPr>
            <w:tcW w:w="567" w:type="dxa"/>
            <w:vAlign w:val="center"/>
          </w:tcPr>
          <w:p w14:paraId="05CCC586" w14:textId="77777777" w:rsidR="00DB7BE3" w:rsidRPr="00DB7BE3" w:rsidRDefault="00DB7BE3" w:rsidP="00DB7BE3">
            <w:pPr>
              <w:tabs>
                <w:tab w:val="clear" w:pos="340"/>
                <w:tab w:val="clear" w:pos="595"/>
                <w:tab w:val="clear" w:pos="851"/>
              </w:tabs>
              <w:spacing w:line="240" w:lineRule="auto"/>
              <w:jc w:val="center"/>
              <w:rPr>
                <w:rFonts w:eastAsia="Times New Roman" w:cs="Times New Roman"/>
                <w:lang w:eastAsia="de-DE"/>
              </w:rPr>
            </w:pPr>
            <w:r w:rsidRPr="00DB7BE3">
              <w:rPr>
                <w:rFonts w:eastAsia="Times New Roman" w:cs="Times New Roman"/>
                <w:lang w:eastAsia="de-DE"/>
              </w:rPr>
              <w:t>8</w:t>
            </w:r>
          </w:p>
        </w:tc>
        <w:tc>
          <w:tcPr>
            <w:tcW w:w="567" w:type="dxa"/>
            <w:vAlign w:val="center"/>
          </w:tcPr>
          <w:p w14:paraId="1BC2697E" w14:textId="77777777" w:rsidR="00DB7BE3" w:rsidRPr="00DB7BE3" w:rsidRDefault="00DB7BE3" w:rsidP="00DB7BE3">
            <w:pPr>
              <w:tabs>
                <w:tab w:val="clear" w:pos="340"/>
                <w:tab w:val="clear" w:pos="595"/>
                <w:tab w:val="clear" w:pos="851"/>
              </w:tabs>
              <w:spacing w:line="240" w:lineRule="auto"/>
              <w:jc w:val="center"/>
              <w:rPr>
                <w:rFonts w:eastAsia="Times New Roman" w:cs="Times New Roman"/>
                <w:lang w:eastAsia="de-DE"/>
              </w:rPr>
            </w:pPr>
            <w:r w:rsidRPr="00DB7BE3">
              <w:rPr>
                <w:rFonts w:eastAsia="Times New Roman" w:cs="Times New Roman"/>
                <w:lang w:eastAsia="de-DE"/>
              </w:rPr>
              <w:t>9</w:t>
            </w:r>
          </w:p>
        </w:tc>
        <w:tc>
          <w:tcPr>
            <w:tcW w:w="567" w:type="dxa"/>
            <w:vAlign w:val="center"/>
          </w:tcPr>
          <w:p w14:paraId="0C55C903" w14:textId="77777777" w:rsidR="00DB7BE3" w:rsidRPr="00DB7BE3" w:rsidRDefault="00DB7BE3" w:rsidP="00DB7BE3">
            <w:pPr>
              <w:tabs>
                <w:tab w:val="clear" w:pos="340"/>
                <w:tab w:val="clear" w:pos="595"/>
                <w:tab w:val="clear" w:pos="851"/>
              </w:tabs>
              <w:spacing w:line="240" w:lineRule="auto"/>
              <w:jc w:val="center"/>
              <w:rPr>
                <w:rFonts w:eastAsia="Times New Roman" w:cs="Times New Roman"/>
                <w:lang w:eastAsia="de-DE"/>
              </w:rPr>
            </w:pPr>
            <w:r w:rsidRPr="00DB7BE3">
              <w:rPr>
                <w:rFonts w:eastAsia="Times New Roman" w:cs="Times New Roman"/>
                <w:lang w:eastAsia="de-DE"/>
              </w:rPr>
              <w:t>10</w:t>
            </w:r>
          </w:p>
        </w:tc>
      </w:tr>
      <w:tr w:rsidR="00DB7BE3" w:rsidRPr="00DB7BE3" w14:paraId="78411166" w14:textId="77777777" w:rsidTr="0054793A">
        <w:trPr>
          <w:trHeight w:hRule="exact" w:val="567"/>
        </w:trPr>
        <w:tc>
          <w:tcPr>
            <w:tcW w:w="567" w:type="dxa"/>
            <w:vAlign w:val="center"/>
          </w:tcPr>
          <w:p w14:paraId="61948595" w14:textId="77777777" w:rsidR="00DB7BE3" w:rsidRPr="00DB7BE3" w:rsidRDefault="00DB7BE3" w:rsidP="00DB7BE3">
            <w:pPr>
              <w:tabs>
                <w:tab w:val="clear" w:pos="340"/>
                <w:tab w:val="clear" w:pos="595"/>
                <w:tab w:val="clear" w:pos="851"/>
              </w:tabs>
              <w:spacing w:line="240" w:lineRule="auto"/>
              <w:jc w:val="center"/>
              <w:rPr>
                <w:rFonts w:eastAsia="Times New Roman" w:cs="Times New Roman"/>
                <w:lang w:eastAsia="de-DE"/>
              </w:rPr>
            </w:pPr>
            <w:r w:rsidRPr="00DB7BE3">
              <w:rPr>
                <w:rFonts w:eastAsia="Times New Roman" w:cs="Times New Roman"/>
                <w:lang w:eastAsia="de-DE"/>
              </w:rPr>
              <w:t>11</w:t>
            </w:r>
          </w:p>
        </w:tc>
        <w:tc>
          <w:tcPr>
            <w:tcW w:w="567" w:type="dxa"/>
            <w:vAlign w:val="center"/>
          </w:tcPr>
          <w:p w14:paraId="19D596CC" w14:textId="77777777" w:rsidR="00DB7BE3" w:rsidRPr="00DB7BE3" w:rsidRDefault="00DB7BE3" w:rsidP="00DB7BE3">
            <w:pPr>
              <w:tabs>
                <w:tab w:val="clear" w:pos="340"/>
                <w:tab w:val="clear" w:pos="595"/>
                <w:tab w:val="clear" w:pos="851"/>
              </w:tabs>
              <w:spacing w:line="240" w:lineRule="auto"/>
              <w:jc w:val="center"/>
              <w:rPr>
                <w:rFonts w:eastAsia="Times New Roman" w:cs="Times New Roman"/>
                <w:lang w:eastAsia="de-DE"/>
              </w:rPr>
            </w:pPr>
            <w:r w:rsidRPr="00DB7BE3">
              <w:rPr>
                <w:rFonts w:eastAsia="Times New Roman" w:cs="Times New Roman"/>
                <w:lang w:eastAsia="de-DE"/>
              </w:rPr>
              <w:t>12</w:t>
            </w:r>
          </w:p>
        </w:tc>
        <w:tc>
          <w:tcPr>
            <w:tcW w:w="567" w:type="dxa"/>
            <w:vAlign w:val="center"/>
          </w:tcPr>
          <w:p w14:paraId="3206D8A4" w14:textId="77777777" w:rsidR="00DB7BE3" w:rsidRPr="00DB7BE3" w:rsidRDefault="00DB7BE3" w:rsidP="00DB7BE3">
            <w:pPr>
              <w:tabs>
                <w:tab w:val="clear" w:pos="340"/>
                <w:tab w:val="clear" w:pos="595"/>
                <w:tab w:val="clear" w:pos="851"/>
              </w:tabs>
              <w:spacing w:line="240" w:lineRule="auto"/>
              <w:jc w:val="center"/>
              <w:rPr>
                <w:rFonts w:eastAsia="Times New Roman" w:cs="Times New Roman"/>
                <w:lang w:eastAsia="de-DE"/>
              </w:rPr>
            </w:pPr>
            <w:r w:rsidRPr="00DB7BE3">
              <w:rPr>
                <w:rFonts w:eastAsia="Times New Roman" w:cs="Times New Roman"/>
                <w:lang w:eastAsia="de-DE"/>
              </w:rPr>
              <w:t>13</w:t>
            </w:r>
          </w:p>
        </w:tc>
        <w:tc>
          <w:tcPr>
            <w:tcW w:w="567" w:type="dxa"/>
            <w:vAlign w:val="center"/>
          </w:tcPr>
          <w:p w14:paraId="4BB1DED3" w14:textId="77777777" w:rsidR="00DB7BE3" w:rsidRPr="00DB7BE3" w:rsidRDefault="00DB7BE3" w:rsidP="00DB7BE3">
            <w:pPr>
              <w:tabs>
                <w:tab w:val="clear" w:pos="340"/>
                <w:tab w:val="clear" w:pos="595"/>
                <w:tab w:val="clear" w:pos="851"/>
              </w:tabs>
              <w:spacing w:line="240" w:lineRule="auto"/>
              <w:jc w:val="center"/>
              <w:rPr>
                <w:rFonts w:eastAsia="Times New Roman" w:cs="Times New Roman"/>
                <w:lang w:eastAsia="de-DE"/>
              </w:rPr>
            </w:pPr>
            <w:r w:rsidRPr="00DB7BE3">
              <w:rPr>
                <w:rFonts w:eastAsia="Times New Roman" w:cs="Times New Roman"/>
                <w:lang w:eastAsia="de-DE"/>
              </w:rPr>
              <w:t>14</w:t>
            </w:r>
          </w:p>
        </w:tc>
        <w:tc>
          <w:tcPr>
            <w:tcW w:w="567" w:type="dxa"/>
            <w:vAlign w:val="center"/>
          </w:tcPr>
          <w:p w14:paraId="01BE16EE" w14:textId="77777777" w:rsidR="00DB7BE3" w:rsidRPr="00DB7BE3" w:rsidRDefault="00DB7BE3" w:rsidP="00DB7BE3">
            <w:pPr>
              <w:tabs>
                <w:tab w:val="clear" w:pos="340"/>
                <w:tab w:val="clear" w:pos="595"/>
                <w:tab w:val="clear" w:pos="851"/>
              </w:tabs>
              <w:spacing w:line="240" w:lineRule="auto"/>
              <w:jc w:val="center"/>
              <w:rPr>
                <w:rFonts w:eastAsia="Times New Roman" w:cs="Times New Roman"/>
                <w:lang w:eastAsia="de-DE"/>
              </w:rPr>
            </w:pPr>
            <w:r w:rsidRPr="00DB7BE3">
              <w:rPr>
                <w:rFonts w:eastAsia="Times New Roman" w:cs="Times New Roman"/>
                <w:lang w:eastAsia="de-DE"/>
              </w:rPr>
              <w:t>15</w:t>
            </w:r>
          </w:p>
        </w:tc>
        <w:tc>
          <w:tcPr>
            <w:tcW w:w="567" w:type="dxa"/>
            <w:vAlign w:val="center"/>
          </w:tcPr>
          <w:p w14:paraId="74824681" w14:textId="77777777" w:rsidR="00DB7BE3" w:rsidRPr="00DB7BE3" w:rsidRDefault="00DB7BE3" w:rsidP="00DB7BE3">
            <w:pPr>
              <w:tabs>
                <w:tab w:val="clear" w:pos="340"/>
                <w:tab w:val="clear" w:pos="595"/>
                <w:tab w:val="clear" w:pos="851"/>
              </w:tabs>
              <w:spacing w:line="240" w:lineRule="auto"/>
              <w:jc w:val="center"/>
              <w:rPr>
                <w:rFonts w:eastAsia="Times New Roman" w:cs="Times New Roman"/>
                <w:lang w:eastAsia="de-DE"/>
              </w:rPr>
            </w:pPr>
            <w:r w:rsidRPr="00DB7BE3">
              <w:rPr>
                <w:rFonts w:eastAsia="Times New Roman" w:cs="Times New Roman"/>
                <w:lang w:eastAsia="de-DE"/>
              </w:rPr>
              <w:t>16</w:t>
            </w:r>
          </w:p>
        </w:tc>
        <w:tc>
          <w:tcPr>
            <w:tcW w:w="567" w:type="dxa"/>
            <w:vAlign w:val="center"/>
          </w:tcPr>
          <w:p w14:paraId="44D7BCD9" w14:textId="77777777" w:rsidR="00DB7BE3" w:rsidRPr="00DB7BE3" w:rsidRDefault="00DB7BE3" w:rsidP="00DB7BE3">
            <w:pPr>
              <w:tabs>
                <w:tab w:val="clear" w:pos="340"/>
                <w:tab w:val="clear" w:pos="595"/>
                <w:tab w:val="clear" w:pos="851"/>
              </w:tabs>
              <w:spacing w:line="240" w:lineRule="auto"/>
              <w:jc w:val="center"/>
              <w:rPr>
                <w:rFonts w:eastAsia="Times New Roman" w:cs="Times New Roman"/>
                <w:lang w:eastAsia="de-DE"/>
              </w:rPr>
            </w:pPr>
            <w:r w:rsidRPr="00DB7BE3">
              <w:rPr>
                <w:rFonts w:eastAsia="Times New Roman" w:cs="Times New Roman"/>
                <w:lang w:eastAsia="de-DE"/>
              </w:rPr>
              <w:t>17</w:t>
            </w:r>
          </w:p>
        </w:tc>
        <w:tc>
          <w:tcPr>
            <w:tcW w:w="567" w:type="dxa"/>
            <w:vAlign w:val="center"/>
          </w:tcPr>
          <w:p w14:paraId="2374B6A9" w14:textId="77777777" w:rsidR="00DB7BE3" w:rsidRPr="00DB7BE3" w:rsidRDefault="00DB7BE3" w:rsidP="00DB7BE3">
            <w:pPr>
              <w:tabs>
                <w:tab w:val="clear" w:pos="340"/>
                <w:tab w:val="clear" w:pos="595"/>
                <w:tab w:val="clear" w:pos="851"/>
              </w:tabs>
              <w:spacing w:line="240" w:lineRule="auto"/>
              <w:jc w:val="center"/>
              <w:rPr>
                <w:rFonts w:eastAsia="Times New Roman" w:cs="Times New Roman"/>
                <w:lang w:eastAsia="de-DE"/>
              </w:rPr>
            </w:pPr>
            <w:r w:rsidRPr="00DB7BE3">
              <w:rPr>
                <w:rFonts w:eastAsia="Times New Roman" w:cs="Times New Roman"/>
                <w:lang w:eastAsia="de-DE"/>
              </w:rPr>
              <w:t>18</w:t>
            </w:r>
          </w:p>
        </w:tc>
        <w:tc>
          <w:tcPr>
            <w:tcW w:w="567" w:type="dxa"/>
            <w:vAlign w:val="center"/>
          </w:tcPr>
          <w:p w14:paraId="4F904577" w14:textId="77777777" w:rsidR="00DB7BE3" w:rsidRPr="00DB7BE3" w:rsidRDefault="00DB7BE3" w:rsidP="00DB7BE3">
            <w:pPr>
              <w:tabs>
                <w:tab w:val="clear" w:pos="340"/>
                <w:tab w:val="clear" w:pos="595"/>
                <w:tab w:val="clear" w:pos="851"/>
              </w:tabs>
              <w:spacing w:line="240" w:lineRule="auto"/>
              <w:jc w:val="center"/>
              <w:rPr>
                <w:rFonts w:eastAsia="Times New Roman" w:cs="Times New Roman"/>
                <w:lang w:eastAsia="de-DE"/>
              </w:rPr>
            </w:pPr>
            <w:r w:rsidRPr="00DB7BE3">
              <w:rPr>
                <w:rFonts w:eastAsia="Times New Roman" w:cs="Times New Roman"/>
                <w:lang w:eastAsia="de-DE"/>
              </w:rPr>
              <w:t>19</w:t>
            </w:r>
          </w:p>
        </w:tc>
        <w:tc>
          <w:tcPr>
            <w:tcW w:w="567" w:type="dxa"/>
            <w:vAlign w:val="center"/>
          </w:tcPr>
          <w:p w14:paraId="6CC5B86D" w14:textId="77777777" w:rsidR="00DB7BE3" w:rsidRPr="00DB7BE3" w:rsidRDefault="00DB7BE3" w:rsidP="00DB7BE3">
            <w:pPr>
              <w:tabs>
                <w:tab w:val="clear" w:pos="340"/>
                <w:tab w:val="clear" w:pos="595"/>
                <w:tab w:val="clear" w:pos="851"/>
              </w:tabs>
              <w:spacing w:line="240" w:lineRule="auto"/>
              <w:jc w:val="center"/>
              <w:rPr>
                <w:rFonts w:eastAsia="Times New Roman" w:cs="Times New Roman"/>
                <w:lang w:eastAsia="de-DE"/>
              </w:rPr>
            </w:pPr>
            <w:r w:rsidRPr="00DB7BE3">
              <w:rPr>
                <w:rFonts w:eastAsia="Times New Roman" w:cs="Times New Roman"/>
                <w:lang w:eastAsia="de-DE"/>
              </w:rPr>
              <w:t>20</w:t>
            </w:r>
          </w:p>
        </w:tc>
      </w:tr>
      <w:tr w:rsidR="00DB7BE3" w:rsidRPr="00DB7BE3" w14:paraId="3A366228" w14:textId="77777777" w:rsidTr="0054793A">
        <w:trPr>
          <w:trHeight w:hRule="exact" w:val="567"/>
        </w:trPr>
        <w:tc>
          <w:tcPr>
            <w:tcW w:w="567" w:type="dxa"/>
            <w:vAlign w:val="center"/>
          </w:tcPr>
          <w:p w14:paraId="73457428" w14:textId="77777777" w:rsidR="00DB7BE3" w:rsidRPr="00DB7BE3" w:rsidRDefault="00DB7BE3" w:rsidP="00DB7BE3">
            <w:pPr>
              <w:tabs>
                <w:tab w:val="clear" w:pos="340"/>
                <w:tab w:val="clear" w:pos="595"/>
                <w:tab w:val="clear" w:pos="851"/>
              </w:tabs>
              <w:spacing w:line="240" w:lineRule="auto"/>
              <w:jc w:val="center"/>
              <w:rPr>
                <w:rFonts w:eastAsia="Times New Roman" w:cs="Times New Roman"/>
                <w:lang w:eastAsia="de-DE"/>
              </w:rPr>
            </w:pPr>
            <w:r w:rsidRPr="00DB7BE3">
              <w:rPr>
                <w:rFonts w:eastAsia="Times New Roman" w:cs="Times New Roman"/>
                <w:lang w:eastAsia="de-DE"/>
              </w:rPr>
              <w:t>21</w:t>
            </w:r>
          </w:p>
        </w:tc>
        <w:tc>
          <w:tcPr>
            <w:tcW w:w="567" w:type="dxa"/>
            <w:vAlign w:val="center"/>
          </w:tcPr>
          <w:p w14:paraId="4A861758" w14:textId="77777777" w:rsidR="00DB7BE3" w:rsidRPr="00DB7BE3" w:rsidRDefault="00DB7BE3" w:rsidP="00DB7BE3">
            <w:pPr>
              <w:tabs>
                <w:tab w:val="clear" w:pos="340"/>
                <w:tab w:val="clear" w:pos="595"/>
                <w:tab w:val="clear" w:pos="851"/>
              </w:tabs>
              <w:spacing w:line="240" w:lineRule="auto"/>
              <w:jc w:val="center"/>
              <w:rPr>
                <w:rFonts w:eastAsia="Times New Roman" w:cs="Times New Roman"/>
                <w:lang w:eastAsia="de-DE"/>
              </w:rPr>
            </w:pPr>
            <w:r w:rsidRPr="00DB7BE3">
              <w:rPr>
                <w:rFonts w:eastAsia="Times New Roman" w:cs="Times New Roman"/>
                <w:lang w:eastAsia="de-DE"/>
              </w:rPr>
              <w:t>22</w:t>
            </w:r>
          </w:p>
        </w:tc>
        <w:tc>
          <w:tcPr>
            <w:tcW w:w="567" w:type="dxa"/>
            <w:vAlign w:val="center"/>
          </w:tcPr>
          <w:p w14:paraId="153A6BB4" w14:textId="77777777" w:rsidR="00DB7BE3" w:rsidRPr="00DB7BE3" w:rsidRDefault="00DB7BE3" w:rsidP="00DB7BE3">
            <w:pPr>
              <w:tabs>
                <w:tab w:val="clear" w:pos="340"/>
                <w:tab w:val="clear" w:pos="595"/>
                <w:tab w:val="clear" w:pos="851"/>
              </w:tabs>
              <w:spacing w:line="240" w:lineRule="auto"/>
              <w:jc w:val="center"/>
              <w:rPr>
                <w:rFonts w:eastAsia="Times New Roman" w:cs="Times New Roman"/>
                <w:lang w:eastAsia="de-DE"/>
              </w:rPr>
            </w:pPr>
            <w:r w:rsidRPr="00DB7BE3">
              <w:rPr>
                <w:rFonts w:eastAsia="Times New Roman" w:cs="Times New Roman"/>
                <w:lang w:eastAsia="de-DE"/>
              </w:rPr>
              <w:t>23</w:t>
            </w:r>
          </w:p>
        </w:tc>
        <w:tc>
          <w:tcPr>
            <w:tcW w:w="567" w:type="dxa"/>
            <w:vAlign w:val="center"/>
          </w:tcPr>
          <w:p w14:paraId="7D429EF8" w14:textId="77777777" w:rsidR="00DB7BE3" w:rsidRPr="00DB7BE3" w:rsidRDefault="00DB7BE3" w:rsidP="00DB7BE3">
            <w:pPr>
              <w:tabs>
                <w:tab w:val="clear" w:pos="340"/>
                <w:tab w:val="clear" w:pos="595"/>
                <w:tab w:val="clear" w:pos="851"/>
              </w:tabs>
              <w:spacing w:line="240" w:lineRule="auto"/>
              <w:jc w:val="center"/>
              <w:rPr>
                <w:rFonts w:eastAsia="Times New Roman" w:cs="Times New Roman"/>
                <w:lang w:eastAsia="de-DE"/>
              </w:rPr>
            </w:pPr>
            <w:r w:rsidRPr="00DB7BE3">
              <w:rPr>
                <w:rFonts w:eastAsia="Times New Roman" w:cs="Times New Roman"/>
                <w:lang w:eastAsia="de-DE"/>
              </w:rPr>
              <w:t>24</w:t>
            </w:r>
          </w:p>
        </w:tc>
        <w:tc>
          <w:tcPr>
            <w:tcW w:w="567" w:type="dxa"/>
            <w:vAlign w:val="center"/>
          </w:tcPr>
          <w:p w14:paraId="7FD99457" w14:textId="77777777" w:rsidR="00DB7BE3" w:rsidRPr="00DB7BE3" w:rsidRDefault="00DB7BE3" w:rsidP="00DB7BE3">
            <w:pPr>
              <w:tabs>
                <w:tab w:val="clear" w:pos="340"/>
                <w:tab w:val="clear" w:pos="595"/>
                <w:tab w:val="clear" w:pos="851"/>
              </w:tabs>
              <w:spacing w:line="240" w:lineRule="auto"/>
              <w:jc w:val="center"/>
              <w:rPr>
                <w:rFonts w:eastAsia="Times New Roman" w:cs="Times New Roman"/>
                <w:lang w:eastAsia="de-DE"/>
              </w:rPr>
            </w:pPr>
            <w:r w:rsidRPr="00DB7BE3">
              <w:rPr>
                <w:rFonts w:eastAsia="Times New Roman" w:cs="Times New Roman"/>
                <w:lang w:eastAsia="de-DE"/>
              </w:rPr>
              <w:t>25</w:t>
            </w:r>
          </w:p>
        </w:tc>
        <w:tc>
          <w:tcPr>
            <w:tcW w:w="567" w:type="dxa"/>
            <w:vAlign w:val="center"/>
          </w:tcPr>
          <w:p w14:paraId="591CBE5F" w14:textId="77777777" w:rsidR="00DB7BE3" w:rsidRPr="00DB7BE3" w:rsidRDefault="00DB7BE3" w:rsidP="00DB7BE3">
            <w:pPr>
              <w:tabs>
                <w:tab w:val="clear" w:pos="340"/>
                <w:tab w:val="clear" w:pos="595"/>
                <w:tab w:val="clear" w:pos="851"/>
              </w:tabs>
              <w:spacing w:line="240" w:lineRule="auto"/>
              <w:jc w:val="center"/>
              <w:rPr>
                <w:rFonts w:eastAsia="Times New Roman" w:cs="Times New Roman"/>
                <w:lang w:eastAsia="de-DE"/>
              </w:rPr>
            </w:pPr>
            <w:r w:rsidRPr="00DB7BE3">
              <w:rPr>
                <w:rFonts w:eastAsia="Times New Roman" w:cs="Times New Roman"/>
                <w:lang w:eastAsia="de-DE"/>
              </w:rPr>
              <w:t>26</w:t>
            </w:r>
          </w:p>
        </w:tc>
        <w:tc>
          <w:tcPr>
            <w:tcW w:w="567" w:type="dxa"/>
            <w:vAlign w:val="center"/>
          </w:tcPr>
          <w:p w14:paraId="3EC02A96" w14:textId="77777777" w:rsidR="00DB7BE3" w:rsidRPr="00DB7BE3" w:rsidRDefault="00DB7BE3" w:rsidP="00DB7BE3">
            <w:pPr>
              <w:tabs>
                <w:tab w:val="clear" w:pos="340"/>
                <w:tab w:val="clear" w:pos="595"/>
                <w:tab w:val="clear" w:pos="851"/>
              </w:tabs>
              <w:spacing w:line="240" w:lineRule="auto"/>
              <w:jc w:val="center"/>
              <w:rPr>
                <w:rFonts w:eastAsia="Times New Roman" w:cs="Times New Roman"/>
                <w:lang w:eastAsia="de-DE"/>
              </w:rPr>
            </w:pPr>
            <w:r w:rsidRPr="00DB7BE3">
              <w:rPr>
                <w:rFonts w:eastAsia="Times New Roman" w:cs="Times New Roman"/>
                <w:lang w:eastAsia="de-DE"/>
              </w:rPr>
              <w:t>27</w:t>
            </w:r>
          </w:p>
        </w:tc>
        <w:tc>
          <w:tcPr>
            <w:tcW w:w="567" w:type="dxa"/>
            <w:vAlign w:val="center"/>
          </w:tcPr>
          <w:p w14:paraId="6D2EA1CB" w14:textId="77777777" w:rsidR="00DB7BE3" w:rsidRPr="00DB7BE3" w:rsidRDefault="00DB7BE3" w:rsidP="00DB7BE3">
            <w:pPr>
              <w:tabs>
                <w:tab w:val="clear" w:pos="340"/>
                <w:tab w:val="clear" w:pos="595"/>
                <w:tab w:val="clear" w:pos="851"/>
              </w:tabs>
              <w:spacing w:line="240" w:lineRule="auto"/>
              <w:jc w:val="center"/>
              <w:rPr>
                <w:rFonts w:eastAsia="Times New Roman" w:cs="Times New Roman"/>
                <w:lang w:eastAsia="de-DE"/>
              </w:rPr>
            </w:pPr>
            <w:r w:rsidRPr="00DB7BE3">
              <w:rPr>
                <w:rFonts w:eastAsia="Times New Roman" w:cs="Times New Roman"/>
                <w:lang w:eastAsia="de-DE"/>
              </w:rPr>
              <w:t>28</w:t>
            </w:r>
          </w:p>
        </w:tc>
        <w:tc>
          <w:tcPr>
            <w:tcW w:w="567" w:type="dxa"/>
            <w:vAlign w:val="center"/>
          </w:tcPr>
          <w:p w14:paraId="3101D8C4" w14:textId="77777777" w:rsidR="00DB7BE3" w:rsidRPr="00DB7BE3" w:rsidRDefault="00DB7BE3" w:rsidP="00DB7BE3">
            <w:pPr>
              <w:tabs>
                <w:tab w:val="clear" w:pos="340"/>
                <w:tab w:val="clear" w:pos="595"/>
                <w:tab w:val="clear" w:pos="851"/>
              </w:tabs>
              <w:spacing w:line="240" w:lineRule="auto"/>
              <w:jc w:val="center"/>
              <w:rPr>
                <w:rFonts w:eastAsia="Times New Roman" w:cs="Times New Roman"/>
                <w:lang w:eastAsia="de-DE"/>
              </w:rPr>
            </w:pPr>
            <w:r w:rsidRPr="00DB7BE3">
              <w:rPr>
                <w:rFonts w:eastAsia="Times New Roman" w:cs="Times New Roman"/>
                <w:lang w:eastAsia="de-DE"/>
              </w:rPr>
              <w:t>29</w:t>
            </w:r>
          </w:p>
        </w:tc>
        <w:tc>
          <w:tcPr>
            <w:tcW w:w="567" w:type="dxa"/>
            <w:vAlign w:val="center"/>
          </w:tcPr>
          <w:p w14:paraId="2EE59FF6" w14:textId="77777777" w:rsidR="00DB7BE3" w:rsidRPr="00DB7BE3" w:rsidRDefault="00DB7BE3" w:rsidP="00DB7BE3">
            <w:pPr>
              <w:tabs>
                <w:tab w:val="clear" w:pos="340"/>
                <w:tab w:val="clear" w:pos="595"/>
                <w:tab w:val="clear" w:pos="851"/>
              </w:tabs>
              <w:spacing w:line="240" w:lineRule="auto"/>
              <w:jc w:val="center"/>
              <w:rPr>
                <w:rFonts w:eastAsia="Times New Roman" w:cs="Times New Roman"/>
                <w:lang w:eastAsia="de-DE"/>
              </w:rPr>
            </w:pPr>
            <w:r w:rsidRPr="00DB7BE3">
              <w:rPr>
                <w:rFonts w:eastAsia="Times New Roman" w:cs="Times New Roman"/>
                <w:lang w:eastAsia="de-DE"/>
              </w:rPr>
              <w:t>30</w:t>
            </w:r>
          </w:p>
        </w:tc>
      </w:tr>
      <w:tr w:rsidR="00DB7BE3" w:rsidRPr="00DB7BE3" w14:paraId="72D71DEE" w14:textId="77777777" w:rsidTr="0054793A">
        <w:trPr>
          <w:trHeight w:hRule="exact" w:val="567"/>
        </w:trPr>
        <w:tc>
          <w:tcPr>
            <w:tcW w:w="567" w:type="dxa"/>
            <w:vAlign w:val="center"/>
          </w:tcPr>
          <w:p w14:paraId="53605E70" w14:textId="77777777" w:rsidR="00DB7BE3" w:rsidRPr="00DB7BE3" w:rsidRDefault="00DB7BE3" w:rsidP="00DB7BE3">
            <w:pPr>
              <w:tabs>
                <w:tab w:val="clear" w:pos="340"/>
                <w:tab w:val="clear" w:pos="595"/>
                <w:tab w:val="clear" w:pos="851"/>
              </w:tabs>
              <w:spacing w:line="240" w:lineRule="auto"/>
              <w:jc w:val="center"/>
              <w:rPr>
                <w:rFonts w:eastAsia="Times New Roman" w:cs="Times New Roman"/>
                <w:lang w:eastAsia="de-DE"/>
              </w:rPr>
            </w:pPr>
            <w:r w:rsidRPr="00DB7BE3">
              <w:rPr>
                <w:rFonts w:eastAsia="Times New Roman" w:cs="Times New Roman"/>
                <w:lang w:eastAsia="de-DE"/>
              </w:rPr>
              <w:t>31</w:t>
            </w:r>
          </w:p>
        </w:tc>
        <w:tc>
          <w:tcPr>
            <w:tcW w:w="567" w:type="dxa"/>
            <w:vAlign w:val="center"/>
          </w:tcPr>
          <w:p w14:paraId="3313DA96" w14:textId="77777777" w:rsidR="00DB7BE3" w:rsidRPr="00DB7BE3" w:rsidRDefault="00DB7BE3" w:rsidP="00DB7BE3">
            <w:pPr>
              <w:tabs>
                <w:tab w:val="clear" w:pos="340"/>
                <w:tab w:val="clear" w:pos="595"/>
                <w:tab w:val="clear" w:pos="851"/>
              </w:tabs>
              <w:spacing w:line="240" w:lineRule="auto"/>
              <w:jc w:val="center"/>
              <w:rPr>
                <w:rFonts w:eastAsia="Times New Roman" w:cs="Times New Roman"/>
                <w:lang w:eastAsia="de-DE"/>
              </w:rPr>
            </w:pPr>
            <w:r w:rsidRPr="00DB7BE3">
              <w:rPr>
                <w:rFonts w:eastAsia="Times New Roman" w:cs="Times New Roman"/>
                <w:lang w:eastAsia="de-DE"/>
              </w:rPr>
              <w:t>32</w:t>
            </w:r>
          </w:p>
        </w:tc>
        <w:tc>
          <w:tcPr>
            <w:tcW w:w="567" w:type="dxa"/>
            <w:vAlign w:val="center"/>
          </w:tcPr>
          <w:p w14:paraId="1BB5758D" w14:textId="77777777" w:rsidR="00DB7BE3" w:rsidRPr="00DB7BE3" w:rsidRDefault="00DB7BE3" w:rsidP="00DB7BE3">
            <w:pPr>
              <w:tabs>
                <w:tab w:val="clear" w:pos="340"/>
                <w:tab w:val="clear" w:pos="595"/>
                <w:tab w:val="clear" w:pos="851"/>
              </w:tabs>
              <w:spacing w:line="240" w:lineRule="auto"/>
              <w:jc w:val="center"/>
              <w:rPr>
                <w:rFonts w:eastAsia="Times New Roman" w:cs="Times New Roman"/>
                <w:lang w:eastAsia="de-DE"/>
              </w:rPr>
            </w:pPr>
            <w:r w:rsidRPr="00DB7BE3">
              <w:rPr>
                <w:rFonts w:eastAsia="Times New Roman" w:cs="Times New Roman"/>
                <w:lang w:eastAsia="de-DE"/>
              </w:rPr>
              <w:t>33</w:t>
            </w:r>
          </w:p>
        </w:tc>
        <w:tc>
          <w:tcPr>
            <w:tcW w:w="567" w:type="dxa"/>
            <w:vAlign w:val="center"/>
          </w:tcPr>
          <w:p w14:paraId="1B6B5986" w14:textId="77777777" w:rsidR="00DB7BE3" w:rsidRPr="00DB7BE3" w:rsidRDefault="00DB7BE3" w:rsidP="00DB7BE3">
            <w:pPr>
              <w:tabs>
                <w:tab w:val="clear" w:pos="340"/>
                <w:tab w:val="clear" w:pos="595"/>
                <w:tab w:val="clear" w:pos="851"/>
              </w:tabs>
              <w:spacing w:line="240" w:lineRule="auto"/>
              <w:jc w:val="center"/>
              <w:rPr>
                <w:rFonts w:eastAsia="Times New Roman" w:cs="Times New Roman"/>
                <w:lang w:eastAsia="de-DE"/>
              </w:rPr>
            </w:pPr>
            <w:r w:rsidRPr="00DB7BE3">
              <w:rPr>
                <w:rFonts w:eastAsia="Times New Roman" w:cs="Times New Roman"/>
                <w:lang w:eastAsia="de-DE"/>
              </w:rPr>
              <w:t>34</w:t>
            </w:r>
          </w:p>
        </w:tc>
        <w:tc>
          <w:tcPr>
            <w:tcW w:w="567" w:type="dxa"/>
            <w:vAlign w:val="center"/>
          </w:tcPr>
          <w:p w14:paraId="00561F1C" w14:textId="77777777" w:rsidR="00DB7BE3" w:rsidRPr="00DB7BE3" w:rsidRDefault="00DB7BE3" w:rsidP="00DB7BE3">
            <w:pPr>
              <w:tabs>
                <w:tab w:val="clear" w:pos="340"/>
                <w:tab w:val="clear" w:pos="595"/>
                <w:tab w:val="clear" w:pos="851"/>
              </w:tabs>
              <w:spacing w:line="240" w:lineRule="auto"/>
              <w:jc w:val="center"/>
              <w:rPr>
                <w:rFonts w:eastAsia="Times New Roman" w:cs="Times New Roman"/>
                <w:lang w:eastAsia="de-DE"/>
              </w:rPr>
            </w:pPr>
            <w:r w:rsidRPr="00DB7BE3">
              <w:rPr>
                <w:rFonts w:eastAsia="Times New Roman" w:cs="Times New Roman"/>
                <w:lang w:eastAsia="de-DE"/>
              </w:rPr>
              <w:t>35</w:t>
            </w:r>
          </w:p>
        </w:tc>
        <w:tc>
          <w:tcPr>
            <w:tcW w:w="567" w:type="dxa"/>
            <w:vAlign w:val="center"/>
          </w:tcPr>
          <w:p w14:paraId="02F415D8" w14:textId="77777777" w:rsidR="00DB7BE3" w:rsidRPr="00DB7BE3" w:rsidRDefault="00DB7BE3" w:rsidP="00DB7BE3">
            <w:pPr>
              <w:tabs>
                <w:tab w:val="clear" w:pos="340"/>
                <w:tab w:val="clear" w:pos="595"/>
                <w:tab w:val="clear" w:pos="851"/>
              </w:tabs>
              <w:spacing w:line="240" w:lineRule="auto"/>
              <w:jc w:val="center"/>
              <w:rPr>
                <w:rFonts w:eastAsia="Times New Roman" w:cs="Times New Roman"/>
                <w:lang w:eastAsia="de-DE"/>
              </w:rPr>
            </w:pPr>
            <w:r w:rsidRPr="00DB7BE3">
              <w:rPr>
                <w:rFonts w:eastAsia="Times New Roman" w:cs="Times New Roman"/>
                <w:lang w:eastAsia="de-DE"/>
              </w:rPr>
              <w:t>36</w:t>
            </w:r>
          </w:p>
        </w:tc>
        <w:tc>
          <w:tcPr>
            <w:tcW w:w="567" w:type="dxa"/>
            <w:vAlign w:val="center"/>
          </w:tcPr>
          <w:p w14:paraId="68F6BA70" w14:textId="77777777" w:rsidR="00DB7BE3" w:rsidRPr="00DB7BE3" w:rsidRDefault="00DB7BE3" w:rsidP="00DB7BE3">
            <w:pPr>
              <w:tabs>
                <w:tab w:val="clear" w:pos="340"/>
                <w:tab w:val="clear" w:pos="595"/>
                <w:tab w:val="clear" w:pos="851"/>
              </w:tabs>
              <w:spacing w:line="240" w:lineRule="auto"/>
              <w:jc w:val="center"/>
              <w:rPr>
                <w:rFonts w:eastAsia="Times New Roman" w:cs="Times New Roman"/>
                <w:lang w:eastAsia="de-DE"/>
              </w:rPr>
            </w:pPr>
            <w:r w:rsidRPr="00DB7BE3">
              <w:rPr>
                <w:rFonts w:eastAsia="Times New Roman" w:cs="Times New Roman"/>
                <w:lang w:eastAsia="de-DE"/>
              </w:rPr>
              <w:t>37</w:t>
            </w:r>
          </w:p>
        </w:tc>
        <w:tc>
          <w:tcPr>
            <w:tcW w:w="567" w:type="dxa"/>
            <w:vAlign w:val="center"/>
          </w:tcPr>
          <w:p w14:paraId="5C5B4107" w14:textId="77777777" w:rsidR="00DB7BE3" w:rsidRPr="00DB7BE3" w:rsidRDefault="00DB7BE3" w:rsidP="00DB7BE3">
            <w:pPr>
              <w:tabs>
                <w:tab w:val="clear" w:pos="340"/>
                <w:tab w:val="clear" w:pos="595"/>
                <w:tab w:val="clear" w:pos="851"/>
              </w:tabs>
              <w:spacing w:line="240" w:lineRule="auto"/>
              <w:jc w:val="center"/>
              <w:rPr>
                <w:rFonts w:eastAsia="Times New Roman" w:cs="Times New Roman"/>
                <w:lang w:eastAsia="de-DE"/>
              </w:rPr>
            </w:pPr>
            <w:r w:rsidRPr="00DB7BE3">
              <w:rPr>
                <w:rFonts w:eastAsia="Times New Roman" w:cs="Times New Roman"/>
                <w:lang w:eastAsia="de-DE"/>
              </w:rPr>
              <w:t>38</w:t>
            </w:r>
          </w:p>
        </w:tc>
        <w:tc>
          <w:tcPr>
            <w:tcW w:w="567" w:type="dxa"/>
            <w:vAlign w:val="center"/>
          </w:tcPr>
          <w:p w14:paraId="33DA881B" w14:textId="77777777" w:rsidR="00DB7BE3" w:rsidRPr="00DB7BE3" w:rsidRDefault="00DB7BE3" w:rsidP="00DB7BE3">
            <w:pPr>
              <w:tabs>
                <w:tab w:val="clear" w:pos="340"/>
                <w:tab w:val="clear" w:pos="595"/>
                <w:tab w:val="clear" w:pos="851"/>
              </w:tabs>
              <w:spacing w:line="240" w:lineRule="auto"/>
              <w:jc w:val="center"/>
              <w:rPr>
                <w:rFonts w:eastAsia="Times New Roman" w:cs="Times New Roman"/>
                <w:lang w:eastAsia="de-DE"/>
              </w:rPr>
            </w:pPr>
            <w:r w:rsidRPr="00DB7BE3">
              <w:rPr>
                <w:rFonts w:eastAsia="Times New Roman" w:cs="Times New Roman"/>
                <w:lang w:eastAsia="de-DE"/>
              </w:rPr>
              <w:t>39</w:t>
            </w:r>
          </w:p>
        </w:tc>
        <w:tc>
          <w:tcPr>
            <w:tcW w:w="567" w:type="dxa"/>
            <w:vAlign w:val="center"/>
          </w:tcPr>
          <w:p w14:paraId="61A43020" w14:textId="77777777" w:rsidR="00DB7BE3" w:rsidRPr="00DB7BE3" w:rsidRDefault="00DB7BE3" w:rsidP="00DB7BE3">
            <w:pPr>
              <w:tabs>
                <w:tab w:val="clear" w:pos="340"/>
                <w:tab w:val="clear" w:pos="595"/>
                <w:tab w:val="clear" w:pos="851"/>
              </w:tabs>
              <w:spacing w:line="240" w:lineRule="auto"/>
              <w:jc w:val="center"/>
              <w:rPr>
                <w:rFonts w:eastAsia="Times New Roman" w:cs="Times New Roman"/>
                <w:lang w:eastAsia="de-DE"/>
              </w:rPr>
            </w:pPr>
            <w:r w:rsidRPr="00DB7BE3">
              <w:rPr>
                <w:rFonts w:eastAsia="Times New Roman" w:cs="Times New Roman"/>
                <w:lang w:eastAsia="de-DE"/>
              </w:rPr>
              <w:t>40</w:t>
            </w:r>
          </w:p>
        </w:tc>
      </w:tr>
      <w:tr w:rsidR="00DB7BE3" w:rsidRPr="00DB7BE3" w14:paraId="1CD0E449" w14:textId="77777777" w:rsidTr="0054793A">
        <w:trPr>
          <w:trHeight w:hRule="exact" w:val="567"/>
        </w:trPr>
        <w:tc>
          <w:tcPr>
            <w:tcW w:w="567" w:type="dxa"/>
            <w:vAlign w:val="center"/>
          </w:tcPr>
          <w:p w14:paraId="41A4194A" w14:textId="77777777" w:rsidR="00DB7BE3" w:rsidRPr="00DB7BE3" w:rsidRDefault="00DB7BE3" w:rsidP="00DB7BE3">
            <w:pPr>
              <w:tabs>
                <w:tab w:val="clear" w:pos="340"/>
                <w:tab w:val="clear" w:pos="595"/>
                <w:tab w:val="clear" w:pos="851"/>
              </w:tabs>
              <w:spacing w:line="240" w:lineRule="auto"/>
              <w:jc w:val="center"/>
              <w:rPr>
                <w:rFonts w:eastAsia="Times New Roman" w:cs="Times New Roman"/>
                <w:lang w:eastAsia="de-DE"/>
              </w:rPr>
            </w:pPr>
            <w:r w:rsidRPr="00DB7BE3">
              <w:rPr>
                <w:rFonts w:eastAsia="Times New Roman" w:cs="Times New Roman"/>
                <w:lang w:eastAsia="de-DE"/>
              </w:rPr>
              <w:t>41</w:t>
            </w:r>
          </w:p>
        </w:tc>
        <w:tc>
          <w:tcPr>
            <w:tcW w:w="567" w:type="dxa"/>
            <w:vAlign w:val="center"/>
          </w:tcPr>
          <w:p w14:paraId="4F6B0007" w14:textId="77777777" w:rsidR="00DB7BE3" w:rsidRPr="00DB7BE3" w:rsidRDefault="00DB7BE3" w:rsidP="00DB7BE3">
            <w:pPr>
              <w:tabs>
                <w:tab w:val="clear" w:pos="340"/>
                <w:tab w:val="clear" w:pos="595"/>
                <w:tab w:val="clear" w:pos="851"/>
              </w:tabs>
              <w:spacing w:line="240" w:lineRule="auto"/>
              <w:jc w:val="center"/>
              <w:rPr>
                <w:rFonts w:eastAsia="Times New Roman" w:cs="Times New Roman"/>
                <w:lang w:eastAsia="de-DE"/>
              </w:rPr>
            </w:pPr>
            <w:r w:rsidRPr="00DB7BE3">
              <w:rPr>
                <w:rFonts w:eastAsia="Times New Roman" w:cs="Times New Roman"/>
                <w:lang w:eastAsia="de-DE"/>
              </w:rPr>
              <w:t>42</w:t>
            </w:r>
          </w:p>
        </w:tc>
        <w:tc>
          <w:tcPr>
            <w:tcW w:w="567" w:type="dxa"/>
            <w:vAlign w:val="center"/>
          </w:tcPr>
          <w:p w14:paraId="56ECE5B5" w14:textId="77777777" w:rsidR="00DB7BE3" w:rsidRPr="00DB7BE3" w:rsidRDefault="00DB7BE3" w:rsidP="00DB7BE3">
            <w:pPr>
              <w:tabs>
                <w:tab w:val="clear" w:pos="340"/>
                <w:tab w:val="clear" w:pos="595"/>
                <w:tab w:val="clear" w:pos="851"/>
              </w:tabs>
              <w:spacing w:line="240" w:lineRule="auto"/>
              <w:jc w:val="center"/>
              <w:rPr>
                <w:rFonts w:eastAsia="Times New Roman" w:cs="Times New Roman"/>
                <w:lang w:eastAsia="de-DE"/>
              </w:rPr>
            </w:pPr>
            <w:r w:rsidRPr="00DB7BE3">
              <w:rPr>
                <w:rFonts w:eastAsia="Times New Roman" w:cs="Times New Roman"/>
                <w:lang w:eastAsia="de-DE"/>
              </w:rPr>
              <w:t>43</w:t>
            </w:r>
          </w:p>
        </w:tc>
        <w:tc>
          <w:tcPr>
            <w:tcW w:w="567" w:type="dxa"/>
            <w:vAlign w:val="center"/>
          </w:tcPr>
          <w:p w14:paraId="59353070" w14:textId="77777777" w:rsidR="00DB7BE3" w:rsidRPr="00DB7BE3" w:rsidRDefault="00DB7BE3" w:rsidP="00DB7BE3">
            <w:pPr>
              <w:tabs>
                <w:tab w:val="clear" w:pos="340"/>
                <w:tab w:val="clear" w:pos="595"/>
                <w:tab w:val="clear" w:pos="851"/>
              </w:tabs>
              <w:spacing w:line="240" w:lineRule="auto"/>
              <w:jc w:val="center"/>
              <w:rPr>
                <w:rFonts w:eastAsia="Times New Roman" w:cs="Times New Roman"/>
                <w:lang w:eastAsia="de-DE"/>
              </w:rPr>
            </w:pPr>
            <w:r w:rsidRPr="00DB7BE3">
              <w:rPr>
                <w:rFonts w:eastAsia="Times New Roman" w:cs="Times New Roman"/>
                <w:lang w:eastAsia="de-DE"/>
              </w:rPr>
              <w:t>44</w:t>
            </w:r>
          </w:p>
        </w:tc>
        <w:tc>
          <w:tcPr>
            <w:tcW w:w="567" w:type="dxa"/>
            <w:vAlign w:val="center"/>
          </w:tcPr>
          <w:p w14:paraId="689010CD" w14:textId="77777777" w:rsidR="00DB7BE3" w:rsidRPr="00DB7BE3" w:rsidRDefault="00DB7BE3" w:rsidP="00DB7BE3">
            <w:pPr>
              <w:tabs>
                <w:tab w:val="clear" w:pos="340"/>
                <w:tab w:val="clear" w:pos="595"/>
                <w:tab w:val="clear" w:pos="851"/>
              </w:tabs>
              <w:spacing w:line="240" w:lineRule="auto"/>
              <w:jc w:val="center"/>
              <w:rPr>
                <w:rFonts w:eastAsia="Times New Roman" w:cs="Times New Roman"/>
                <w:lang w:eastAsia="de-DE"/>
              </w:rPr>
            </w:pPr>
            <w:r w:rsidRPr="00DB7BE3">
              <w:rPr>
                <w:rFonts w:eastAsia="Times New Roman" w:cs="Times New Roman"/>
                <w:lang w:eastAsia="de-DE"/>
              </w:rPr>
              <w:t>45</w:t>
            </w:r>
          </w:p>
        </w:tc>
        <w:tc>
          <w:tcPr>
            <w:tcW w:w="567" w:type="dxa"/>
            <w:vAlign w:val="center"/>
          </w:tcPr>
          <w:p w14:paraId="79E179B0" w14:textId="77777777" w:rsidR="00DB7BE3" w:rsidRPr="00DB7BE3" w:rsidRDefault="00DB7BE3" w:rsidP="00DB7BE3">
            <w:pPr>
              <w:tabs>
                <w:tab w:val="clear" w:pos="340"/>
                <w:tab w:val="clear" w:pos="595"/>
                <w:tab w:val="clear" w:pos="851"/>
              </w:tabs>
              <w:spacing w:line="240" w:lineRule="auto"/>
              <w:jc w:val="center"/>
              <w:rPr>
                <w:rFonts w:eastAsia="Times New Roman" w:cs="Times New Roman"/>
                <w:lang w:eastAsia="de-DE"/>
              </w:rPr>
            </w:pPr>
            <w:r w:rsidRPr="00DB7BE3">
              <w:rPr>
                <w:rFonts w:eastAsia="Times New Roman" w:cs="Times New Roman"/>
                <w:lang w:eastAsia="de-DE"/>
              </w:rPr>
              <w:t>46</w:t>
            </w:r>
          </w:p>
        </w:tc>
        <w:tc>
          <w:tcPr>
            <w:tcW w:w="567" w:type="dxa"/>
            <w:vAlign w:val="center"/>
          </w:tcPr>
          <w:p w14:paraId="5A064062" w14:textId="77777777" w:rsidR="00DB7BE3" w:rsidRPr="00DB7BE3" w:rsidRDefault="00DB7BE3" w:rsidP="00DB7BE3">
            <w:pPr>
              <w:tabs>
                <w:tab w:val="clear" w:pos="340"/>
                <w:tab w:val="clear" w:pos="595"/>
                <w:tab w:val="clear" w:pos="851"/>
              </w:tabs>
              <w:spacing w:line="240" w:lineRule="auto"/>
              <w:jc w:val="center"/>
              <w:rPr>
                <w:rFonts w:eastAsia="Times New Roman" w:cs="Times New Roman"/>
                <w:lang w:eastAsia="de-DE"/>
              </w:rPr>
            </w:pPr>
            <w:r w:rsidRPr="00DB7BE3">
              <w:rPr>
                <w:rFonts w:eastAsia="Times New Roman" w:cs="Times New Roman"/>
                <w:lang w:eastAsia="de-DE"/>
              </w:rPr>
              <w:t>47</w:t>
            </w:r>
          </w:p>
        </w:tc>
        <w:tc>
          <w:tcPr>
            <w:tcW w:w="567" w:type="dxa"/>
            <w:vAlign w:val="center"/>
          </w:tcPr>
          <w:p w14:paraId="3CE0DBB9" w14:textId="77777777" w:rsidR="00DB7BE3" w:rsidRPr="00DB7BE3" w:rsidRDefault="00DB7BE3" w:rsidP="00DB7BE3">
            <w:pPr>
              <w:tabs>
                <w:tab w:val="clear" w:pos="340"/>
                <w:tab w:val="clear" w:pos="595"/>
                <w:tab w:val="clear" w:pos="851"/>
              </w:tabs>
              <w:spacing w:line="240" w:lineRule="auto"/>
              <w:jc w:val="center"/>
              <w:rPr>
                <w:rFonts w:eastAsia="Times New Roman" w:cs="Times New Roman"/>
                <w:lang w:eastAsia="de-DE"/>
              </w:rPr>
            </w:pPr>
            <w:r w:rsidRPr="00DB7BE3">
              <w:rPr>
                <w:rFonts w:eastAsia="Times New Roman" w:cs="Times New Roman"/>
                <w:lang w:eastAsia="de-DE"/>
              </w:rPr>
              <w:t>48</w:t>
            </w:r>
          </w:p>
        </w:tc>
        <w:tc>
          <w:tcPr>
            <w:tcW w:w="567" w:type="dxa"/>
            <w:vAlign w:val="center"/>
          </w:tcPr>
          <w:p w14:paraId="195A262B" w14:textId="77777777" w:rsidR="00DB7BE3" w:rsidRPr="00DB7BE3" w:rsidRDefault="00DB7BE3" w:rsidP="00DB7BE3">
            <w:pPr>
              <w:tabs>
                <w:tab w:val="clear" w:pos="340"/>
                <w:tab w:val="clear" w:pos="595"/>
                <w:tab w:val="clear" w:pos="851"/>
              </w:tabs>
              <w:spacing w:line="240" w:lineRule="auto"/>
              <w:jc w:val="center"/>
              <w:rPr>
                <w:rFonts w:eastAsia="Times New Roman" w:cs="Times New Roman"/>
                <w:lang w:eastAsia="de-DE"/>
              </w:rPr>
            </w:pPr>
            <w:r w:rsidRPr="00DB7BE3">
              <w:rPr>
                <w:rFonts w:eastAsia="Times New Roman" w:cs="Times New Roman"/>
                <w:lang w:eastAsia="de-DE"/>
              </w:rPr>
              <w:t>49</w:t>
            </w:r>
          </w:p>
        </w:tc>
        <w:tc>
          <w:tcPr>
            <w:tcW w:w="567" w:type="dxa"/>
            <w:vAlign w:val="center"/>
          </w:tcPr>
          <w:p w14:paraId="327710EB" w14:textId="77777777" w:rsidR="00DB7BE3" w:rsidRPr="00DB7BE3" w:rsidRDefault="00DB7BE3" w:rsidP="00DB7BE3">
            <w:pPr>
              <w:tabs>
                <w:tab w:val="clear" w:pos="340"/>
                <w:tab w:val="clear" w:pos="595"/>
                <w:tab w:val="clear" w:pos="851"/>
              </w:tabs>
              <w:spacing w:line="240" w:lineRule="auto"/>
              <w:jc w:val="center"/>
              <w:rPr>
                <w:rFonts w:eastAsia="Times New Roman" w:cs="Times New Roman"/>
                <w:lang w:eastAsia="de-DE"/>
              </w:rPr>
            </w:pPr>
            <w:r w:rsidRPr="00DB7BE3">
              <w:rPr>
                <w:rFonts w:eastAsia="Times New Roman" w:cs="Times New Roman"/>
                <w:lang w:eastAsia="de-DE"/>
              </w:rPr>
              <w:t>50</w:t>
            </w:r>
          </w:p>
        </w:tc>
      </w:tr>
      <w:tr w:rsidR="00DB7BE3" w:rsidRPr="00DB7BE3" w14:paraId="08EA0243" w14:textId="77777777" w:rsidTr="0054793A">
        <w:trPr>
          <w:trHeight w:hRule="exact" w:val="567"/>
        </w:trPr>
        <w:tc>
          <w:tcPr>
            <w:tcW w:w="567" w:type="dxa"/>
            <w:vAlign w:val="center"/>
          </w:tcPr>
          <w:p w14:paraId="14D280FD" w14:textId="77777777" w:rsidR="00DB7BE3" w:rsidRPr="00DB7BE3" w:rsidRDefault="00DB7BE3" w:rsidP="00DB7BE3">
            <w:pPr>
              <w:tabs>
                <w:tab w:val="clear" w:pos="340"/>
                <w:tab w:val="clear" w:pos="595"/>
                <w:tab w:val="clear" w:pos="851"/>
              </w:tabs>
              <w:spacing w:line="240" w:lineRule="auto"/>
              <w:jc w:val="center"/>
              <w:rPr>
                <w:rFonts w:eastAsia="Times New Roman" w:cs="Times New Roman"/>
                <w:lang w:eastAsia="de-DE"/>
              </w:rPr>
            </w:pPr>
            <w:r w:rsidRPr="00DB7BE3">
              <w:rPr>
                <w:rFonts w:eastAsia="Times New Roman" w:cs="Times New Roman"/>
                <w:lang w:eastAsia="de-DE"/>
              </w:rPr>
              <w:t>51</w:t>
            </w:r>
          </w:p>
        </w:tc>
        <w:tc>
          <w:tcPr>
            <w:tcW w:w="567" w:type="dxa"/>
            <w:vAlign w:val="center"/>
          </w:tcPr>
          <w:p w14:paraId="6AAB33CA" w14:textId="77777777" w:rsidR="00DB7BE3" w:rsidRPr="00DB7BE3" w:rsidRDefault="00DB7BE3" w:rsidP="00DB7BE3">
            <w:pPr>
              <w:tabs>
                <w:tab w:val="clear" w:pos="340"/>
                <w:tab w:val="clear" w:pos="595"/>
                <w:tab w:val="clear" w:pos="851"/>
              </w:tabs>
              <w:spacing w:line="240" w:lineRule="auto"/>
              <w:jc w:val="center"/>
              <w:rPr>
                <w:rFonts w:eastAsia="Times New Roman" w:cs="Times New Roman"/>
                <w:lang w:eastAsia="de-DE"/>
              </w:rPr>
            </w:pPr>
            <w:r w:rsidRPr="00DB7BE3">
              <w:rPr>
                <w:rFonts w:eastAsia="Times New Roman" w:cs="Times New Roman"/>
                <w:lang w:eastAsia="de-DE"/>
              </w:rPr>
              <w:t>52</w:t>
            </w:r>
          </w:p>
        </w:tc>
        <w:tc>
          <w:tcPr>
            <w:tcW w:w="567" w:type="dxa"/>
            <w:vAlign w:val="center"/>
          </w:tcPr>
          <w:p w14:paraId="44EEA9F8" w14:textId="77777777" w:rsidR="00DB7BE3" w:rsidRPr="00DB7BE3" w:rsidRDefault="00DB7BE3" w:rsidP="00DB7BE3">
            <w:pPr>
              <w:tabs>
                <w:tab w:val="clear" w:pos="340"/>
                <w:tab w:val="clear" w:pos="595"/>
                <w:tab w:val="clear" w:pos="851"/>
              </w:tabs>
              <w:spacing w:line="240" w:lineRule="auto"/>
              <w:jc w:val="center"/>
              <w:rPr>
                <w:rFonts w:eastAsia="Times New Roman" w:cs="Times New Roman"/>
                <w:lang w:eastAsia="de-DE"/>
              </w:rPr>
            </w:pPr>
            <w:r w:rsidRPr="00DB7BE3">
              <w:rPr>
                <w:rFonts w:eastAsia="Times New Roman" w:cs="Times New Roman"/>
                <w:lang w:eastAsia="de-DE"/>
              </w:rPr>
              <w:t>53</w:t>
            </w:r>
          </w:p>
        </w:tc>
        <w:tc>
          <w:tcPr>
            <w:tcW w:w="567" w:type="dxa"/>
            <w:vAlign w:val="center"/>
          </w:tcPr>
          <w:p w14:paraId="12FB63EA" w14:textId="77777777" w:rsidR="00DB7BE3" w:rsidRPr="00DB7BE3" w:rsidRDefault="00DB7BE3" w:rsidP="00DB7BE3">
            <w:pPr>
              <w:tabs>
                <w:tab w:val="clear" w:pos="340"/>
                <w:tab w:val="clear" w:pos="595"/>
                <w:tab w:val="clear" w:pos="851"/>
              </w:tabs>
              <w:spacing w:line="240" w:lineRule="auto"/>
              <w:jc w:val="center"/>
              <w:rPr>
                <w:rFonts w:eastAsia="Times New Roman" w:cs="Times New Roman"/>
                <w:lang w:eastAsia="de-DE"/>
              </w:rPr>
            </w:pPr>
            <w:r w:rsidRPr="00DB7BE3">
              <w:rPr>
                <w:rFonts w:eastAsia="Times New Roman" w:cs="Times New Roman"/>
                <w:lang w:eastAsia="de-DE"/>
              </w:rPr>
              <w:t>54</w:t>
            </w:r>
          </w:p>
        </w:tc>
        <w:tc>
          <w:tcPr>
            <w:tcW w:w="567" w:type="dxa"/>
            <w:vAlign w:val="center"/>
          </w:tcPr>
          <w:p w14:paraId="5134D329" w14:textId="77777777" w:rsidR="00DB7BE3" w:rsidRPr="00DB7BE3" w:rsidRDefault="00DB7BE3" w:rsidP="00DB7BE3">
            <w:pPr>
              <w:tabs>
                <w:tab w:val="clear" w:pos="340"/>
                <w:tab w:val="clear" w:pos="595"/>
                <w:tab w:val="clear" w:pos="851"/>
              </w:tabs>
              <w:spacing w:line="240" w:lineRule="auto"/>
              <w:jc w:val="center"/>
              <w:rPr>
                <w:rFonts w:eastAsia="Times New Roman" w:cs="Times New Roman"/>
                <w:lang w:eastAsia="de-DE"/>
              </w:rPr>
            </w:pPr>
            <w:r w:rsidRPr="00DB7BE3">
              <w:rPr>
                <w:rFonts w:eastAsia="Times New Roman" w:cs="Times New Roman"/>
                <w:lang w:eastAsia="de-DE"/>
              </w:rPr>
              <w:t>55</w:t>
            </w:r>
          </w:p>
        </w:tc>
        <w:tc>
          <w:tcPr>
            <w:tcW w:w="567" w:type="dxa"/>
            <w:vAlign w:val="center"/>
          </w:tcPr>
          <w:p w14:paraId="7295ACD9" w14:textId="77777777" w:rsidR="00DB7BE3" w:rsidRPr="00DB7BE3" w:rsidRDefault="00DB7BE3" w:rsidP="00DB7BE3">
            <w:pPr>
              <w:tabs>
                <w:tab w:val="clear" w:pos="340"/>
                <w:tab w:val="clear" w:pos="595"/>
                <w:tab w:val="clear" w:pos="851"/>
              </w:tabs>
              <w:spacing w:line="240" w:lineRule="auto"/>
              <w:jc w:val="center"/>
              <w:rPr>
                <w:rFonts w:eastAsia="Times New Roman" w:cs="Times New Roman"/>
                <w:lang w:eastAsia="de-DE"/>
              </w:rPr>
            </w:pPr>
            <w:r w:rsidRPr="00DB7BE3">
              <w:rPr>
                <w:rFonts w:eastAsia="Times New Roman" w:cs="Times New Roman"/>
                <w:lang w:eastAsia="de-DE"/>
              </w:rPr>
              <w:t>56</w:t>
            </w:r>
          </w:p>
        </w:tc>
        <w:tc>
          <w:tcPr>
            <w:tcW w:w="567" w:type="dxa"/>
            <w:vAlign w:val="center"/>
          </w:tcPr>
          <w:p w14:paraId="731502AE" w14:textId="77777777" w:rsidR="00DB7BE3" w:rsidRPr="00DB7BE3" w:rsidRDefault="00DB7BE3" w:rsidP="00DB7BE3">
            <w:pPr>
              <w:tabs>
                <w:tab w:val="clear" w:pos="340"/>
                <w:tab w:val="clear" w:pos="595"/>
                <w:tab w:val="clear" w:pos="851"/>
              </w:tabs>
              <w:spacing w:line="240" w:lineRule="auto"/>
              <w:jc w:val="center"/>
              <w:rPr>
                <w:rFonts w:eastAsia="Times New Roman" w:cs="Times New Roman"/>
                <w:lang w:eastAsia="de-DE"/>
              </w:rPr>
            </w:pPr>
            <w:r w:rsidRPr="00DB7BE3">
              <w:rPr>
                <w:rFonts w:eastAsia="Times New Roman" w:cs="Times New Roman"/>
                <w:lang w:eastAsia="de-DE"/>
              </w:rPr>
              <w:t>57</w:t>
            </w:r>
          </w:p>
        </w:tc>
        <w:tc>
          <w:tcPr>
            <w:tcW w:w="567" w:type="dxa"/>
            <w:vAlign w:val="center"/>
          </w:tcPr>
          <w:p w14:paraId="0814C52D" w14:textId="77777777" w:rsidR="00DB7BE3" w:rsidRPr="00DB7BE3" w:rsidRDefault="00DB7BE3" w:rsidP="00DB7BE3">
            <w:pPr>
              <w:tabs>
                <w:tab w:val="clear" w:pos="340"/>
                <w:tab w:val="clear" w:pos="595"/>
                <w:tab w:val="clear" w:pos="851"/>
              </w:tabs>
              <w:spacing w:line="240" w:lineRule="auto"/>
              <w:jc w:val="center"/>
              <w:rPr>
                <w:rFonts w:eastAsia="Times New Roman" w:cs="Times New Roman"/>
                <w:lang w:eastAsia="de-DE"/>
              </w:rPr>
            </w:pPr>
            <w:r w:rsidRPr="00DB7BE3">
              <w:rPr>
                <w:rFonts w:eastAsia="Times New Roman" w:cs="Times New Roman"/>
                <w:lang w:eastAsia="de-DE"/>
              </w:rPr>
              <w:t>58</w:t>
            </w:r>
          </w:p>
        </w:tc>
        <w:tc>
          <w:tcPr>
            <w:tcW w:w="567" w:type="dxa"/>
            <w:vAlign w:val="center"/>
          </w:tcPr>
          <w:p w14:paraId="1FDCFB7C" w14:textId="77777777" w:rsidR="00DB7BE3" w:rsidRPr="00DB7BE3" w:rsidRDefault="00DB7BE3" w:rsidP="00DB7BE3">
            <w:pPr>
              <w:tabs>
                <w:tab w:val="clear" w:pos="340"/>
                <w:tab w:val="clear" w:pos="595"/>
                <w:tab w:val="clear" w:pos="851"/>
              </w:tabs>
              <w:spacing w:line="240" w:lineRule="auto"/>
              <w:jc w:val="center"/>
              <w:rPr>
                <w:rFonts w:eastAsia="Times New Roman" w:cs="Times New Roman"/>
                <w:lang w:eastAsia="de-DE"/>
              </w:rPr>
            </w:pPr>
            <w:r w:rsidRPr="00DB7BE3">
              <w:rPr>
                <w:rFonts w:eastAsia="Times New Roman" w:cs="Times New Roman"/>
                <w:lang w:eastAsia="de-DE"/>
              </w:rPr>
              <w:t>59</w:t>
            </w:r>
          </w:p>
        </w:tc>
        <w:tc>
          <w:tcPr>
            <w:tcW w:w="567" w:type="dxa"/>
            <w:vAlign w:val="center"/>
          </w:tcPr>
          <w:p w14:paraId="7BA876FF" w14:textId="77777777" w:rsidR="00DB7BE3" w:rsidRPr="00DB7BE3" w:rsidRDefault="00DB7BE3" w:rsidP="00DB7BE3">
            <w:pPr>
              <w:tabs>
                <w:tab w:val="clear" w:pos="340"/>
                <w:tab w:val="clear" w:pos="595"/>
                <w:tab w:val="clear" w:pos="851"/>
              </w:tabs>
              <w:spacing w:line="240" w:lineRule="auto"/>
              <w:jc w:val="center"/>
              <w:rPr>
                <w:rFonts w:eastAsia="Times New Roman" w:cs="Times New Roman"/>
                <w:lang w:eastAsia="de-DE"/>
              </w:rPr>
            </w:pPr>
            <w:r w:rsidRPr="00DB7BE3">
              <w:rPr>
                <w:rFonts w:eastAsia="Times New Roman" w:cs="Times New Roman"/>
                <w:lang w:eastAsia="de-DE"/>
              </w:rPr>
              <w:t>60</w:t>
            </w:r>
          </w:p>
        </w:tc>
      </w:tr>
      <w:tr w:rsidR="00DB7BE3" w:rsidRPr="00DB7BE3" w14:paraId="512DA7D7" w14:textId="77777777" w:rsidTr="0054793A">
        <w:trPr>
          <w:trHeight w:hRule="exact" w:val="567"/>
        </w:trPr>
        <w:tc>
          <w:tcPr>
            <w:tcW w:w="567" w:type="dxa"/>
            <w:vAlign w:val="center"/>
          </w:tcPr>
          <w:p w14:paraId="14656DEE" w14:textId="77777777" w:rsidR="00DB7BE3" w:rsidRPr="00DB7BE3" w:rsidRDefault="00DB7BE3" w:rsidP="00DB7BE3">
            <w:pPr>
              <w:tabs>
                <w:tab w:val="clear" w:pos="340"/>
                <w:tab w:val="clear" w:pos="595"/>
                <w:tab w:val="clear" w:pos="851"/>
              </w:tabs>
              <w:spacing w:line="240" w:lineRule="auto"/>
              <w:jc w:val="center"/>
              <w:rPr>
                <w:rFonts w:eastAsia="Times New Roman" w:cs="Times New Roman"/>
                <w:lang w:eastAsia="de-DE"/>
              </w:rPr>
            </w:pPr>
            <w:r w:rsidRPr="00DB7BE3">
              <w:rPr>
                <w:rFonts w:eastAsia="Times New Roman" w:cs="Times New Roman"/>
                <w:lang w:eastAsia="de-DE"/>
              </w:rPr>
              <w:t>61</w:t>
            </w:r>
          </w:p>
        </w:tc>
        <w:tc>
          <w:tcPr>
            <w:tcW w:w="567" w:type="dxa"/>
            <w:vAlign w:val="center"/>
          </w:tcPr>
          <w:p w14:paraId="1236EFAC" w14:textId="77777777" w:rsidR="00DB7BE3" w:rsidRPr="00DB7BE3" w:rsidRDefault="00DB7BE3" w:rsidP="00DB7BE3">
            <w:pPr>
              <w:tabs>
                <w:tab w:val="clear" w:pos="340"/>
                <w:tab w:val="clear" w:pos="595"/>
                <w:tab w:val="clear" w:pos="851"/>
              </w:tabs>
              <w:spacing w:line="240" w:lineRule="auto"/>
              <w:jc w:val="center"/>
              <w:rPr>
                <w:rFonts w:eastAsia="Times New Roman" w:cs="Times New Roman"/>
                <w:lang w:eastAsia="de-DE"/>
              </w:rPr>
            </w:pPr>
            <w:r w:rsidRPr="00DB7BE3">
              <w:rPr>
                <w:rFonts w:eastAsia="Times New Roman" w:cs="Times New Roman"/>
                <w:lang w:eastAsia="de-DE"/>
              </w:rPr>
              <w:t>62</w:t>
            </w:r>
          </w:p>
        </w:tc>
        <w:tc>
          <w:tcPr>
            <w:tcW w:w="567" w:type="dxa"/>
            <w:vAlign w:val="center"/>
          </w:tcPr>
          <w:p w14:paraId="60955367" w14:textId="77777777" w:rsidR="00DB7BE3" w:rsidRPr="00DB7BE3" w:rsidRDefault="00DB7BE3" w:rsidP="00DB7BE3">
            <w:pPr>
              <w:tabs>
                <w:tab w:val="clear" w:pos="340"/>
                <w:tab w:val="clear" w:pos="595"/>
                <w:tab w:val="clear" w:pos="851"/>
              </w:tabs>
              <w:spacing w:line="240" w:lineRule="auto"/>
              <w:jc w:val="center"/>
              <w:rPr>
                <w:rFonts w:eastAsia="Times New Roman" w:cs="Times New Roman"/>
                <w:lang w:eastAsia="de-DE"/>
              </w:rPr>
            </w:pPr>
            <w:r w:rsidRPr="00DB7BE3">
              <w:rPr>
                <w:rFonts w:eastAsia="Times New Roman" w:cs="Times New Roman"/>
                <w:lang w:eastAsia="de-DE"/>
              </w:rPr>
              <w:t>63</w:t>
            </w:r>
          </w:p>
        </w:tc>
        <w:tc>
          <w:tcPr>
            <w:tcW w:w="567" w:type="dxa"/>
            <w:vAlign w:val="center"/>
          </w:tcPr>
          <w:p w14:paraId="5BAD7FEA" w14:textId="77777777" w:rsidR="00DB7BE3" w:rsidRPr="00DB7BE3" w:rsidRDefault="00DB7BE3" w:rsidP="00DB7BE3">
            <w:pPr>
              <w:tabs>
                <w:tab w:val="clear" w:pos="340"/>
                <w:tab w:val="clear" w:pos="595"/>
                <w:tab w:val="clear" w:pos="851"/>
              </w:tabs>
              <w:spacing w:line="240" w:lineRule="auto"/>
              <w:jc w:val="center"/>
              <w:rPr>
                <w:rFonts w:eastAsia="Times New Roman" w:cs="Times New Roman"/>
                <w:lang w:eastAsia="de-DE"/>
              </w:rPr>
            </w:pPr>
            <w:r w:rsidRPr="00DB7BE3">
              <w:rPr>
                <w:rFonts w:eastAsia="Times New Roman" w:cs="Times New Roman"/>
                <w:lang w:eastAsia="de-DE"/>
              </w:rPr>
              <w:t>64</w:t>
            </w:r>
          </w:p>
        </w:tc>
        <w:tc>
          <w:tcPr>
            <w:tcW w:w="567" w:type="dxa"/>
            <w:vAlign w:val="center"/>
          </w:tcPr>
          <w:p w14:paraId="2A112A9F" w14:textId="77777777" w:rsidR="00DB7BE3" w:rsidRPr="00DB7BE3" w:rsidRDefault="00DB7BE3" w:rsidP="00DB7BE3">
            <w:pPr>
              <w:tabs>
                <w:tab w:val="clear" w:pos="340"/>
                <w:tab w:val="clear" w:pos="595"/>
                <w:tab w:val="clear" w:pos="851"/>
              </w:tabs>
              <w:spacing w:line="240" w:lineRule="auto"/>
              <w:jc w:val="center"/>
              <w:rPr>
                <w:rFonts w:eastAsia="Times New Roman" w:cs="Times New Roman"/>
                <w:lang w:eastAsia="de-DE"/>
              </w:rPr>
            </w:pPr>
            <w:r w:rsidRPr="00DB7BE3">
              <w:rPr>
                <w:rFonts w:eastAsia="Times New Roman" w:cs="Times New Roman"/>
                <w:lang w:eastAsia="de-DE"/>
              </w:rPr>
              <w:t>65</w:t>
            </w:r>
          </w:p>
        </w:tc>
        <w:tc>
          <w:tcPr>
            <w:tcW w:w="567" w:type="dxa"/>
            <w:vAlign w:val="center"/>
          </w:tcPr>
          <w:p w14:paraId="6F9CDDD7" w14:textId="77777777" w:rsidR="00DB7BE3" w:rsidRPr="00DB7BE3" w:rsidRDefault="00DB7BE3" w:rsidP="00DB7BE3">
            <w:pPr>
              <w:tabs>
                <w:tab w:val="clear" w:pos="340"/>
                <w:tab w:val="clear" w:pos="595"/>
                <w:tab w:val="clear" w:pos="851"/>
              </w:tabs>
              <w:spacing w:line="240" w:lineRule="auto"/>
              <w:jc w:val="center"/>
              <w:rPr>
                <w:rFonts w:eastAsia="Times New Roman" w:cs="Times New Roman"/>
                <w:lang w:eastAsia="de-DE"/>
              </w:rPr>
            </w:pPr>
            <w:r w:rsidRPr="00DB7BE3">
              <w:rPr>
                <w:rFonts w:eastAsia="Times New Roman" w:cs="Times New Roman"/>
                <w:lang w:eastAsia="de-DE"/>
              </w:rPr>
              <w:t>66</w:t>
            </w:r>
          </w:p>
        </w:tc>
        <w:tc>
          <w:tcPr>
            <w:tcW w:w="567" w:type="dxa"/>
            <w:vAlign w:val="center"/>
          </w:tcPr>
          <w:p w14:paraId="6FF77744" w14:textId="77777777" w:rsidR="00DB7BE3" w:rsidRPr="00DB7BE3" w:rsidRDefault="00DB7BE3" w:rsidP="00DB7BE3">
            <w:pPr>
              <w:tabs>
                <w:tab w:val="clear" w:pos="340"/>
                <w:tab w:val="clear" w:pos="595"/>
                <w:tab w:val="clear" w:pos="851"/>
              </w:tabs>
              <w:spacing w:line="240" w:lineRule="auto"/>
              <w:jc w:val="center"/>
              <w:rPr>
                <w:rFonts w:eastAsia="Times New Roman" w:cs="Times New Roman"/>
                <w:lang w:eastAsia="de-DE"/>
              </w:rPr>
            </w:pPr>
            <w:r w:rsidRPr="00DB7BE3">
              <w:rPr>
                <w:rFonts w:eastAsia="Times New Roman" w:cs="Times New Roman"/>
                <w:lang w:eastAsia="de-DE"/>
              </w:rPr>
              <w:t>67</w:t>
            </w:r>
          </w:p>
        </w:tc>
        <w:tc>
          <w:tcPr>
            <w:tcW w:w="567" w:type="dxa"/>
            <w:vAlign w:val="center"/>
          </w:tcPr>
          <w:p w14:paraId="03A756C8" w14:textId="77777777" w:rsidR="00DB7BE3" w:rsidRPr="00DB7BE3" w:rsidRDefault="00DB7BE3" w:rsidP="00DB7BE3">
            <w:pPr>
              <w:tabs>
                <w:tab w:val="clear" w:pos="340"/>
                <w:tab w:val="clear" w:pos="595"/>
                <w:tab w:val="clear" w:pos="851"/>
              </w:tabs>
              <w:spacing w:line="240" w:lineRule="auto"/>
              <w:jc w:val="center"/>
              <w:rPr>
                <w:rFonts w:eastAsia="Times New Roman" w:cs="Times New Roman"/>
                <w:lang w:eastAsia="de-DE"/>
              </w:rPr>
            </w:pPr>
            <w:r w:rsidRPr="00DB7BE3">
              <w:rPr>
                <w:rFonts w:eastAsia="Times New Roman" w:cs="Times New Roman"/>
                <w:lang w:eastAsia="de-DE"/>
              </w:rPr>
              <w:t>68</w:t>
            </w:r>
          </w:p>
        </w:tc>
        <w:tc>
          <w:tcPr>
            <w:tcW w:w="567" w:type="dxa"/>
            <w:vAlign w:val="center"/>
          </w:tcPr>
          <w:p w14:paraId="45B8D97F" w14:textId="77777777" w:rsidR="00DB7BE3" w:rsidRPr="00DB7BE3" w:rsidRDefault="00DB7BE3" w:rsidP="00DB7BE3">
            <w:pPr>
              <w:tabs>
                <w:tab w:val="clear" w:pos="340"/>
                <w:tab w:val="clear" w:pos="595"/>
                <w:tab w:val="clear" w:pos="851"/>
              </w:tabs>
              <w:spacing w:line="240" w:lineRule="auto"/>
              <w:jc w:val="center"/>
              <w:rPr>
                <w:rFonts w:eastAsia="Times New Roman" w:cs="Times New Roman"/>
                <w:lang w:eastAsia="de-DE"/>
              </w:rPr>
            </w:pPr>
            <w:r w:rsidRPr="00DB7BE3">
              <w:rPr>
                <w:rFonts w:eastAsia="Times New Roman" w:cs="Times New Roman"/>
                <w:lang w:eastAsia="de-DE"/>
              </w:rPr>
              <w:t>69</w:t>
            </w:r>
          </w:p>
        </w:tc>
        <w:tc>
          <w:tcPr>
            <w:tcW w:w="567" w:type="dxa"/>
            <w:vAlign w:val="center"/>
          </w:tcPr>
          <w:p w14:paraId="5F7CC8BB" w14:textId="77777777" w:rsidR="00DB7BE3" w:rsidRPr="00DB7BE3" w:rsidRDefault="00DB7BE3" w:rsidP="00DB7BE3">
            <w:pPr>
              <w:tabs>
                <w:tab w:val="clear" w:pos="340"/>
                <w:tab w:val="clear" w:pos="595"/>
                <w:tab w:val="clear" w:pos="851"/>
              </w:tabs>
              <w:spacing w:line="240" w:lineRule="auto"/>
              <w:jc w:val="center"/>
              <w:rPr>
                <w:rFonts w:eastAsia="Times New Roman" w:cs="Times New Roman"/>
                <w:lang w:eastAsia="de-DE"/>
              </w:rPr>
            </w:pPr>
            <w:r w:rsidRPr="00DB7BE3">
              <w:rPr>
                <w:rFonts w:eastAsia="Times New Roman" w:cs="Times New Roman"/>
                <w:lang w:eastAsia="de-DE"/>
              </w:rPr>
              <w:t>70</w:t>
            </w:r>
          </w:p>
        </w:tc>
      </w:tr>
      <w:tr w:rsidR="00DB7BE3" w:rsidRPr="00DB7BE3" w14:paraId="51C1B8C2" w14:textId="77777777" w:rsidTr="0054793A">
        <w:trPr>
          <w:trHeight w:hRule="exact" w:val="567"/>
        </w:trPr>
        <w:tc>
          <w:tcPr>
            <w:tcW w:w="567" w:type="dxa"/>
            <w:vAlign w:val="center"/>
          </w:tcPr>
          <w:p w14:paraId="5F8CD140" w14:textId="77777777" w:rsidR="00DB7BE3" w:rsidRPr="00DB7BE3" w:rsidRDefault="00DB7BE3" w:rsidP="00DB7BE3">
            <w:pPr>
              <w:tabs>
                <w:tab w:val="clear" w:pos="340"/>
                <w:tab w:val="clear" w:pos="595"/>
                <w:tab w:val="clear" w:pos="851"/>
              </w:tabs>
              <w:spacing w:line="240" w:lineRule="auto"/>
              <w:jc w:val="center"/>
              <w:rPr>
                <w:rFonts w:eastAsia="Times New Roman" w:cs="Times New Roman"/>
                <w:lang w:eastAsia="de-DE"/>
              </w:rPr>
            </w:pPr>
            <w:r w:rsidRPr="00DB7BE3">
              <w:rPr>
                <w:rFonts w:eastAsia="Times New Roman" w:cs="Times New Roman"/>
                <w:lang w:eastAsia="de-DE"/>
              </w:rPr>
              <w:t>71</w:t>
            </w:r>
          </w:p>
        </w:tc>
        <w:tc>
          <w:tcPr>
            <w:tcW w:w="567" w:type="dxa"/>
            <w:vAlign w:val="center"/>
          </w:tcPr>
          <w:p w14:paraId="38445E8A" w14:textId="77777777" w:rsidR="00DB7BE3" w:rsidRPr="00DB7BE3" w:rsidRDefault="00DB7BE3" w:rsidP="00DB7BE3">
            <w:pPr>
              <w:tabs>
                <w:tab w:val="clear" w:pos="340"/>
                <w:tab w:val="clear" w:pos="595"/>
                <w:tab w:val="clear" w:pos="851"/>
              </w:tabs>
              <w:spacing w:line="240" w:lineRule="auto"/>
              <w:jc w:val="center"/>
              <w:rPr>
                <w:rFonts w:eastAsia="Times New Roman" w:cs="Times New Roman"/>
                <w:lang w:eastAsia="de-DE"/>
              </w:rPr>
            </w:pPr>
            <w:r w:rsidRPr="00DB7BE3">
              <w:rPr>
                <w:rFonts w:eastAsia="Times New Roman" w:cs="Times New Roman"/>
                <w:lang w:eastAsia="de-DE"/>
              </w:rPr>
              <w:t>72</w:t>
            </w:r>
          </w:p>
        </w:tc>
        <w:tc>
          <w:tcPr>
            <w:tcW w:w="567" w:type="dxa"/>
            <w:vAlign w:val="center"/>
          </w:tcPr>
          <w:p w14:paraId="31EBA941" w14:textId="77777777" w:rsidR="00DB7BE3" w:rsidRPr="00DB7BE3" w:rsidRDefault="00DB7BE3" w:rsidP="00DB7BE3">
            <w:pPr>
              <w:tabs>
                <w:tab w:val="clear" w:pos="340"/>
                <w:tab w:val="clear" w:pos="595"/>
                <w:tab w:val="clear" w:pos="851"/>
              </w:tabs>
              <w:spacing w:line="240" w:lineRule="auto"/>
              <w:jc w:val="center"/>
              <w:rPr>
                <w:rFonts w:eastAsia="Times New Roman" w:cs="Times New Roman"/>
                <w:lang w:eastAsia="de-DE"/>
              </w:rPr>
            </w:pPr>
            <w:r w:rsidRPr="00DB7BE3">
              <w:rPr>
                <w:rFonts w:eastAsia="Times New Roman" w:cs="Times New Roman"/>
                <w:lang w:eastAsia="de-DE"/>
              </w:rPr>
              <w:t>73</w:t>
            </w:r>
          </w:p>
        </w:tc>
        <w:tc>
          <w:tcPr>
            <w:tcW w:w="567" w:type="dxa"/>
            <w:vAlign w:val="center"/>
          </w:tcPr>
          <w:p w14:paraId="38C8E347" w14:textId="77777777" w:rsidR="00DB7BE3" w:rsidRPr="00DB7BE3" w:rsidRDefault="00DB7BE3" w:rsidP="00DB7BE3">
            <w:pPr>
              <w:tabs>
                <w:tab w:val="clear" w:pos="340"/>
                <w:tab w:val="clear" w:pos="595"/>
                <w:tab w:val="clear" w:pos="851"/>
              </w:tabs>
              <w:spacing w:line="240" w:lineRule="auto"/>
              <w:jc w:val="center"/>
              <w:rPr>
                <w:rFonts w:eastAsia="Times New Roman" w:cs="Times New Roman"/>
                <w:lang w:eastAsia="de-DE"/>
              </w:rPr>
            </w:pPr>
            <w:r w:rsidRPr="00DB7BE3">
              <w:rPr>
                <w:rFonts w:eastAsia="Times New Roman" w:cs="Times New Roman"/>
                <w:lang w:eastAsia="de-DE"/>
              </w:rPr>
              <w:t>74</w:t>
            </w:r>
          </w:p>
        </w:tc>
        <w:tc>
          <w:tcPr>
            <w:tcW w:w="567" w:type="dxa"/>
            <w:vAlign w:val="center"/>
          </w:tcPr>
          <w:p w14:paraId="0DC3EB45" w14:textId="77777777" w:rsidR="00DB7BE3" w:rsidRPr="00DB7BE3" w:rsidRDefault="00DB7BE3" w:rsidP="00DB7BE3">
            <w:pPr>
              <w:tabs>
                <w:tab w:val="clear" w:pos="340"/>
                <w:tab w:val="clear" w:pos="595"/>
                <w:tab w:val="clear" w:pos="851"/>
              </w:tabs>
              <w:spacing w:line="240" w:lineRule="auto"/>
              <w:jc w:val="center"/>
              <w:rPr>
                <w:rFonts w:eastAsia="Times New Roman" w:cs="Times New Roman"/>
                <w:lang w:eastAsia="de-DE"/>
              </w:rPr>
            </w:pPr>
            <w:r w:rsidRPr="00DB7BE3">
              <w:rPr>
                <w:rFonts w:eastAsia="Times New Roman" w:cs="Times New Roman"/>
                <w:lang w:eastAsia="de-DE"/>
              </w:rPr>
              <w:t>75</w:t>
            </w:r>
          </w:p>
        </w:tc>
        <w:tc>
          <w:tcPr>
            <w:tcW w:w="567" w:type="dxa"/>
            <w:vAlign w:val="center"/>
          </w:tcPr>
          <w:p w14:paraId="30256CB1" w14:textId="77777777" w:rsidR="00DB7BE3" w:rsidRPr="00DB7BE3" w:rsidRDefault="00DB7BE3" w:rsidP="00DB7BE3">
            <w:pPr>
              <w:tabs>
                <w:tab w:val="clear" w:pos="340"/>
                <w:tab w:val="clear" w:pos="595"/>
                <w:tab w:val="clear" w:pos="851"/>
              </w:tabs>
              <w:spacing w:line="240" w:lineRule="auto"/>
              <w:jc w:val="center"/>
              <w:rPr>
                <w:rFonts w:eastAsia="Times New Roman" w:cs="Times New Roman"/>
                <w:lang w:eastAsia="de-DE"/>
              </w:rPr>
            </w:pPr>
            <w:r w:rsidRPr="00DB7BE3">
              <w:rPr>
                <w:rFonts w:eastAsia="Times New Roman" w:cs="Times New Roman"/>
                <w:lang w:eastAsia="de-DE"/>
              </w:rPr>
              <w:t>76</w:t>
            </w:r>
          </w:p>
        </w:tc>
        <w:tc>
          <w:tcPr>
            <w:tcW w:w="567" w:type="dxa"/>
            <w:vAlign w:val="center"/>
          </w:tcPr>
          <w:p w14:paraId="26C785BD" w14:textId="77777777" w:rsidR="00DB7BE3" w:rsidRPr="00DB7BE3" w:rsidRDefault="00DB7BE3" w:rsidP="00DB7BE3">
            <w:pPr>
              <w:tabs>
                <w:tab w:val="clear" w:pos="340"/>
                <w:tab w:val="clear" w:pos="595"/>
                <w:tab w:val="clear" w:pos="851"/>
              </w:tabs>
              <w:spacing w:line="240" w:lineRule="auto"/>
              <w:jc w:val="center"/>
              <w:rPr>
                <w:rFonts w:eastAsia="Times New Roman" w:cs="Times New Roman"/>
                <w:lang w:eastAsia="de-DE"/>
              </w:rPr>
            </w:pPr>
            <w:r w:rsidRPr="00DB7BE3">
              <w:rPr>
                <w:rFonts w:eastAsia="Times New Roman" w:cs="Times New Roman"/>
                <w:lang w:eastAsia="de-DE"/>
              </w:rPr>
              <w:t>77</w:t>
            </w:r>
          </w:p>
        </w:tc>
        <w:tc>
          <w:tcPr>
            <w:tcW w:w="567" w:type="dxa"/>
            <w:vAlign w:val="center"/>
          </w:tcPr>
          <w:p w14:paraId="4F62696B" w14:textId="77777777" w:rsidR="00DB7BE3" w:rsidRPr="00DB7BE3" w:rsidRDefault="00DB7BE3" w:rsidP="00DB7BE3">
            <w:pPr>
              <w:tabs>
                <w:tab w:val="clear" w:pos="340"/>
                <w:tab w:val="clear" w:pos="595"/>
                <w:tab w:val="clear" w:pos="851"/>
              </w:tabs>
              <w:spacing w:line="240" w:lineRule="auto"/>
              <w:jc w:val="center"/>
              <w:rPr>
                <w:rFonts w:eastAsia="Times New Roman" w:cs="Times New Roman"/>
                <w:lang w:eastAsia="de-DE"/>
              </w:rPr>
            </w:pPr>
            <w:r w:rsidRPr="00DB7BE3">
              <w:rPr>
                <w:rFonts w:eastAsia="Times New Roman" w:cs="Times New Roman"/>
                <w:lang w:eastAsia="de-DE"/>
              </w:rPr>
              <w:t>78</w:t>
            </w:r>
          </w:p>
        </w:tc>
        <w:tc>
          <w:tcPr>
            <w:tcW w:w="567" w:type="dxa"/>
            <w:vAlign w:val="center"/>
          </w:tcPr>
          <w:p w14:paraId="0D730BD6" w14:textId="77777777" w:rsidR="00DB7BE3" w:rsidRPr="00DB7BE3" w:rsidRDefault="00DB7BE3" w:rsidP="00DB7BE3">
            <w:pPr>
              <w:tabs>
                <w:tab w:val="clear" w:pos="340"/>
                <w:tab w:val="clear" w:pos="595"/>
                <w:tab w:val="clear" w:pos="851"/>
              </w:tabs>
              <w:spacing w:line="240" w:lineRule="auto"/>
              <w:jc w:val="center"/>
              <w:rPr>
                <w:rFonts w:eastAsia="Times New Roman" w:cs="Times New Roman"/>
                <w:lang w:eastAsia="de-DE"/>
              </w:rPr>
            </w:pPr>
            <w:r w:rsidRPr="00DB7BE3">
              <w:rPr>
                <w:rFonts w:eastAsia="Times New Roman" w:cs="Times New Roman"/>
                <w:lang w:eastAsia="de-DE"/>
              </w:rPr>
              <w:t>79</w:t>
            </w:r>
          </w:p>
        </w:tc>
        <w:tc>
          <w:tcPr>
            <w:tcW w:w="567" w:type="dxa"/>
            <w:vAlign w:val="center"/>
          </w:tcPr>
          <w:p w14:paraId="1199BBAE" w14:textId="77777777" w:rsidR="00DB7BE3" w:rsidRPr="00DB7BE3" w:rsidRDefault="00DB7BE3" w:rsidP="00DB7BE3">
            <w:pPr>
              <w:tabs>
                <w:tab w:val="clear" w:pos="340"/>
                <w:tab w:val="clear" w:pos="595"/>
                <w:tab w:val="clear" w:pos="851"/>
              </w:tabs>
              <w:spacing w:line="240" w:lineRule="auto"/>
              <w:jc w:val="center"/>
              <w:rPr>
                <w:rFonts w:eastAsia="Times New Roman" w:cs="Times New Roman"/>
                <w:lang w:eastAsia="de-DE"/>
              </w:rPr>
            </w:pPr>
            <w:r w:rsidRPr="00DB7BE3">
              <w:rPr>
                <w:rFonts w:eastAsia="Times New Roman" w:cs="Times New Roman"/>
                <w:lang w:eastAsia="de-DE"/>
              </w:rPr>
              <w:t>80</w:t>
            </w:r>
          </w:p>
        </w:tc>
      </w:tr>
      <w:tr w:rsidR="00DB7BE3" w:rsidRPr="00DB7BE3" w14:paraId="31DDAEB4" w14:textId="77777777" w:rsidTr="0054793A">
        <w:trPr>
          <w:trHeight w:hRule="exact" w:val="567"/>
        </w:trPr>
        <w:tc>
          <w:tcPr>
            <w:tcW w:w="567" w:type="dxa"/>
            <w:vAlign w:val="center"/>
          </w:tcPr>
          <w:p w14:paraId="0FD9CD4F" w14:textId="77777777" w:rsidR="00DB7BE3" w:rsidRPr="00DB7BE3" w:rsidRDefault="00DB7BE3" w:rsidP="00DB7BE3">
            <w:pPr>
              <w:tabs>
                <w:tab w:val="clear" w:pos="340"/>
                <w:tab w:val="clear" w:pos="595"/>
                <w:tab w:val="clear" w:pos="851"/>
              </w:tabs>
              <w:spacing w:line="240" w:lineRule="auto"/>
              <w:jc w:val="center"/>
              <w:rPr>
                <w:rFonts w:eastAsia="Times New Roman" w:cs="Times New Roman"/>
                <w:lang w:eastAsia="de-DE"/>
              </w:rPr>
            </w:pPr>
            <w:r w:rsidRPr="00DB7BE3">
              <w:rPr>
                <w:rFonts w:eastAsia="Times New Roman" w:cs="Times New Roman"/>
                <w:lang w:eastAsia="de-DE"/>
              </w:rPr>
              <w:t>81</w:t>
            </w:r>
          </w:p>
        </w:tc>
        <w:tc>
          <w:tcPr>
            <w:tcW w:w="567" w:type="dxa"/>
            <w:vAlign w:val="center"/>
          </w:tcPr>
          <w:p w14:paraId="31A61994" w14:textId="77777777" w:rsidR="00DB7BE3" w:rsidRPr="00DB7BE3" w:rsidRDefault="00DB7BE3" w:rsidP="00DB7BE3">
            <w:pPr>
              <w:tabs>
                <w:tab w:val="clear" w:pos="340"/>
                <w:tab w:val="clear" w:pos="595"/>
                <w:tab w:val="clear" w:pos="851"/>
              </w:tabs>
              <w:spacing w:line="240" w:lineRule="auto"/>
              <w:jc w:val="center"/>
              <w:rPr>
                <w:rFonts w:eastAsia="Times New Roman" w:cs="Times New Roman"/>
                <w:lang w:eastAsia="de-DE"/>
              </w:rPr>
            </w:pPr>
            <w:r w:rsidRPr="00DB7BE3">
              <w:rPr>
                <w:rFonts w:eastAsia="Times New Roman" w:cs="Times New Roman"/>
                <w:lang w:eastAsia="de-DE"/>
              </w:rPr>
              <w:t>82</w:t>
            </w:r>
          </w:p>
        </w:tc>
        <w:tc>
          <w:tcPr>
            <w:tcW w:w="567" w:type="dxa"/>
            <w:vAlign w:val="center"/>
          </w:tcPr>
          <w:p w14:paraId="4C30205A" w14:textId="77777777" w:rsidR="00DB7BE3" w:rsidRPr="00DB7BE3" w:rsidRDefault="00DB7BE3" w:rsidP="00DB7BE3">
            <w:pPr>
              <w:tabs>
                <w:tab w:val="clear" w:pos="340"/>
                <w:tab w:val="clear" w:pos="595"/>
                <w:tab w:val="clear" w:pos="851"/>
              </w:tabs>
              <w:spacing w:line="240" w:lineRule="auto"/>
              <w:jc w:val="center"/>
              <w:rPr>
                <w:rFonts w:eastAsia="Times New Roman" w:cs="Times New Roman"/>
                <w:lang w:eastAsia="de-DE"/>
              </w:rPr>
            </w:pPr>
            <w:r w:rsidRPr="00DB7BE3">
              <w:rPr>
                <w:rFonts w:eastAsia="Times New Roman" w:cs="Times New Roman"/>
                <w:lang w:eastAsia="de-DE"/>
              </w:rPr>
              <w:t>83</w:t>
            </w:r>
          </w:p>
        </w:tc>
        <w:tc>
          <w:tcPr>
            <w:tcW w:w="567" w:type="dxa"/>
            <w:vAlign w:val="center"/>
          </w:tcPr>
          <w:p w14:paraId="6D55F183" w14:textId="77777777" w:rsidR="00DB7BE3" w:rsidRPr="00DB7BE3" w:rsidRDefault="00DB7BE3" w:rsidP="00DB7BE3">
            <w:pPr>
              <w:tabs>
                <w:tab w:val="clear" w:pos="340"/>
                <w:tab w:val="clear" w:pos="595"/>
                <w:tab w:val="clear" w:pos="851"/>
              </w:tabs>
              <w:spacing w:line="240" w:lineRule="auto"/>
              <w:jc w:val="center"/>
              <w:rPr>
                <w:rFonts w:eastAsia="Times New Roman" w:cs="Times New Roman"/>
                <w:lang w:eastAsia="de-DE"/>
              </w:rPr>
            </w:pPr>
            <w:r w:rsidRPr="00DB7BE3">
              <w:rPr>
                <w:rFonts w:eastAsia="Times New Roman" w:cs="Times New Roman"/>
                <w:lang w:eastAsia="de-DE"/>
              </w:rPr>
              <w:t>84</w:t>
            </w:r>
          </w:p>
        </w:tc>
        <w:tc>
          <w:tcPr>
            <w:tcW w:w="567" w:type="dxa"/>
            <w:vAlign w:val="center"/>
          </w:tcPr>
          <w:p w14:paraId="151F201C" w14:textId="77777777" w:rsidR="00DB7BE3" w:rsidRPr="00DB7BE3" w:rsidRDefault="00DB7BE3" w:rsidP="00DB7BE3">
            <w:pPr>
              <w:tabs>
                <w:tab w:val="clear" w:pos="340"/>
                <w:tab w:val="clear" w:pos="595"/>
                <w:tab w:val="clear" w:pos="851"/>
              </w:tabs>
              <w:spacing w:line="240" w:lineRule="auto"/>
              <w:jc w:val="center"/>
              <w:rPr>
                <w:rFonts w:eastAsia="Times New Roman" w:cs="Times New Roman"/>
                <w:lang w:eastAsia="de-DE"/>
              </w:rPr>
            </w:pPr>
            <w:r w:rsidRPr="00DB7BE3">
              <w:rPr>
                <w:rFonts w:eastAsia="Times New Roman" w:cs="Times New Roman"/>
                <w:lang w:eastAsia="de-DE"/>
              </w:rPr>
              <w:t>85</w:t>
            </w:r>
          </w:p>
        </w:tc>
        <w:tc>
          <w:tcPr>
            <w:tcW w:w="567" w:type="dxa"/>
            <w:vAlign w:val="center"/>
          </w:tcPr>
          <w:p w14:paraId="661F8CD7" w14:textId="77777777" w:rsidR="00DB7BE3" w:rsidRPr="00DB7BE3" w:rsidRDefault="00DB7BE3" w:rsidP="00DB7BE3">
            <w:pPr>
              <w:tabs>
                <w:tab w:val="clear" w:pos="340"/>
                <w:tab w:val="clear" w:pos="595"/>
                <w:tab w:val="clear" w:pos="851"/>
              </w:tabs>
              <w:spacing w:line="240" w:lineRule="auto"/>
              <w:jc w:val="center"/>
              <w:rPr>
                <w:rFonts w:eastAsia="Times New Roman" w:cs="Times New Roman"/>
                <w:lang w:eastAsia="de-DE"/>
              </w:rPr>
            </w:pPr>
            <w:r w:rsidRPr="00DB7BE3">
              <w:rPr>
                <w:rFonts w:eastAsia="Times New Roman" w:cs="Times New Roman"/>
                <w:lang w:eastAsia="de-DE"/>
              </w:rPr>
              <w:t>86</w:t>
            </w:r>
          </w:p>
        </w:tc>
        <w:tc>
          <w:tcPr>
            <w:tcW w:w="567" w:type="dxa"/>
            <w:vAlign w:val="center"/>
          </w:tcPr>
          <w:p w14:paraId="636AF68F" w14:textId="77777777" w:rsidR="00DB7BE3" w:rsidRPr="00DB7BE3" w:rsidRDefault="00DB7BE3" w:rsidP="00DB7BE3">
            <w:pPr>
              <w:tabs>
                <w:tab w:val="clear" w:pos="340"/>
                <w:tab w:val="clear" w:pos="595"/>
                <w:tab w:val="clear" w:pos="851"/>
              </w:tabs>
              <w:spacing w:line="240" w:lineRule="auto"/>
              <w:jc w:val="center"/>
              <w:rPr>
                <w:rFonts w:eastAsia="Times New Roman" w:cs="Times New Roman"/>
                <w:lang w:eastAsia="de-DE"/>
              </w:rPr>
            </w:pPr>
            <w:r w:rsidRPr="00DB7BE3">
              <w:rPr>
                <w:rFonts w:eastAsia="Times New Roman" w:cs="Times New Roman"/>
                <w:lang w:eastAsia="de-DE"/>
              </w:rPr>
              <w:t>87</w:t>
            </w:r>
          </w:p>
        </w:tc>
        <w:tc>
          <w:tcPr>
            <w:tcW w:w="567" w:type="dxa"/>
            <w:vAlign w:val="center"/>
          </w:tcPr>
          <w:p w14:paraId="1981BFB7" w14:textId="77777777" w:rsidR="00DB7BE3" w:rsidRPr="00DB7BE3" w:rsidRDefault="00DB7BE3" w:rsidP="00DB7BE3">
            <w:pPr>
              <w:tabs>
                <w:tab w:val="clear" w:pos="340"/>
                <w:tab w:val="clear" w:pos="595"/>
                <w:tab w:val="clear" w:pos="851"/>
              </w:tabs>
              <w:spacing w:line="240" w:lineRule="auto"/>
              <w:jc w:val="center"/>
              <w:rPr>
                <w:rFonts w:eastAsia="Times New Roman" w:cs="Times New Roman"/>
                <w:lang w:eastAsia="de-DE"/>
              </w:rPr>
            </w:pPr>
            <w:r w:rsidRPr="00DB7BE3">
              <w:rPr>
                <w:rFonts w:eastAsia="Times New Roman" w:cs="Times New Roman"/>
                <w:lang w:eastAsia="de-DE"/>
              </w:rPr>
              <w:t>88</w:t>
            </w:r>
          </w:p>
        </w:tc>
        <w:tc>
          <w:tcPr>
            <w:tcW w:w="567" w:type="dxa"/>
            <w:vAlign w:val="center"/>
          </w:tcPr>
          <w:p w14:paraId="21A49B4F" w14:textId="77777777" w:rsidR="00DB7BE3" w:rsidRPr="00DB7BE3" w:rsidRDefault="00DB7BE3" w:rsidP="00DB7BE3">
            <w:pPr>
              <w:tabs>
                <w:tab w:val="clear" w:pos="340"/>
                <w:tab w:val="clear" w:pos="595"/>
                <w:tab w:val="clear" w:pos="851"/>
              </w:tabs>
              <w:spacing w:line="240" w:lineRule="auto"/>
              <w:jc w:val="center"/>
              <w:rPr>
                <w:rFonts w:eastAsia="Times New Roman" w:cs="Times New Roman"/>
                <w:lang w:eastAsia="de-DE"/>
              </w:rPr>
            </w:pPr>
            <w:r w:rsidRPr="00DB7BE3">
              <w:rPr>
                <w:rFonts w:eastAsia="Times New Roman" w:cs="Times New Roman"/>
                <w:lang w:eastAsia="de-DE"/>
              </w:rPr>
              <w:t>89</w:t>
            </w:r>
          </w:p>
        </w:tc>
        <w:tc>
          <w:tcPr>
            <w:tcW w:w="567" w:type="dxa"/>
            <w:vAlign w:val="center"/>
          </w:tcPr>
          <w:p w14:paraId="42E6F8A5" w14:textId="77777777" w:rsidR="00DB7BE3" w:rsidRPr="00DB7BE3" w:rsidRDefault="00DB7BE3" w:rsidP="00DB7BE3">
            <w:pPr>
              <w:tabs>
                <w:tab w:val="clear" w:pos="340"/>
                <w:tab w:val="clear" w:pos="595"/>
                <w:tab w:val="clear" w:pos="851"/>
              </w:tabs>
              <w:spacing w:line="240" w:lineRule="auto"/>
              <w:jc w:val="center"/>
              <w:rPr>
                <w:rFonts w:eastAsia="Times New Roman" w:cs="Times New Roman"/>
                <w:lang w:eastAsia="de-DE"/>
              </w:rPr>
            </w:pPr>
            <w:r w:rsidRPr="00DB7BE3">
              <w:rPr>
                <w:rFonts w:eastAsia="Times New Roman" w:cs="Times New Roman"/>
                <w:lang w:eastAsia="de-DE"/>
              </w:rPr>
              <w:t>90</w:t>
            </w:r>
          </w:p>
        </w:tc>
      </w:tr>
      <w:tr w:rsidR="00DB7BE3" w:rsidRPr="00DB7BE3" w14:paraId="0A82AE68" w14:textId="77777777" w:rsidTr="0054793A">
        <w:trPr>
          <w:trHeight w:hRule="exact" w:val="567"/>
        </w:trPr>
        <w:tc>
          <w:tcPr>
            <w:tcW w:w="567" w:type="dxa"/>
            <w:vAlign w:val="center"/>
          </w:tcPr>
          <w:p w14:paraId="20840449" w14:textId="77777777" w:rsidR="00DB7BE3" w:rsidRPr="00DB7BE3" w:rsidRDefault="00DB7BE3" w:rsidP="00DB7BE3">
            <w:pPr>
              <w:tabs>
                <w:tab w:val="clear" w:pos="340"/>
                <w:tab w:val="clear" w:pos="595"/>
                <w:tab w:val="clear" w:pos="851"/>
              </w:tabs>
              <w:spacing w:line="240" w:lineRule="auto"/>
              <w:jc w:val="center"/>
              <w:rPr>
                <w:rFonts w:eastAsia="Times New Roman" w:cs="Times New Roman"/>
                <w:lang w:eastAsia="de-DE"/>
              </w:rPr>
            </w:pPr>
            <w:r w:rsidRPr="00DB7BE3">
              <w:rPr>
                <w:rFonts w:eastAsia="Times New Roman" w:cs="Times New Roman"/>
                <w:lang w:eastAsia="de-DE"/>
              </w:rPr>
              <w:t>91</w:t>
            </w:r>
          </w:p>
        </w:tc>
        <w:tc>
          <w:tcPr>
            <w:tcW w:w="567" w:type="dxa"/>
            <w:vAlign w:val="center"/>
          </w:tcPr>
          <w:p w14:paraId="03A536A5" w14:textId="77777777" w:rsidR="00DB7BE3" w:rsidRPr="00DB7BE3" w:rsidRDefault="00DB7BE3" w:rsidP="00DB7BE3">
            <w:pPr>
              <w:tabs>
                <w:tab w:val="clear" w:pos="340"/>
                <w:tab w:val="clear" w:pos="595"/>
                <w:tab w:val="clear" w:pos="851"/>
              </w:tabs>
              <w:spacing w:line="240" w:lineRule="auto"/>
              <w:jc w:val="center"/>
              <w:rPr>
                <w:rFonts w:eastAsia="Times New Roman" w:cs="Times New Roman"/>
                <w:lang w:eastAsia="de-DE"/>
              </w:rPr>
            </w:pPr>
            <w:r w:rsidRPr="00DB7BE3">
              <w:rPr>
                <w:rFonts w:eastAsia="Times New Roman" w:cs="Times New Roman"/>
                <w:lang w:eastAsia="de-DE"/>
              </w:rPr>
              <w:t>92</w:t>
            </w:r>
          </w:p>
        </w:tc>
        <w:tc>
          <w:tcPr>
            <w:tcW w:w="567" w:type="dxa"/>
            <w:vAlign w:val="center"/>
          </w:tcPr>
          <w:p w14:paraId="742E0E69" w14:textId="77777777" w:rsidR="00DB7BE3" w:rsidRPr="00DB7BE3" w:rsidRDefault="00DB7BE3" w:rsidP="00DB7BE3">
            <w:pPr>
              <w:tabs>
                <w:tab w:val="clear" w:pos="340"/>
                <w:tab w:val="clear" w:pos="595"/>
                <w:tab w:val="clear" w:pos="851"/>
              </w:tabs>
              <w:spacing w:line="240" w:lineRule="auto"/>
              <w:jc w:val="center"/>
              <w:rPr>
                <w:rFonts w:eastAsia="Times New Roman" w:cs="Times New Roman"/>
                <w:lang w:eastAsia="de-DE"/>
              </w:rPr>
            </w:pPr>
            <w:r w:rsidRPr="00DB7BE3">
              <w:rPr>
                <w:rFonts w:eastAsia="Times New Roman" w:cs="Times New Roman"/>
                <w:lang w:eastAsia="de-DE"/>
              </w:rPr>
              <w:t>93</w:t>
            </w:r>
          </w:p>
        </w:tc>
        <w:tc>
          <w:tcPr>
            <w:tcW w:w="567" w:type="dxa"/>
            <w:vAlign w:val="center"/>
          </w:tcPr>
          <w:p w14:paraId="25EBD45F" w14:textId="77777777" w:rsidR="00DB7BE3" w:rsidRPr="00DB7BE3" w:rsidRDefault="00DB7BE3" w:rsidP="00DB7BE3">
            <w:pPr>
              <w:tabs>
                <w:tab w:val="clear" w:pos="340"/>
                <w:tab w:val="clear" w:pos="595"/>
                <w:tab w:val="clear" w:pos="851"/>
              </w:tabs>
              <w:spacing w:line="240" w:lineRule="auto"/>
              <w:jc w:val="center"/>
              <w:rPr>
                <w:rFonts w:eastAsia="Times New Roman" w:cs="Times New Roman"/>
                <w:lang w:eastAsia="de-DE"/>
              </w:rPr>
            </w:pPr>
            <w:r w:rsidRPr="00DB7BE3">
              <w:rPr>
                <w:rFonts w:eastAsia="Times New Roman" w:cs="Times New Roman"/>
                <w:lang w:eastAsia="de-DE"/>
              </w:rPr>
              <w:t>94</w:t>
            </w:r>
          </w:p>
        </w:tc>
        <w:tc>
          <w:tcPr>
            <w:tcW w:w="567" w:type="dxa"/>
            <w:vAlign w:val="center"/>
          </w:tcPr>
          <w:p w14:paraId="633F0EA9" w14:textId="77777777" w:rsidR="00DB7BE3" w:rsidRPr="00DB7BE3" w:rsidRDefault="00DB7BE3" w:rsidP="00DB7BE3">
            <w:pPr>
              <w:tabs>
                <w:tab w:val="clear" w:pos="340"/>
                <w:tab w:val="clear" w:pos="595"/>
                <w:tab w:val="clear" w:pos="851"/>
              </w:tabs>
              <w:spacing w:line="240" w:lineRule="auto"/>
              <w:jc w:val="center"/>
              <w:rPr>
                <w:rFonts w:eastAsia="Times New Roman" w:cs="Times New Roman"/>
                <w:lang w:eastAsia="de-DE"/>
              </w:rPr>
            </w:pPr>
            <w:r w:rsidRPr="00DB7BE3">
              <w:rPr>
                <w:rFonts w:eastAsia="Times New Roman" w:cs="Times New Roman"/>
                <w:lang w:eastAsia="de-DE"/>
              </w:rPr>
              <w:t>95</w:t>
            </w:r>
          </w:p>
        </w:tc>
        <w:tc>
          <w:tcPr>
            <w:tcW w:w="567" w:type="dxa"/>
            <w:vAlign w:val="center"/>
          </w:tcPr>
          <w:p w14:paraId="0522548C" w14:textId="77777777" w:rsidR="00DB7BE3" w:rsidRPr="00DB7BE3" w:rsidRDefault="00DB7BE3" w:rsidP="00DB7BE3">
            <w:pPr>
              <w:tabs>
                <w:tab w:val="clear" w:pos="340"/>
                <w:tab w:val="clear" w:pos="595"/>
                <w:tab w:val="clear" w:pos="851"/>
              </w:tabs>
              <w:spacing w:line="240" w:lineRule="auto"/>
              <w:jc w:val="center"/>
              <w:rPr>
                <w:rFonts w:eastAsia="Times New Roman" w:cs="Times New Roman"/>
                <w:lang w:eastAsia="de-DE"/>
              </w:rPr>
            </w:pPr>
            <w:r w:rsidRPr="00DB7BE3">
              <w:rPr>
                <w:rFonts w:eastAsia="Times New Roman" w:cs="Times New Roman"/>
                <w:lang w:eastAsia="de-DE"/>
              </w:rPr>
              <w:t>96</w:t>
            </w:r>
          </w:p>
        </w:tc>
        <w:tc>
          <w:tcPr>
            <w:tcW w:w="567" w:type="dxa"/>
            <w:vAlign w:val="center"/>
          </w:tcPr>
          <w:p w14:paraId="11122899" w14:textId="77777777" w:rsidR="00DB7BE3" w:rsidRPr="00DB7BE3" w:rsidRDefault="00DB7BE3" w:rsidP="00DB7BE3">
            <w:pPr>
              <w:tabs>
                <w:tab w:val="clear" w:pos="340"/>
                <w:tab w:val="clear" w:pos="595"/>
                <w:tab w:val="clear" w:pos="851"/>
              </w:tabs>
              <w:spacing w:line="240" w:lineRule="auto"/>
              <w:jc w:val="center"/>
              <w:rPr>
                <w:rFonts w:eastAsia="Times New Roman" w:cs="Times New Roman"/>
                <w:lang w:eastAsia="de-DE"/>
              </w:rPr>
            </w:pPr>
            <w:r w:rsidRPr="00DB7BE3">
              <w:rPr>
                <w:rFonts w:eastAsia="Times New Roman" w:cs="Times New Roman"/>
                <w:lang w:eastAsia="de-DE"/>
              </w:rPr>
              <w:t>97</w:t>
            </w:r>
          </w:p>
        </w:tc>
        <w:tc>
          <w:tcPr>
            <w:tcW w:w="567" w:type="dxa"/>
            <w:vAlign w:val="center"/>
          </w:tcPr>
          <w:p w14:paraId="00AC2FBB" w14:textId="77777777" w:rsidR="00DB7BE3" w:rsidRPr="00DB7BE3" w:rsidRDefault="00DB7BE3" w:rsidP="00DB7BE3">
            <w:pPr>
              <w:tabs>
                <w:tab w:val="clear" w:pos="340"/>
                <w:tab w:val="clear" w:pos="595"/>
                <w:tab w:val="clear" w:pos="851"/>
              </w:tabs>
              <w:spacing w:line="240" w:lineRule="auto"/>
              <w:jc w:val="center"/>
              <w:rPr>
                <w:rFonts w:eastAsia="Times New Roman" w:cs="Times New Roman"/>
                <w:lang w:eastAsia="de-DE"/>
              </w:rPr>
            </w:pPr>
            <w:r w:rsidRPr="00DB7BE3">
              <w:rPr>
                <w:rFonts w:eastAsia="Times New Roman" w:cs="Times New Roman"/>
                <w:lang w:eastAsia="de-DE"/>
              </w:rPr>
              <w:t>98</w:t>
            </w:r>
          </w:p>
        </w:tc>
        <w:tc>
          <w:tcPr>
            <w:tcW w:w="567" w:type="dxa"/>
            <w:vAlign w:val="center"/>
          </w:tcPr>
          <w:p w14:paraId="68AFCA9C" w14:textId="77777777" w:rsidR="00DB7BE3" w:rsidRPr="00DB7BE3" w:rsidRDefault="00DB7BE3" w:rsidP="00DB7BE3">
            <w:pPr>
              <w:tabs>
                <w:tab w:val="clear" w:pos="340"/>
                <w:tab w:val="clear" w:pos="595"/>
                <w:tab w:val="clear" w:pos="851"/>
              </w:tabs>
              <w:spacing w:line="240" w:lineRule="auto"/>
              <w:jc w:val="center"/>
              <w:rPr>
                <w:rFonts w:eastAsia="Times New Roman" w:cs="Times New Roman"/>
                <w:lang w:eastAsia="de-DE"/>
              </w:rPr>
            </w:pPr>
            <w:r w:rsidRPr="00DB7BE3">
              <w:rPr>
                <w:rFonts w:eastAsia="Times New Roman" w:cs="Times New Roman"/>
                <w:lang w:eastAsia="de-DE"/>
              </w:rPr>
              <w:t>99</w:t>
            </w:r>
          </w:p>
        </w:tc>
        <w:tc>
          <w:tcPr>
            <w:tcW w:w="567" w:type="dxa"/>
            <w:vAlign w:val="center"/>
          </w:tcPr>
          <w:p w14:paraId="3AFCACEC" w14:textId="77777777" w:rsidR="00DB7BE3" w:rsidRPr="00DB7BE3" w:rsidRDefault="00DB7BE3" w:rsidP="00DB7BE3">
            <w:pPr>
              <w:tabs>
                <w:tab w:val="clear" w:pos="340"/>
                <w:tab w:val="clear" w:pos="595"/>
                <w:tab w:val="clear" w:pos="851"/>
              </w:tabs>
              <w:spacing w:line="240" w:lineRule="auto"/>
              <w:jc w:val="center"/>
              <w:rPr>
                <w:rFonts w:eastAsia="Times New Roman" w:cs="Times New Roman"/>
                <w:lang w:eastAsia="de-DE"/>
              </w:rPr>
            </w:pPr>
            <w:r w:rsidRPr="00DB7BE3">
              <w:rPr>
                <w:rFonts w:eastAsia="Times New Roman" w:cs="Times New Roman"/>
                <w:lang w:eastAsia="de-DE"/>
              </w:rPr>
              <w:t>100</w:t>
            </w:r>
          </w:p>
        </w:tc>
      </w:tr>
    </w:tbl>
    <w:p w14:paraId="27231AE5" w14:textId="77777777" w:rsidR="00DB7BE3" w:rsidRDefault="00DB7BE3" w:rsidP="00516238">
      <w:pPr>
        <w:tabs>
          <w:tab w:val="left" w:pos="5245"/>
        </w:tabs>
      </w:pPr>
    </w:p>
    <w:p w14:paraId="047CA2CB" w14:textId="77777777" w:rsidR="00DB7BE3" w:rsidRDefault="00DB7BE3" w:rsidP="00516238">
      <w:pPr>
        <w:tabs>
          <w:tab w:val="left" w:pos="5245"/>
        </w:tabs>
      </w:pPr>
    </w:p>
    <w:p w14:paraId="3BAF5189" w14:textId="3B24DF3D" w:rsidR="00604CD4" w:rsidRPr="00D3427F" w:rsidRDefault="00604CD4" w:rsidP="00604CD4">
      <w:pPr>
        <w:pStyle w:val="ekvnummerierung"/>
        <w:framePr w:wrap="around"/>
      </w:pPr>
      <w:r>
        <w:t>1</w:t>
      </w:r>
    </w:p>
    <w:p w14:paraId="1094FF47" w14:textId="77777777" w:rsidR="00604CD4" w:rsidRPr="00287B24" w:rsidRDefault="00604CD4" w:rsidP="00604CD4">
      <w:pPr>
        <w:pStyle w:val="ekvpicto"/>
        <w:framePr w:wrap="around"/>
      </w:pPr>
      <w:r>
        <w:rPr>
          <w:noProof/>
          <w:lang w:eastAsia="de-DE"/>
        </w:rPr>
        <w:drawing>
          <wp:inline distT="0" distB="0" distL="0" distR="0" wp14:anchorId="3F1211A6" wp14:editId="6310E29A">
            <wp:extent cx="288290" cy="288290"/>
            <wp:effectExtent l="0" t="0" r="0" b="0"/>
            <wp:docPr id="1377326984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c_leicht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8290" cy="288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4184F3" w14:textId="5D513E0D" w:rsidR="00604CD4" w:rsidRDefault="00DB7BE3" w:rsidP="00516238">
      <w:pPr>
        <w:tabs>
          <w:tab w:val="left" w:pos="5245"/>
        </w:tabs>
      </w:pPr>
      <w:r>
        <w:t>a) Zeige die Zahl 51 an der Hundertertafel und markiere sie gelb.</w:t>
      </w:r>
    </w:p>
    <w:p w14:paraId="2714850D" w14:textId="77777777" w:rsidR="00DB7BE3" w:rsidRDefault="00DB7BE3" w:rsidP="00516238">
      <w:pPr>
        <w:tabs>
          <w:tab w:val="left" w:pos="5245"/>
        </w:tabs>
      </w:pPr>
    </w:p>
    <w:p w14:paraId="2E355BBC" w14:textId="732DB6C6" w:rsidR="00DB7BE3" w:rsidRDefault="00DB7BE3" w:rsidP="00516238">
      <w:pPr>
        <w:tabs>
          <w:tab w:val="left" w:pos="5245"/>
        </w:tabs>
      </w:pPr>
      <w:r>
        <w:t>b) Welche Zahlen stehen unter der 51?</w:t>
      </w:r>
    </w:p>
    <w:p w14:paraId="4700503D" w14:textId="77777777" w:rsidR="00DB7BE3" w:rsidRDefault="00DB7BE3" w:rsidP="00DB7BE3">
      <w:pPr>
        <w:pStyle w:val="ekvgrundtexthalbe"/>
      </w:pPr>
    </w:p>
    <w:p w14:paraId="5DCB21AA" w14:textId="30E7C7DF" w:rsidR="00DB7BE3" w:rsidRDefault="00DB7BE3" w:rsidP="00DB7BE3">
      <w:pPr>
        <w:tabs>
          <w:tab w:val="clear" w:pos="340"/>
          <w:tab w:val="clear" w:pos="595"/>
          <w:tab w:val="clear" w:pos="851"/>
          <w:tab w:val="left" w:pos="284"/>
          <w:tab w:val="left" w:pos="9354"/>
        </w:tabs>
        <w:rPr>
          <w:u w:val="single"/>
        </w:rPr>
      </w:pPr>
      <w:r>
        <w:tab/>
        <w:t xml:space="preserve">Schreibe auf: </w:t>
      </w:r>
      <w:r w:rsidRPr="00DB7BE3">
        <w:rPr>
          <w:u w:val="single"/>
        </w:rPr>
        <w:tab/>
      </w:r>
    </w:p>
    <w:p w14:paraId="7EC46EE3" w14:textId="77777777" w:rsidR="00DB7BE3" w:rsidRDefault="00DB7BE3" w:rsidP="00DB7BE3">
      <w:pPr>
        <w:tabs>
          <w:tab w:val="clear" w:pos="340"/>
          <w:tab w:val="clear" w:pos="595"/>
          <w:tab w:val="clear" w:pos="851"/>
          <w:tab w:val="left" w:pos="284"/>
          <w:tab w:val="left" w:pos="9354"/>
        </w:tabs>
      </w:pPr>
    </w:p>
    <w:p w14:paraId="16F5506B" w14:textId="1FB0E50F" w:rsidR="00DB7BE3" w:rsidRDefault="00DB7BE3" w:rsidP="00DB7BE3">
      <w:pPr>
        <w:tabs>
          <w:tab w:val="clear" w:pos="340"/>
          <w:tab w:val="clear" w:pos="595"/>
          <w:tab w:val="clear" w:pos="851"/>
          <w:tab w:val="left" w:pos="284"/>
          <w:tab w:val="left" w:pos="9354"/>
        </w:tabs>
      </w:pPr>
      <w:r>
        <w:t>c) Welche Zahlen stehen recht von der 51?</w:t>
      </w:r>
    </w:p>
    <w:p w14:paraId="7DD535A3" w14:textId="77777777" w:rsidR="00DB7BE3" w:rsidRDefault="00DB7BE3" w:rsidP="00DB7BE3">
      <w:pPr>
        <w:pStyle w:val="ekvgrundtexthalbe"/>
      </w:pPr>
    </w:p>
    <w:p w14:paraId="45AA4DC6" w14:textId="23F02BE4" w:rsidR="00DB7BE3" w:rsidRDefault="00DB7BE3" w:rsidP="00DB7BE3">
      <w:pPr>
        <w:tabs>
          <w:tab w:val="clear" w:pos="340"/>
          <w:tab w:val="clear" w:pos="595"/>
          <w:tab w:val="clear" w:pos="851"/>
          <w:tab w:val="left" w:pos="284"/>
          <w:tab w:val="left" w:pos="9354"/>
        </w:tabs>
        <w:rPr>
          <w:u w:val="single"/>
        </w:rPr>
      </w:pPr>
      <w:r>
        <w:tab/>
        <w:t xml:space="preserve">Schreibe auf: </w:t>
      </w:r>
      <w:r w:rsidRPr="00DB7BE3">
        <w:rPr>
          <w:u w:val="single"/>
        </w:rPr>
        <w:tab/>
      </w:r>
    </w:p>
    <w:p w14:paraId="11BF0D53" w14:textId="77777777" w:rsidR="00DB7BE3" w:rsidRDefault="00DB7BE3" w:rsidP="00DB7BE3">
      <w:pPr>
        <w:tabs>
          <w:tab w:val="clear" w:pos="340"/>
          <w:tab w:val="clear" w:pos="595"/>
          <w:tab w:val="clear" w:pos="851"/>
          <w:tab w:val="left" w:pos="284"/>
          <w:tab w:val="left" w:pos="9354"/>
        </w:tabs>
      </w:pPr>
    </w:p>
    <w:p w14:paraId="5BA00ED7" w14:textId="69B3D6D9" w:rsidR="00DB7BE3" w:rsidRDefault="00DB7BE3" w:rsidP="00DB7BE3">
      <w:pPr>
        <w:tabs>
          <w:tab w:val="clear" w:pos="340"/>
          <w:tab w:val="clear" w:pos="595"/>
          <w:tab w:val="clear" w:pos="851"/>
          <w:tab w:val="left" w:pos="284"/>
          <w:tab w:val="left" w:pos="9354"/>
        </w:tabs>
      </w:pPr>
      <w:r>
        <w:t>d) Markiere alle Zahlen in der 3. Spalte lila.</w:t>
      </w:r>
    </w:p>
    <w:p w14:paraId="27DA3536" w14:textId="77777777" w:rsidR="00DB7BE3" w:rsidRDefault="00DB7BE3" w:rsidP="00DB7BE3">
      <w:pPr>
        <w:pStyle w:val="ekvgrundtexthalbe"/>
      </w:pPr>
    </w:p>
    <w:p w14:paraId="6DAC8710" w14:textId="729C2418" w:rsidR="00DB7BE3" w:rsidRPr="00DB7BE3" w:rsidRDefault="00DB7BE3" w:rsidP="00DB7BE3">
      <w:pPr>
        <w:tabs>
          <w:tab w:val="clear" w:pos="340"/>
          <w:tab w:val="clear" w:pos="595"/>
          <w:tab w:val="clear" w:pos="851"/>
          <w:tab w:val="left" w:pos="284"/>
          <w:tab w:val="left" w:pos="9354"/>
        </w:tabs>
        <w:rPr>
          <w:u w:val="single"/>
        </w:rPr>
      </w:pPr>
      <w:r>
        <w:tab/>
        <w:t xml:space="preserve">Schreibe die Zahlen auf: </w:t>
      </w:r>
      <w:r w:rsidRPr="00DB7BE3">
        <w:rPr>
          <w:u w:val="single"/>
        </w:rPr>
        <w:tab/>
      </w:r>
    </w:p>
    <w:p w14:paraId="7B3FE379" w14:textId="77777777" w:rsidR="00DB7BE3" w:rsidRDefault="00DB7BE3" w:rsidP="00DB7BE3">
      <w:pPr>
        <w:tabs>
          <w:tab w:val="clear" w:pos="340"/>
          <w:tab w:val="clear" w:pos="595"/>
          <w:tab w:val="clear" w:pos="851"/>
          <w:tab w:val="left" w:pos="284"/>
          <w:tab w:val="left" w:pos="9354"/>
        </w:tabs>
      </w:pPr>
    </w:p>
    <w:p w14:paraId="5DBC1345" w14:textId="05867066" w:rsidR="00DB7BE3" w:rsidRDefault="00DB7BE3" w:rsidP="00DB7BE3">
      <w:pPr>
        <w:tabs>
          <w:tab w:val="clear" w:pos="340"/>
          <w:tab w:val="clear" w:pos="595"/>
          <w:tab w:val="clear" w:pos="851"/>
          <w:tab w:val="left" w:pos="284"/>
          <w:tab w:val="left" w:pos="9354"/>
        </w:tabs>
      </w:pPr>
      <w:r>
        <w:t>e) Welche Zahl steht links neben der 89?</w:t>
      </w:r>
    </w:p>
    <w:p w14:paraId="4A976384" w14:textId="77777777" w:rsidR="00DB7BE3" w:rsidRDefault="00DB7BE3" w:rsidP="00DB7BE3">
      <w:pPr>
        <w:pStyle w:val="ekvgrundtexthalbe"/>
      </w:pPr>
    </w:p>
    <w:p w14:paraId="00A2F818" w14:textId="23940B0D" w:rsidR="00DB7BE3" w:rsidRDefault="00DB7BE3" w:rsidP="00DB7BE3">
      <w:pPr>
        <w:tabs>
          <w:tab w:val="clear" w:pos="340"/>
          <w:tab w:val="clear" w:pos="595"/>
          <w:tab w:val="clear" w:pos="851"/>
          <w:tab w:val="left" w:pos="284"/>
          <w:tab w:val="left" w:pos="9354"/>
        </w:tabs>
        <w:rPr>
          <w:u w:val="single"/>
        </w:rPr>
      </w:pPr>
      <w:r>
        <w:tab/>
        <w:t xml:space="preserve">Schreibe auf: </w:t>
      </w:r>
      <w:r w:rsidRPr="00DB7BE3">
        <w:rPr>
          <w:u w:val="single"/>
        </w:rPr>
        <w:tab/>
      </w:r>
    </w:p>
    <w:p w14:paraId="44675E44" w14:textId="4C983171" w:rsidR="00DB7BE3" w:rsidRPr="00DB7BE3" w:rsidRDefault="00DB7BE3">
      <w:pPr>
        <w:tabs>
          <w:tab w:val="clear" w:pos="340"/>
          <w:tab w:val="clear" w:pos="595"/>
          <w:tab w:val="clear" w:pos="851"/>
        </w:tabs>
        <w:spacing w:after="160" w:line="259" w:lineRule="auto"/>
      </w:pPr>
      <w:r w:rsidRPr="00DB7BE3">
        <w:br w:type="page"/>
      </w:r>
    </w:p>
    <w:tbl>
      <w:tblPr>
        <w:tblW w:w="11000" w:type="dxa"/>
        <w:tblInd w:w="-1247" w:type="dxa"/>
        <w:tblBorders>
          <w:insideH w:val="single" w:sz="8" w:space="0" w:color="80808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43"/>
        <w:gridCol w:w="9757"/>
      </w:tblGrid>
      <w:tr w:rsidR="00DB7BE3" w:rsidRPr="00BF17F2" w14:paraId="6D16ACB3" w14:textId="77777777" w:rsidTr="0054793A">
        <w:trPr>
          <w:trHeight w:hRule="exact" w:val="794"/>
        </w:trPr>
        <w:tc>
          <w:tcPr>
            <w:tcW w:w="1243" w:type="dxa"/>
            <w:tcBorders>
              <w:bottom w:val="nil"/>
              <w:right w:val="nil"/>
            </w:tcBorders>
            <w:noWrap/>
            <w:vAlign w:val="bottom"/>
          </w:tcPr>
          <w:p w14:paraId="69CACAA0" w14:textId="77777777" w:rsidR="00DB7BE3" w:rsidRPr="00BF17F2" w:rsidRDefault="00DB7BE3" w:rsidP="0054793A">
            <w:pPr>
              <w:rPr>
                <w:color w:val="FFFFFF" w:themeColor="background1"/>
              </w:rPr>
            </w:pPr>
          </w:p>
        </w:tc>
        <w:tc>
          <w:tcPr>
            <w:tcW w:w="9757" w:type="dxa"/>
            <w:tcBorders>
              <w:left w:val="nil"/>
              <w:bottom w:val="nil"/>
            </w:tcBorders>
            <w:noWrap/>
            <w:vAlign w:val="bottom"/>
          </w:tcPr>
          <w:p w14:paraId="23CC3B96" w14:textId="77777777" w:rsidR="00DB7BE3" w:rsidRPr="00BF17F2" w:rsidRDefault="00DB7BE3" w:rsidP="0054793A">
            <w:pPr>
              <w:rPr>
                <w:color w:val="FFFFFF" w:themeColor="background1"/>
              </w:rPr>
            </w:pPr>
          </w:p>
        </w:tc>
      </w:tr>
    </w:tbl>
    <w:p w14:paraId="05AD949F" w14:textId="59A841B4" w:rsidR="00DB7BE3" w:rsidRDefault="00DB7BE3" w:rsidP="00DB7BE3">
      <w:pPr>
        <w:pStyle w:val="ekvue1arial"/>
        <w:jc w:val="center"/>
      </w:pPr>
      <w:r>
        <w:t>Station 3</w:t>
      </w:r>
    </w:p>
    <w:p w14:paraId="73B91447" w14:textId="77777777" w:rsidR="00DB7BE3" w:rsidRDefault="00DB7BE3" w:rsidP="00DB7BE3">
      <w:pPr>
        <w:tabs>
          <w:tab w:val="clear" w:pos="340"/>
          <w:tab w:val="clear" w:pos="595"/>
          <w:tab w:val="clear" w:pos="851"/>
          <w:tab w:val="left" w:pos="284"/>
          <w:tab w:val="left" w:pos="9354"/>
        </w:tabs>
      </w:pPr>
    </w:p>
    <w:p w14:paraId="5D331FDF" w14:textId="6CAC96CA" w:rsidR="00DB7BE3" w:rsidRDefault="00DB7BE3" w:rsidP="00DB7BE3">
      <w:pPr>
        <w:pStyle w:val="ekvue2arial"/>
        <w:jc w:val="center"/>
      </w:pPr>
      <w:r>
        <w:t>Geheimschrift</w:t>
      </w:r>
    </w:p>
    <w:p w14:paraId="65CF9FB8" w14:textId="77777777" w:rsidR="00DB7BE3" w:rsidRDefault="00DB7BE3" w:rsidP="00DB7BE3">
      <w:pPr>
        <w:tabs>
          <w:tab w:val="clear" w:pos="340"/>
          <w:tab w:val="clear" w:pos="595"/>
          <w:tab w:val="clear" w:pos="851"/>
          <w:tab w:val="left" w:pos="284"/>
          <w:tab w:val="left" w:pos="9354"/>
        </w:tabs>
      </w:pPr>
    </w:p>
    <w:p w14:paraId="2F4C525D" w14:textId="77777777" w:rsidR="003B4807" w:rsidRDefault="003B4807" w:rsidP="00DB7BE3">
      <w:pPr>
        <w:tabs>
          <w:tab w:val="clear" w:pos="340"/>
          <w:tab w:val="clear" w:pos="595"/>
          <w:tab w:val="clear" w:pos="851"/>
          <w:tab w:val="left" w:pos="284"/>
          <w:tab w:val="left" w:pos="9354"/>
        </w:tabs>
      </w:pPr>
    </w:p>
    <w:p w14:paraId="769BC2F0" w14:textId="7BD23160" w:rsidR="003B4807" w:rsidRPr="00D3427F" w:rsidRDefault="003B4807" w:rsidP="003B4807">
      <w:pPr>
        <w:pStyle w:val="ekvnummerierung"/>
        <w:framePr w:wrap="around"/>
      </w:pPr>
      <w:r>
        <w:t>1</w:t>
      </w:r>
    </w:p>
    <w:p w14:paraId="49BD3313" w14:textId="77777777" w:rsidR="003B4807" w:rsidRPr="00287B24" w:rsidRDefault="003B4807" w:rsidP="003B4807">
      <w:pPr>
        <w:pStyle w:val="ekvpicto"/>
        <w:framePr w:wrap="around"/>
      </w:pPr>
      <w:r>
        <w:rPr>
          <w:noProof/>
          <w:lang w:eastAsia="de-DE"/>
        </w:rPr>
        <w:drawing>
          <wp:inline distT="0" distB="0" distL="0" distR="0" wp14:anchorId="7A5D3BD6" wp14:editId="77F73DF5">
            <wp:extent cx="288290" cy="288290"/>
            <wp:effectExtent l="0" t="0" r="0" b="0"/>
            <wp:docPr id="1458740020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c_leicht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8290" cy="288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5AB343" w14:textId="248859EF" w:rsidR="003B4807" w:rsidRDefault="003B4807" w:rsidP="00DB7BE3">
      <w:pPr>
        <w:tabs>
          <w:tab w:val="clear" w:pos="340"/>
          <w:tab w:val="clear" w:pos="595"/>
          <w:tab w:val="clear" w:pos="851"/>
          <w:tab w:val="left" w:pos="284"/>
          <w:tab w:val="left" w:pos="9354"/>
        </w:tabs>
      </w:pPr>
    </w:p>
    <w:tbl>
      <w:tblPr>
        <w:tblStyle w:val="Tabellenraster"/>
        <w:tblpPr w:leftFromText="141" w:rightFromText="141" w:vertAnchor="page" w:horzAnchor="page" w:tblpX="2492" w:tblpY="4515"/>
        <w:tblW w:w="20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"/>
        <w:gridCol w:w="283"/>
        <w:gridCol w:w="340"/>
        <w:gridCol w:w="283"/>
        <w:gridCol w:w="283"/>
        <w:gridCol w:w="283"/>
      </w:tblGrid>
      <w:tr w:rsidR="003B4807" w:rsidRPr="003B4807" w14:paraId="0C71585F" w14:textId="77777777" w:rsidTr="003B4807">
        <w:trPr>
          <w:trHeight w:hRule="exact" w:val="454"/>
        </w:trPr>
        <w:tc>
          <w:tcPr>
            <w:tcW w:w="567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6622286A" w14:textId="761A2155" w:rsidR="003B4807" w:rsidRPr="003B4807" w:rsidRDefault="00E56ECC" w:rsidP="003B4807">
            <w:pPr>
              <w:tabs>
                <w:tab w:val="clear" w:pos="340"/>
                <w:tab w:val="clear" w:pos="595"/>
                <w:tab w:val="clear" w:pos="851"/>
              </w:tabs>
              <w:jc w:val="center"/>
              <w:rPr>
                <w:rFonts w:ascii="Comic Sans MS" w:hAnsi="Comic Sans MS"/>
                <w:noProof/>
                <w:color w:val="000000" w:themeColor="text1"/>
                <w:sz w:val="25"/>
              </w:rPr>
            </w:pPr>
            <w:r>
              <w:rPr>
                <w:rFonts w:ascii="Comic Sans MS" w:hAnsi="Comic Sans MS"/>
                <w:noProof/>
                <w:color w:val="000000" w:themeColor="text1"/>
                <w:sz w:val="25"/>
              </w:rPr>
              <w:t>6</w:t>
            </w:r>
            <w:r w:rsidRPr="00E56ECC">
              <w:rPr>
                <w:rFonts w:ascii="Comic Sans MS" w:hAnsi="Comic Sans MS"/>
                <w:noProof/>
                <w:color w:val="000000" w:themeColor="text1"/>
                <w:sz w:val="25"/>
              </w:rPr>
              <w:t>0</w:t>
            </w:r>
          </w:p>
        </w:tc>
        <w:tc>
          <w:tcPr>
            <w:tcW w:w="283" w:type="dxa"/>
            <w:tcBorders>
              <w:top w:val="nil"/>
              <w:left w:val="single" w:sz="8" w:space="0" w:color="808080" w:themeColor="background1" w:themeShade="80"/>
              <w:bottom w:val="nil"/>
              <w:right w:val="single" w:sz="8" w:space="0" w:color="808080" w:themeColor="background1" w:themeShade="80"/>
            </w:tcBorders>
            <w:vAlign w:val="center"/>
          </w:tcPr>
          <w:p w14:paraId="477549E4" w14:textId="77777777" w:rsidR="003B4807" w:rsidRPr="003B4807" w:rsidRDefault="003B4807" w:rsidP="003B4807">
            <w:pPr>
              <w:jc w:val="center"/>
            </w:pPr>
            <w:r w:rsidRPr="003B4807">
              <w:t>+</w:t>
            </w:r>
          </w:p>
        </w:tc>
        <w:tc>
          <w:tcPr>
            <w:tcW w:w="340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79A0926E" w14:textId="637DBF66" w:rsidR="003B4807" w:rsidRPr="003B4807" w:rsidRDefault="00E56ECC" w:rsidP="003B4807">
            <w:pPr>
              <w:tabs>
                <w:tab w:val="clear" w:pos="340"/>
                <w:tab w:val="clear" w:pos="595"/>
                <w:tab w:val="clear" w:pos="851"/>
              </w:tabs>
              <w:jc w:val="center"/>
              <w:rPr>
                <w:rFonts w:ascii="Comic Sans MS" w:hAnsi="Comic Sans MS"/>
                <w:noProof/>
                <w:color w:val="000000" w:themeColor="text1"/>
                <w:sz w:val="25"/>
              </w:rPr>
            </w:pPr>
            <w:r>
              <w:rPr>
                <w:rFonts w:ascii="Comic Sans MS" w:hAnsi="Comic Sans MS"/>
                <w:noProof/>
                <w:color w:val="000000" w:themeColor="text1"/>
                <w:sz w:val="25"/>
              </w:rPr>
              <w:t>3</w:t>
            </w:r>
          </w:p>
        </w:tc>
        <w:tc>
          <w:tcPr>
            <w:tcW w:w="283" w:type="dxa"/>
            <w:tcBorders>
              <w:top w:val="nil"/>
              <w:left w:val="single" w:sz="8" w:space="0" w:color="808080" w:themeColor="background1" w:themeShade="80"/>
              <w:bottom w:val="nil"/>
              <w:right w:val="single" w:sz="8" w:space="0" w:color="808080" w:themeColor="background1" w:themeShade="80"/>
            </w:tcBorders>
            <w:vAlign w:val="center"/>
          </w:tcPr>
          <w:p w14:paraId="201E87AA" w14:textId="77777777" w:rsidR="003B4807" w:rsidRPr="003B4807" w:rsidRDefault="003B4807" w:rsidP="003B4807">
            <w:pPr>
              <w:jc w:val="center"/>
            </w:pPr>
            <w:r w:rsidRPr="003B4807">
              <w:t>=</w:t>
            </w:r>
          </w:p>
        </w:tc>
        <w:tc>
          <w:tcPr>
            <w:tcW w:w="283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nil"/>
            </w:tcBorders>
            <w:vAlign w:val="center"/>
          </w:tcPr>
          <w:p w14:paraId="4E47486B" w14:textId="6A24A044" w:rsidR="003B4807" w:rsidRPr="003B4807" w:rsidRDefault="00E56ECC" w:rsidP="003B4807">
            <w:pPr>
              <w:tabs>
                <w:tab w:val="clear" w:pos="340"/>
                <w:tab w:val="clear" w:pos="595"/>
                <w:tab w:val="clear" w:pos="851"/>
              </w:tabs>
              <w:ind w:left="57"/>
              <w:jc w:val="center"/>
              <w:rPr>
                <w:rFonts w:ascii="Comic Sans MS" w:hAnsi="Comic Sans MS"/>
                <w:noProof/>
                <w:color w:val="000000" w:themeColor="text1"/>
                <w:sz w:val="25"/>
              </w:rPr>
            </w:pPr>
            <w:r>
              <w:rPr>
                <w:rFonts w:ascii="Comic Sans MS" w:hAnsi="Comic Sans MS"/>
                <w:noProof/>
                <w:color w:val="000000" w:themeColor="text1"/>
                <w:sz w:val="25"/>
              </w:rPr>
              <w:t>6</w:t>
            </w:r>
          </w:p>
        </w:tc>
        <w:tc>
          <w:tcPr>
            <w:tcW w:w="283" w:type="dxa"/>
            <w:tcBorders>
              <w:top w:val="single" w:sz="8" w:space="0" w:color="808080" w:themeColor="background1" w:themeShade="80"/>
              <w:left w:val="nil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14:paraId="1FB20B89" w14:textId="77777777" w:rsidR="003B4807" w:rsidRPr="003B4807" w:rsidRDefault="003B4807" w:rsidP="003B4807">
            <w:pPr>
              <w:tabs>
                <w:tab w:val="clear" w:pos="340"/>
                <w:tab w:val="clear" w:pos="595"/>
                <w:tab w:val="clear" w:pos="851"/>
              </w:tabs>
              <w:rPr>
                <w:rFonts w:ascii="Comic Sans MS" w:hAnsi="Comic Sans MS"/>
                <w:noProof/>
                <w:color w:val="808080"/>
                <w:sz w:val="25"/>
              </w:rPr>
            </w:pPr>
            <w:r w:rsidRPr="003B4807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5888" behindDoc="0" locked="1" layoutInCell="1" allowOverlap="1" wp14:anchorId="7357E091" wp14:editId="0D4F1364">
                      <wp:simplePos x="0" y="0"/>
                      <wp:positionH relativeFrom="column">
                        <wp:posOffset>36195</wp:posOffset>
                      </wp:positionH>
                      <wp:positionV relativeFrom="paragraph">
                        <wp:posOffset>36195</wp:posOffset>
                      </wp:positionV>
                      <wp:extent cx="216000" cy="288000"/>
                      <wp:effectExtent l="0" t="0" r="12700" b="17145"/>
                      <wp:wrapNone/>
                      <wp:docPr id="1717573302" name="Rechteck 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16000" cy="2880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" lastClr="FFFFFF">
                                    <a:lumMod val="50000"/>
                                  </a:sys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783D6394" w14:textId="1A254658" w:rsidR="003B4807" w:rsidRPr="00373CE5" w:rsidRDefault="00E56ECC" w:rsidP="003B4807">
                                  <w:pPr>
                                    <w:pStyle w:val="ekvbild"/>
                                    <w:jc w:val="center"/>
                                    <w:rPr>
                                      <w:rStyle w:val="ekvhandschrift"/>
                                    </w:rPr>
                                  </w:pPr>
                                  <w:r>
                                    <w:rPr>
                                      <w:rStyle w:val="ekvhandschrift"/>
                                    </w:rPr>
                                    <w:t>3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357E091" id="_x0000_s1028" style="position:absolute;margin-left:2.85pt;margin-top:2.85pt;width:17pt;height:22.7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" fillcolor="window" strokecolor="#7f7f7f" strokeweight="1pt">
                      <v:path arrowok="t"/>
                      <v:textbox inset="1mm,1mm,1mm,1mm">
                        <w:txbxContent>
                          <w:p w14:paraId="783D6394" w14:textId="1A254658" w:rsidR="003B4807" w:rsidRPr="00373CE5" w:rsidRDefault="00E56ECC" w:rsidP="003B4807">
                            <w:pPr>
                              <w:pStyle w:val="ekvbild"/>
                              <w:jc w:val="center"/>
                              <w:rPr>
                                <w:rStyle w:val="ekvhandschrift"/>
                              </w:rPr>
                            </w:pPr>
                            <w:r>
                              <w:rPr>
                                <w:rStyle w:val="ekvhandschrift"/>
                              </w:rPr>
                              <w:t>3</w:t>
                            </w:r>
                          </w:p>
                        </w:txbxContent>
                      </v:textbox>
                      <w10:anchorlock/>
                    </v:rect>
                  </w:pict>
                </mc:Fallback>
              </mc:AlternateContent>
            </w:r>
          </w:p>
        </w:tc>
      </w:tr>
    </w:tbl>
    <w:tbl>
      <w:tblPr>
        <w:tblStyle w:val="Tabellenraster"/>
        <w:tblpPr w:leftFromText="141" w:rightFromText="141" w:vertAnchor="page" w:horzAnchor="page" w:tblpX="3755" w:tblpY="3349"/>
        <w:tblW w:w="9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4"/>
        <w:gridCol w:w="454"/>
      </w:tblGrid>
      <w:tr w:rsidR="003B4807" w:rsidRPr="003B4807" w14:paraId="55B91CAF" w14:textId="77777777" w:rsidTr="003B4807">
        <w:trPr>
          <w:trHeight w:hRule="exact" w:val="340"/>
        </w:trPr>
        <w:tc>
          <w:tcPr>
            <w:tcW w:w="454" w:type="dxa"/>
            <w:tcBorders>
              <w:bottom w:val="single" w:sz="8" w:space="0" w:color="000000" w:themeColor="text1"/>
            </w:tcBorders>
            <w:vAlign w:val="center"/>
          </w:tcPr>
          <w:p w14:paraId="1ACAEC5D" w14:textId="77777777" w:rsidR="003B4807" w:rsidRPr="003B4807" w:rsidRDefault="003B4807" w:rsidP="003B4807">
            <w:pPr>
              <w:tabs>
                <w:tab w:val="clear" w:pos="340"/>
                <w:tab w:val="clear" w:pos="595"/>
                <w:tab w:val="clear" w:pos="851"/>
              </w:tabs>
              <w:jc w:val="center"/>
            </w:pPr>
            <w:r w:rsidRPr="003B4807">
              <w:t>Z</w:t>
            </w:r>
          </w:p>
        </w:tc>
        <w:tc>
          <w:tcPr>
            <w:tcW w:w="454" w:type="dxa"/>
            <w:tcBorders>
              <w:bottom w:val="single" w:sz="8" w:space="0" w:color="000000" w:themeColor="text1"/>
              <w:right w:val="nil"/>
            </w:tcBorders>
            <w:vAlign w:val="center"/>
          </w:tcPr>
          <w:p w14:paraId="75DA609B" w14:textId="77777777" w:rsidR="003B4807" w:rsidRPr="003B4807" w:rsidRDefault="003B4807" w:rsidP="003B4807">
            <w:pPr>
              <w:tabs>
                <w:tab w:val="clear" w:pos="340"/>
                <w:tab w:val="clear" w:pos="595"/>
                <w:tab w:val="clear" w:pos="851"/>
              </w:tabs>
              <w:jc w:val="center"/>
            </w:pPr>
            <w:r w:rsidRPr="003B4807">
              <w:t>E</w:t>
            </w:r>
          </w:p>
        </w:tc>
      </w:tr>
      <w:tr w:rsidR="003B4807" w:rsidRPr="003B4807" w14:paraId="7D1F2E09" w14:textId="77777777" w:rsidTr="003B4807">
        <w:trPr>
          <w:trHeight w:hRule="exact" w:val="454"/>
        </w:trPr>
        <w:tc>
          <w:tcPr>
            <w:tcW w:w="454" w:type="dxa"/>
            <w:tcBorders>
              <w:top w:val="single" w:sz="8" w:space="0" w:color="000000" w:themeColor="text1"/>
              <w:bottom w:val="nil"/>
            </w:tcBorders>
            <w:vAlign w:val="center"/>
          </w:tcPr>
          <w:p w14:paraId="398E4183" w14:textId="77777777" w:rsidR="003B4807" w:rsidRPr="003B4807" w:rsidRDefault="003B4807" w:rsidP="003B4807">
            <w:pPr>
              <w:tabs>
                <w:tab w:val="clear" w:pos="340"/>
                <w:tab w:val="clear" w:pos="595"/>
                <w:tab w:val="clear" w:pos="851"/>
              </w:tabs>
              <w:jc w:val="center"/>
              <w:rPr>
                <w:rFonts w:ascii="Comic Sans MS" w:hAnsi="Comic Sans MS"/>
                <w:noProof/>
                <w:color w:val="808080"/>
                <w:sz w:val="25"/>
              </w:rPr>
            </w:pPr>
          </w:p>
        </w:tc>
        <w:tc>
          <w:tcPr>
            <w:tcW w:w="454" w:type="dxa"/>
            <w:tcBorders>
              <w:top w:val="single" w:sz="8" w:space="0" w:color="000000" w:themeColor="text1"/>
              <w:bottom w:val="nil"/>
              <w:right w:val="nil"/>
            </w:tcBorders>
            <w:vAlign w:val="center"/>
          </w:tcPr>
          <w:p w14:paraId="21741390" w14:textId="276E7C89" w:rsidR="003B4807" w:rsidRPr="003B4807" w:rsidRDefault="003B4807" w:rsidP="003B4807">
            <w:pPr>
              <w:tabs>
                <w:tab w:val="clear" w:pos="340"/>
                <w:tab w:val="clear" w:pos="595"/>
                <w:tab w:val="clear" w:pos="851"/>
              </w:tabs>
              <w:jc w:val="center"/>
              <w:rPr>
                <w:rFonts w:ascii="Comic Sans MS" w:hAnsi="Comic Sans MS"/>
                <w:noProof/>
                <w:color w:val="808080"/>
                <w:sz w:val="25"/>
              </w:rPr>
            </w:pPr>
          </w:p>
        </w:tc>
      </w:tr>
    </w:tbl>
    <w:tbl>
      <w:tblPr>
        <w:tblStyle w:val="Tabellenraster"/>
        <w:tblpPr w:leftFromText="141" w:rightFromText="141" w:vertAnchor="page" w:horzAnchor="page" w:tblpX="8420" w:tblpY="3375"/>
        <w:tblW w:w="9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4"/>
        <w:gridCol w:w="454"/>
      </w:tblGrid>
      <w:tr w:rsidR="00E56ECC" w:rsidRPr="003B4807" w14:paraId="1426C9E6" w14:textId="77777777" w:rsidTr="00E56ECC">
        <w:trPr>
          <w:trHeight w:hRule="exact" w:val="340"/>
        </w:trPr>
        <w:tc>
          <w:tcPr>
            <w:tcW w:w="454" w:type="dxa"/>
            <w:tcBorders>
              <w:bottom w:val="single" w:sz="8" w:space="0" w:color="000000" w:themeColor="text1"/>
            </w:tcBorders>
            <w:vAlign w:val="center"/>
          </w:tcPr>
          <w:p w14:paraId="7C3DF91C" w14:textId="77777777" w:rsidR="00E56ECC" w:rsidRPr="003B4807" w:rsidRDefault="00E56ECC" w:rsidP="00E56ECC">
            <w:pPr>
              <w:tabs>
                <w:tab w:val="clear" w:pos="340"/>
                <w:tab w:val="clear" w:pos="595"/>
                <w:tab w:val="clear" w:pos="851"/>
              </w:tabs>
              <w:jc w:val="center"/>
            </w:pPr>
            <w:r w:rsidRPr="003B4807">
              <w:t>Z</w:t>
            </w:r>
          </w:p>
        </w:tc>
        <w:tc>
          <w:tcPr>
            <w:tcW w:w="454" w:type="dxa"/>
            <w:tcBorders>
              <w:bottom w:val="single" w:sz="8" w:space="0" w:color="000000" w:themeColor="text1"/>
              <w:right w:val="nil"/>
            </w:tcBorders>
            <w:vAlign w:val="center"/>
          </w:tcPr>
          <w:p w14:paraId="708AB3F6" w14:textId="77777777" w:rsidR="00E56ECC" w:rsidRPr="003B4807" w:rsidRDefault="00E56ECC" w:rsidP="00E56ECC">
            <w:pPr>
              <w:tabs>
                <w:tab w:val="clear" w:pos="340"/>
                <w:tab w:val="clear" w:pos="595"/>
                <w:tab w:val="clear" w:pos="851"/>
              </w:tabs>
              <w:jc w:val="center"/>
            </w:pPr>
            <w:r w:rsidRPr="003B4807">
              <w:t>E</w:t>
            </w:r>
          </w:p>
        </w:tc>
      </w:tr>
      <w:tr w:rsidR="00E56ECC" w:rsidRPr="003B4807" w14:paraId="31FEA429" w14:textId="77777777" w:rsidTr="00E56ECC">
        <w:trPr>
          <w:trHeight w:hRule="exact" w:val="454"/>
        </w:trPr>
        <w:tc>
          <w:tcPr>
            <w:tcW w:w="454" w:type="dxa"/>
            <w:tcBorders>
              <w:top w:val="single" w:sz="8" w:space="0" w:color="000000" w:themeColor="text1"/>
              <w:bottom w:val="nil"/>
            </w:tcBorders>
            <w:vAlign w:val="center"/>
          </w:tcPr>
          <w:p w14:paraId="2F1C34D4" w14:textId="77777777" w:rsidR="00E56ECC" w:rsidRPr="003B4807" w:rsidRDefault="00E56ECC" w:rsidP="00E56ECC">
            <w:pPr>
              <w:tabs>
                <w:tab w:val="clear" w:pos="340"/>
                <w:tab w:val="clear" w:pos="595"/>
                <w:tab w:val="clear" w:pos="851"/>
              </w:tabs>
              <w:jc w:val="center"/>
              <w:rPr>
                <w:rFonts w:ascii="Comic Sans MS" w:hAnsi="Comic Sans MS"/>
                <w:noProof/>
                <w:color w:val="808080"/>
                <w:sz w:val="25"/>
              </w:rPr>
            </w:pPr>
          </w:p>
        </w:tc>
        <w:tc>
          <w:tcPr>
            <w:tcW w:w="454" w:type="dxa"/>
            <w:tcBorders>
              <w:top w:val="single" w:sz="8" w:space="0" w:color="000000" w:themeColor="text1"/>
              <w:bottom w:val="nil"/>
              <w:right w:val="nil"/>
            </w:tcBorders>
            <w:vAlign w:val="center"/>
          </w:tcPr>
          <w:p w14:paraId="68236C4D" w14:textId="77777777" w:rsidR="00E56ECC" w:rsidRPr="003B4807" w:rsidRDefault="00E56ECC" w:rsidP="00E56ECC">
            <w:pPr>
              <w:tabs>
                <w:tab w:val="clear" w:pos="340"/>
                <w:tab w:val="clear" w:pos="595"/>
                <w:tab w:val="clear" w:pos="851"/>
              </w:tabs>
              <w:jc w:val="center"/>
              <w:rPr>
                <w:rFonts w:ascii="Comic Sans MS" w:hAnsi="Comic Sans MS"/>
                <w:noProof/>
                <w:color w:val="808080"/>
                <w:sz w:val="25"/>
              </w:rPr>
            </w:pPr>
          </w:p>
        </w:tc>
      </w:tr>
    </w:tbl>
    <w:p w14:paraId="02CCA1CA" w14:textId="3D3EEC2C" w:rsidR="003B4807" w:rsidRDefault="00E56ECC" w:rsidP="00DB7BE3">
      <w:pPr>
        <w:tabs>
          <w:tab w:val="clear" w:pos="340"/>
          <w:tab w:val="clear" w:pos="595"/>
          <w:tab w:val="clear" w:pos="851"/>
          <w:tab w:val="left" w:pos="284"/>
          <w:tab w:val="left" w:pos="9354"/>
        </w:tabs>
      </w:pPr>
      <w:r>
        <w:rPr>
          <w:noProof/>
        </w:rPr>
        <w:drawing>
          <wp:anchor distT="0" distB="0" distL="114300" distR="114300" simplePos="0" relativeHeight="251689984" behindDoc="0" locked="0" layoutInCell="1" allowOverlap="1" wp14:anchorId="78DF4FB3" wp14:editId="2F19484B">
            <wp:simplePos x="0" y="0"/>
            <wp:positionH relativeFrom="column">
              <wp:posOffset>321859</wp:posOffset>
            </wp:positionH>
            <wp:positionV relativeFrom="paragraph">
              <wp:posOffset>8022</wp:posOffset>
            </wp:positionV>
            <wp:extent cx="900000" cy="530643"/>
            <wp:effectExtent l="0" t="0" r="0" b="3175"/>
            <wp:wrapNone/>
            <wp:docPr id="1865270547" name="Grafik 5" descr="SE01201910_Geheimschrift_rot_6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5270547" name="Grafik 5" descr="SE01201910_Geheimschrift_rot_63.png"/>
                    <pic:cNvPicPr/>
                  </pic:nvPicPr>
                  <pic:blipFill>
                    <a:blip r:embed="rId10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00000" cy="53064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86912" behindDoc="0" locked="0" layoutInCell="1" allowOverlap="1" wp14:anchorId="5CE400F2" wp14:editId="3401D503">
            <wp:simplePos x="0" y="0"/>
            <wp:positionH relativeFrom="column">
              <wp:posOffset>3261173</wp:posOffset>
            </wp:positionH>
            <wp:positionV relativeFrom="paragraph">
              <wp:posOffset>9597</wp:posOffset>
            </wp:positionV>
            <wp:extent cx="900000" cy="342271"/>
            <wp:effectExtent l="0" t="0" r="0" b="635"/>
            <wp:wrapNone/>
            <wp:docPr id="2078429131" name="Grafik 4" descr="SE01201910_Geheimschrift_rot_4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8429131" name="Grafik 4" descr="SE01201910_Geheimschrift_rot_45.png"/>
                    <pic:cNvPicPr/>
                  </pic:nvPicPr>
                  <pic:blipFill>
                    <a:blip r:embed="rId12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3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00000" cy="34227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F294757" w14:textId="4F74571E" w:rsidR="003B4807" w:rsidRDefault="003B4807" w:rsidP="003B4807">
      <w:pPr>
        <w:pStyle w:val="ekvbild"/>
      </w:pPr>
    </w:p>
    <w:p w14:paraId="6DC5BFA0" w14:textId="13A1AC54" w:rsidR="003B4807" w:rsidRDefault="003B4807" w:rsidP="00E56ECC">
      <w:pPr>
        <w:pStyle w:val="ekvbild"/>
      </w:pPr>
    </w:p>
    <w:p w14:paraId="150812F6" w14:textId="77777777" w:rsidR="00E56ECC" w:rsidRDefault="00E56ECC" w:rsidP="00E56ECC"/>
    <w:p w14:paraId="007A721B" w14:textId="77777777" w:rsidR="00E56ECC" w:rsidRDefault="00E56ECC" w:rsidP="003B4807"/>
    <w:tbl>
      <w:tblPr>
        <w:tblStyle w:val="Tabellenraster"/>
        <w:tblpPr w:leftFromText="141" w:rightFromText="141" w:vertAnchor="page" w:horzAnchor="page" w:tblpX="7147" w:tblpY="4515"/>
        <w:tblW w:w="20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"/>
        <w:gridCol w:w="283"/>
        <w:gridCol w:w="340"/>
        <w:gridCol w:w="283"/>
        <w:gridCol w:w="283"/>
        <w:gridCol w:w="283"/>
      </w:tblGrid>
      <w:tr w:rsidR="00E56ECC" w:rsidRPr="003B4807" w14:paraId="60DB1762" w14:textId="77777777" w:rsidTr="00E56ECC">
        <w:trPr>
          <w:trHeight w:hRule="exact" w:val="454"/>
        </w:trPr>
        <w:tc>
          <w:tcPr>
            <w:tcW w:w="567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1B82E734" w14:textId="28121430" w:rsidR="00E56ECC" w:rsidRPr="003B4807" w:rsidRDefault="00E56ECC" w:rsidP="00E56ECC">
            <w:pPr>
              <w:tabs>
                <w:tab w:val="clear" w:pos="340"/>
                <w:tab w:val="clear" w:pos="595"/>
                <w:tab w:val="clear" w:pos="851"/>
              </w:tabs>
              <w:jc w:val="center"/>
              <w:rPr>
                <w:rFonts w:ascii="Comic Sans MS" w:hAnsi="Comic Sans MS"/>
                <w:noProof/>
                <w:color w:val="000000" w:themeColor="text1"/>
                <w:sz w:val="25"/>
              </w:rPr>
            </w:pPr>
          </w:p>
        </w:tc>
        <w:tc>
          <w:tcPr>
            <w:tcW w:w="283" w:type="dxa"/>
            <w:tcBorders>
              <w:top w:val="nil"/>
              <w:left w:val="single" w:sz="8" w:space="0" w:color="808080" w:themeColor="background1" w:themeShade="80"/>
              <w:bottom w:val="nil"/>
              <w:right w:val="single" w:sz="8" w:space="0" w:color="808080" w:themeColor="background1" w:themeShade="80"/>
            </w:tcBorders>
            <w:vAlign w:val="center"/>
          </w:tcPr>
          <w:p w14:paraId="07EC6EB1" w14:textId="77777777" w:rsidR="00E56ECC" w:rsidRPr="003B4807" w:rsidRDefault="00E56ECC" w:rsidP="00E56ECC">
            <w:pPr>
              <w:jc w:val="center"/>
            </w:pPr>
            <w:r w:rsidRPr="003B4807">
              <w:t>+</w:t>
            </w:r>
          </w:p>
        </w:tc>
        <w:tc>
          <w:tcPr>
            <w:tcW w:w="340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145F23A4" w14:textId="589D4D54" w:rsidR="00E56ECC" w:rsidRPr="003B4807" w:rsidRDefault="00E56ECC" w:rsidP="00E56ECC">
            <w:pPr>
              <w:tabs>
                <w:tab w:val="clear" w:pos="340"/>
                <w:tab w:val="clear" w:pos="595"/>
                <w:tab w:val="clear" w:pos="851"/>
              </w:tabs>
              <w:jc w:val="center"/>
              <w:rPr>
                <w:rFonts w:ascii="Comic Sans MS" w:hAnsi="Comic Sans MS"/>
                <w:noProof/>
                <w:color w:val="000000" w:themeColor="text1"/>
                <w:sz w:val="25"/>
              </w:rPr>
            </w:pPr>
          </w:p>
        </w:tc>
        <w:tc>
          <w:tcPr>
            <w:tcW w:w="283" w:type="dxa"/>
            <w:tcBorders>
              <w:top w:val="nil"/>
              <w:left w:val="single" w:sz="8" w:space="0" w:color="808080" w:themeColor="background1" w:themeShade="80"/>
              <w:bottom w:val="nil"/>
              <w:right w:val="single" w:sz="8" w:space="0" w:color="808080" w:themeColor="background1" w:themeShade="80"/>
            </w:tcBorders>
            <w:vAlign w:val="center"/>
          </w:tcPr>
          <w:p w14:paraId="20E70BEB" w14:textId="77777777" w:rsidR="00E56ECC" w:rsidRPr="003B4807" w:rsidRDefault="00E56ECC" w:rsidP="00E56ECC">
            <w:pPr>
              <w:jc w:val="center"/>
            </w:pPr>
            <w:r w:rsidRPr="003B4807">
              <w:t>=</w:t>
            </w:r>
          </w:p>
        </w:tc>
        <w:tc>
          <w:tcPr>
            <w:tcW w:w="283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nil"/>
            </w:tcBorders>
            <w:vAlign w:val="center"/>
          </w:tcPr>
          <w:p w14:paraId="5AC0F8D5" w14:textId="25AC82D5" w:rsidR="00E56ECC" w:rsidRPr="003B4807" w:rsidRDefault="00E56ECC" w:rsidP="00E56ECC">
            <w:pPr>
              <w:tabs>
                <w:tab w:val="clear" w:pos="340"/>
                <w:tab w:val="clear" w:pos="595"/>
                <w:tab w:val="clear" w:pos="851"/>
              </w:tabs>
              <w:ind w:left="57"/>
              <w:jc w:val="center"/>
              <w:rPr>
                <w:rFonts w:ascii="Comic Sans MS" w:hAnsi="Comic Sans MS"/>
                <w:noProof/>
                <w:color w:val="000000" w:themeColor="text1"/>
                <w:sz w:val="25"/>
              </w:rPr>
            </w:pPr>
          </w:p>
        </w:tc>
        <w:tc>
          <w:tcPr>
            <w:tcW w:w="283" w:type="dxa"/>
            <w:tcBorders>
              <w:top w:val="single" w:sz="8" w:space="0" w:color="808080" w:themeColor="background1" w:themeShade="80"/>
              <w:left w:val="nil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14:paraId="3816E1A4" w14:textId="77777777" w:rsidR="00E56ECC" w:rsidRPr="003B4807" w:rsidRDefault="00E56ECC" w:rsidP="00E56ECC">
            <w:pPr>
              <w:tabs>
                <w:tab w:val="clear" w:pos="340"/>
                <w:tab w:val="clear" w:pos="595"/>
                <w:tab w:val="clear" w:pos="851"/>
              </w:tabs>
              <w:rPr>
                <w:rFonts w:ascii="Comic Sans MS" w:hAnsi="Comic Sans MS"/>
                <w:noProof/>
                <w:color w:val="808080"/>
                <w:sz w:val="25"/>
              </w:rPr>
            </w:pPr>
            <w:r w:rsidRPr="003B4807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8960" behindDoc="0" locked="1" layoutInCell="1" allowOverlap="1" wp14:anchorId="501CFD64" wp14:editId="0331C9A9">
                      <wp:simplePos x="0" y="0"/>
                      <wp:positionH relativeFrom="column">
                        <wp:posOffset>36195</wp:posOffset>
                      </wp:positionH>
                      <wp:positionV relativeFrom="paragraph">
                        <wp:posOffset>36195</wp:posOffset>
                      </wp:positionV>
                      <wp:extent cx="216000" cy="288000"/>
                      <wp:effectExtent l="0" t="0" r="12700" b="17145"/>
                      <wp:wrapNone/>
                      <wp:docPr id="2015671620" name="Rechteck 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16000" cy="2880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" lastClr="FFFFFF">
                                    <a:lumMod val="50000"/>
                                  </a:sys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25DC9D15" w14:textId="6623EDC2" w:rsidR="00E56ECC" w:rsidRPr="00373CE5" w:rsidRDefault="00E56ECC" w:rsidP="00E56ECC">
                                  <w:pPr>
                                    <w:pStyle w:val="ekvbild"/>
                                    <w:jc w:val="center"/>
                                    <w:rPr>
                                      <w:rStyle w:val="ekvhandschrift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01CFD64" id="_x0000_s1029" style="position:absolute;margin-left:2.85pt;margin-top:2.85pt;width:17pt;height:22.7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" fillcolor="window" strokecolor="#7f7f7f" strokeweight="1pt">
                      <v:path arrowok="t"/>
                      <v:textbox inset="1mm,1mm,1mm,1mm">
                        <w:txbxContent>
                          <w:p w14:paraId="25DC9D15" w14:textId="6623EDC2" w:rsidR="00E56ECC" w:rsidRPr="00373CE5" w:rsidRDefault="00E56ECC" w:rsidP="00E56ECC">
                            <w:pPr>
                              <w:pStyle w:val="ekvbild"/>
                              <w:jc w:val="center"/>
                              <w:rPr>
                                <w:rStyle w:val="ekvhandschrift"/>
                              </w:rPr>
                            </w:pPr>
                          </w:p>
                        </w:txbxContent>
                      </v:textbox>
                      <w10:anchorlock/>
                    </v:rect>
                  </w:pict>
                </mc:Fallback>
              </mc:AlternateContent>
            </w:r>
          </w:p>
        </w:tc>
      </w:tr>
    </w:tbl>
    <w:p w14:paraId="24D14892" w14:textId="77777777" w:rsidR="003B4807" w:rsidRDefault="003B4807" w:rsidP="00DB7BE3">
      <w:pPr>
        <w:tabs>
          <w:tab w:val="clear" w:pos="340"/>
          <w:tab w:val="clear" w:pos="595"/>
          <w:tab w:val="clear" w:pos="851"/>
          <w:tab w:val="left" w:pos="284"/>
          <w:tab w:val="left" w:pos="9354"/>
        </w:tabs>
      </w:pPr>
    </w:p>
    <w:p w14:paraId="22D1F6B2" w14:textId="77777777" w:rsidR="003B4807" w:rsidRDefault="003B4807" w:rsidP="00DB7BE3">
      <w:pPr>
        <w:tabs>
          <w:tab w:val="clear" w:pos="340"/>
          <w:tab w:val="clear" w:pos="595"/>
          <w:tab w:val="clear" w:pos="851"/>
          <w:tab w:val="left" w:pos="284"/>
          <w:tab w:val="left" w:pos="9354"/>
        </w:tabs>
      </w:pPr>
    </w:p>
    <w:p w14:paraId="3593ABAE" w14:textId="77777777" w:rsidR="003B4807" w:rsidRDefault="003B4807" w:rsidP="00DB7BE3">
      <w:pPr>
        <w:tabs>
          <w:tab w:val="clear" w:pos="340"/>
          <w:tab w:val="clear" w:pos="595"/>
          <w:tab w:val="clear" w:pos="851"/>
          <w:tab w:val="left" w:pos="284"/>
          <w:tab w:val="left" w:pos="9354"/>
        </w:tabs>
      </w:pPr>
    </w:p>
    <w:p w14:paraId="697D2CCF" w14:textId="627C051C" w:rsidR="003B4807" w:rsidRDefault="003B4807" w:rsidP="00DB7BE3">
      <w:pPr>
        <w:tabs>
          <w:tab w:val="clear" w:pos="340"/>
          <w:tab w:val="clear" w:pos="595"/>
          <w:tab w:val="clear" w:pos="851"/>
          <w:tab w:val="left" w:pos="284"/>
          <w:tab w:val="left" w:pos="9354"/>
        </w:tabs>
      </w:pPr>
    </w:p>
    <w:tbl>
      <w:tblPr>
        <w:tblStyle w:val="Tabellenraster"/>
        <w:tblpPr w:leftFromText="141" w:rightFromText="141" w:vertAnchor="page" w:horzAnchor="page" w:tblpX="3755" w:tblpY="6167"/>
        <w:tblW w:w="9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4"/>
        <w:gridCol w:w="454"/>
      </w:tblGrid>
      <w:tr w:rsidR="00E56ECC" w:rsidRPr="003B4807" w14:paraId="0096CD25" w14:textId="77777777" w:rsidTr="00E56ECC">
        <w:trPr>
          <w:trHeight w:hRule="exact" w:val="340"/>
        </w:trPr>
        <w:tc>
          <w:tcPr>
            <w:tcW w:w="454" w:type="dxa"/>
            <w:tcBorders>
              <w:bottom w:val="single" w:sz="8" w:space="0" w:color="000000" w:themeColor="text1"/>
            </w:tcBorders>
            <w:vAlign w:val="center"/>
          </w:tcPr>
          <w:p w14:paraId="1BCB9A76" w14:textId="77777777" w:rsidR="00E56ECC" w:rsidRPr="003B4807" w:rsidRDefault="00E56ECC" w:rsidP="00E56ECC">
            <w:pPr>
              <w:tabs>
                <w:tab w:val="clear" w:pos="340"/>
                <w:tab w:val="clear" w:pos="595"/>
                <w:tab w:val="clear" w:pos="851"/>
              </w:tabs>
              <w:jc w:val="center"/>
            </w:pPr>
            <w:r w:rsidRPr="003B4807">
              <w:t>Z</w:t>
            </w:r>
          </w:p>
        </w:tc>
        <w:tc>
          <w:tcPr>
            <w:tcW w:w="454" w:type="dxa"/>
            <w:tcBorders>
              <w:bottom w:val="single" w:sz="8" w:space="0" w:color="000000" w:themeColor="text1"/>
              <w:right w:val="nil"/>
            </w:tcBorders>
            <w:vAlign w:val="center"/>
          </w:tcPr>
          <w:p w14:paraId="6CF14FFF" w14:textId="77777777" w:rsidR="00E56ECC" w:rsidRPr="003B4807" w:rsidRDefault="00E56ECC" w:rsidP="00E56ECC">
            <w:pPr>
              <w:tabs>
                <w:tab w:val="clear" w:pos="340"/>
                <w:tab w:val="clear" w:pos="595"/>
                <w:tab w:val="clear" w:pos="851"/>
              </w:tabs>
              <w:jc w:val="center"/>
            </w:pPr>
            <w:r w:rsidRPr="003B4807">
              <w:t>E</w:t>
            </w:r>
          </w:p>
        </w:tc>
      </w:tr>
      <w:tr w:rsidR="00E56ECC" w:rsidRPr="003B4807" w14:paraId="20D8D2A5" w14:textId="77777777" w:rsidTr="00E56ECC">
        <w:trPr>
          <w:trHeight w:hRule="exact" w:val="454"/>
        </w:trPr>
        <w:tc>
          <w:tcPr>
            <w:tcW w:w="454" w:type="dxa"/>
            <w:tcBorders>
              <w:top w:val="single" w:sz="8" w:space="0" w:color="000000" w:themeColor="text1"/>
              <w:bottom w:val="nil"/>
            </w:tcBorders>
            <w:vAlign w:val="center"/>
          </w:tcPr>
          <w:p w14:paraId="3448C04F" w14:textId="77777777" w:rsidR="00E56ECC" w:rsidRPr="003B4807" w:rsidRDefault="00E56ECC" w:rsidP="00E56ECC">
            <w:pPr>
              <w:tabs>
                <w:tab w:val="clear" w:pos="340"/>
                <w:tab w:val="clear" w:pos="595"/>
                <w:tab w:val="clear" w:pos="851"/>
              </w:tabs>
              <w:jc w:val="center"/>
              <w:rPr>
                <w:rFonts w:ascii="Comic Sans MS" w:hAnsi="Comic Sans MS"/>
                <w:noProof/>
                <w:color w:val="808080"/>
                <w:sz w:val="25"/>
              </w:rPr>
            </w:pPr>
          </w:p>
        </w:tc>
        <w:tc>
          <w:tcPr>
            <w:tcW w:w="454" w:type="dxa"/>
            <w:tcBorders>
              <w:top w:val="single" w:sz="8" w:space="0" w:color="000000" w:themeColor="text1"/>
              <w:bottom w:val="nil"/>
              <w:right w:val="nil"/>
            </w:tcBorders>
            <w:vAlign w:val="center"/>
          </w:tcPr>
          <w:p w14:paraId="6606758F" w14:textId="77777777" w:rsidR="00E56ECC" w:rsidRPr="003B4807" w:rsidRDefault="00E56ECC" w:rsidP="00E56ECC">
            <w:pPr>
              <w:tabs>
                <w:tab w:val="clear" w:pos="340"/>
                <w:tab w:val="clear" w:pos="595"/>
                <w:tab w:val="clear" w:pos="851"/>
              </w:tabs>
              <w:jc w:val="center"/>
              <w:rPr>
                <w:rFonts w:ascii="Comic Sans MS" w:hAnsi="Comic Sans MS"/>
                <w:noProof/>
                <w:color w:val="808080"/>
                <w:sz w:val="25"/>
              </w:rPr>
            </w:pPr>
          </w:p>
        </w:tc>
      </w:tr>
    </w:tbl>
    <w:tbl>
      <w:tblPr>
        <w:tblStyle w:val="Tabellenraster"/>
        <w:tblpPr w:leftFromText="141" w:rightFromText="141" w:vertAnchor="page" w:horzAnchor="page" w:tblpX="8368" w:tblpY="6167"/>
        <w:tblW w:w="9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4"/>
        <w:gridCol w:w="454"/>
      </w:tblGrid>
      <w:tr w:rsidR="00E56ECC" w:rsidRPr="003B4807" w14:paraId="58F479A8" w14:textId="77777777" w:rsidTr="00E56ECC">
        <w:trPr>
          <w:trHeight w:hRule="exact" w:val="340"/>
        </w:trPr>
        <w:tc>
          <w:tcPr>
            <w:tcW w:w="454" w:type="dxa"/>
            <w:tcBorders>
              <w:bottom w:val="single" w:sz="8" w:space="0" w:color="000000" w:themeColor="text1"/>
            </w:tcBorders>
            <w:vAlign w:val="center"/>
          </w:tcPr>
          <w:p w14:paraId="5AD9C9DB" w14:textId="77777777" w:rsidR="00E56ECC" w:rsidRPr="003B4807" w:rsidRDefault="00E56ECC" w:rsidP="00E56ECC">
            <w:pPr>
              <w:tabs>
                <w:tab w:val="clear" w:pos="340"/>
                <w:tab w:val="clear" w:pos="595"/>
                <w:tab w:val="clear" w:pos="851"/>
              </w:tabs>
              <w:jc w:val="center"/>
            </w:pPr>
            <w:r w:rsidRPr="003B4807">
              <w:t>Z</w:t>
            </w:r>
          </w:p>
        </w:tc>
        <w:tc>
          <w:tcPr>
            <w:tcW w:w="454" w:type="dxa"/>
            <w:tcBorders>
              <w:bottom w:val="single" w:sz="8" w:space="0" w:color="000000" w:themeColor="text1"/>
              <w:right w:val="nil"/>
            </w:tcBorders>
            <w:vAlign w:val="center"/>
          </w:tcPr>
          <w:p w14:paraId="7021BA49" w14:textId="77777777" w:rsidR="00E56ECC" w:rsidRPr="003B4807" w:rsidRDefault="00E56ECC" w:rsidP="00E56ECC">
            <w:pPr>
              <w:tabs>
                <w:tab w:val="clear" w:pos="340"/>
                <w:tab w:val="clear" w:pos="595"/>
                <w:tab w:val="clear" w:pos="851"/>
              </w:tabs>
              <w:jc w:val="center"/>
            </w:pPr>
            <w:r w:rsidRPr="003B4807">
              <w:t>E</w:t>
            </w:r>
          </w:p>
        </w:tc>
      </w:tr>
      <w:tr w:rsidR="00E56ECC" w:rsidRPr="003B4807" w14:paraId="510A3C76" w14:textId="77777777" w:rsidTr="00E56ECC">
        <w:trPr>
          <w:trHeight w:hRule="exact" w:val="454"/>
        </w:trPr>
        <w:tc>
          <w:tcPr>
            <w:tcW w:w="454" w:type="dxa"/>
            <w:tcBorders>
              <w:top w:val="single" w:sz="8" w:space="0" w:color="000000" w:themeColor="text1"/>
              <w:bottom w:val="nil"/>
            </w:tcBorders>
            <w:vAlign w:val="center"/>
          </w:tcPr>
          <w:p w14:paraId="35EBF4AE" w14:textId="77777777" w:rsidR="00E56ECC" w:rsidRPr="003B4807" w:rsidRDefault="00E56ECC" w:rsidP="00E56ECC">
            <w:pPr>
              <w:tabs>
                <w:tab w:val="clear" w:pos="340"/>
                <w:tab w:val="clear" w:pos="595"/>
                <w:tab w:val="clear" w:pos="851"/>
              </w:tabs>
              <w:jc w:val="center"/>
              <w:rPr>
                <w:rFonts w:ascii="Comic Sans MS" w:hAnsi="Comic Sans MS"/>
                <w:noProof/>
                <w:color w:val="808080"/>
                <w:sz w:val="25"/>
              </w:rPr>
            </w:pPr>
          </w:p>
        </w:tc>
        <w:tc>
          <w:tcPr>
            <w:tcW w:w="454" w:type="dxa"/>
            <w:tcBorders>
              <w:top w:val="single" w:sz="8" w:space="0" w:color="000000" w:themeColor="text1"/>
              <w:bottom w:val="nil"/>
              <w:right w:val="nil"/>
            </w:tcBorders>
            <w:vAlign w:val="center"/>
          </w:tcPr>
          <w:p w14:paraId="3816781A" w14:textId="77777777" w:rsidR="00E56ECC" w:rsidRPr="003B4807" w:rsidRDefault="00E56ECC" w:rsidP="00E56ECC">
            <w:pPr>
              <w:tabs>
                <w:tab w:val="clear" w:pos="340"/>
                <w:tab w:val="clear" w:pos="595"/>
                <w:tab w:val="clear" w:pos="851"/>
              </w:tabs>
              <w:jc w:val="center"/>
              <w:rPr>
                <w:rFonts w:ascii="Comic Sans MS" w:hAnsi="Comic Sans MS"/>
                <w:noProof/>
                <w:color w:val="808080"/>
                <w:sz w:val="25"/>
              </w:rPr>
            </w:pPr>
          </w:p>
        </w:tc>
      </w:tr>
    </w:tbl>
    <w:p w14:paraId="0F9C4C22" w14:textId="38A94E94" w:rsidR="003B4807" w:rsidRDefault="00E56ECC" w:rsidP="00DB7BE3">
      <w:pPr>
        <w:tabs>
          <w:tab w:val="clear" w:pos="340"/>
          <w:tab w:val="clear" w:pos="595"/>
          <w:tab w:val="clear" w:pos="851"/>
          <w:tab w:val="left" w:pos="284"/>
          <w:tab w:val="left" w:pos="9354"/>
        </w:tabs>
      </w:pPr>
      <w:r>
        <w:rPr>
          <w:noProof/>
        </w:rPr>
        <w:drawing>
          <wp:anchor distT="0" distB="0" distL="114300" distR="114300" simplePos="0" relativeHeight="251696128" behindDoc="0" locked="0" layoutInCell="1" allowOverlap="1" wp14:anchorId="7BF96712" wp14:editId="1FB9864D">
            <wp:simplePos x="0" y="0"/>
            <wp:positionH relativeFrom="column">
              <wp:posOffset>3262398</wp:posOffset>
            </wp:positionH>
            <wp:positionV relativeFrom="paragraph">
              <wp:posOffset>30667</wp:posOffset>
            </wp:positionV>
            <wp:extent cx="900000" cy="608208"/>
            <wp:effectExtent l="0" t="0" r="0" b="1905"/>
            <wp:wrapNone/>
            <wp:docPr id="715006531" name="Grafik 7" descr="SE01ECN60114UAA99_Geheimschrift_7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5006531" name="Grafik 7" descr="SE01ECN60114UAA99_Geheimschrift_78.png"/>
                    <pic:cNvPicPr/>
                  </pic:nvPicPr>
                  <pic:blipFill>
                    <a:blip r:embed="rId14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5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00000" cy="6082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95104" behindDoc="0" locked="0" layoutInCell="1" allowOverlap="1" wp14:anchorId="4BD025B4" wp14:editId="7C3BDDD1">
            <wp:simplePos x="0" y="0"/>
            <wp:positionH relativeFrom="column">
              <wp:posOffset>283031</wp:posOffset>
            </wp:positionH>
            <wp:positionV relativeFrom="paragraph">
              <wp:posOffset>64653</wp:posOffset>
            </wp:positionV>
            <wp:extent cx="900000" cy="195759"/>
            <wp:effectExtent l="0" t="0" r="0" b="0"/>
            <wp:wrapNone/>
            <wp:docPr id="1018536237" name="Grafik 6" descr="SE01280803_Geheimschrift_2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8536237" name="Grafik 6" descr="SE01280803_Geheimschrift_29.png"/>
                    <pic:cNvPicPr/>
                  </pic:nvPicPr>
                  <pic:blipFill>
                    <a:blip r:embed="rId1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7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00000" cy="19575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FEC496D" w14:textId="71B5E433" w:rsidR="003B4807" w:rsidRDefault="003B4807" w:rsidP="00DB7BE3">
      <w:pPr>
        <w:tabs>
          <w:tab w:val="clear" w:pos="340"/>
          <w:tab w:val="clear" w:pos="595"/>
          <w:tab w:val="clear" w:pos="851"/>
          <w:tab w:val="left" w:pos="284"/>
          <w:tab w:val="left" w:pos="9354"/>
        </w:tabs>
      </w:pPr>
    </w:p>
    <w:p w14:paraId="194EB70D" w14:textId="5F21819C" w:rsidR="003B4807" w:rsidRDefault="003B4807" w:rsidP="00E56ECC">
      <w:pPr>
        <w:pStyle w:val="ekvbild"/>
      </w:pPr>
    </w:p>
    <w:p w14:paraId="396F0131" w14:textId="0D049C80" w:rsidR="00E56ECC" w:rsidRDefault="00E56ECC" w:rsidP="00E56ECC"/>
    <w:p w14:paraId="4C35AC20" w14:textId="398C97BF" w:rsidR="00E56ECC" w:rsidRDefault="00E56ECC" w:rsidP="00DB7BE3">
      <w:pPr>
        <w:tabs>
          <w:tab w:val="clear" w:pos="340"/>
          <w:tab w:val="clear" w:pos="595"/>
          <w:tab w:val="clear" w:pos="851"/>
          <w:tab w:val="left" w:pos="284"/>
          <w:tab w:val="left" w:pos="9354"/>
        </w:tabs>
      </w:pPr>
    </w:p>
    <w:tbl>
      <w:tblPr>
        <w:tblStyle w:val="Tabellenraster"/>
        <w:tblpPr w:leftFromText="141" w:rightFromText="141" w:vertAnchor="page" w:horzAnchor="page" w:tblpX="2492" w:tblpY="7360"/>
        <w:tblW w:w="20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"/>
        <w:gridCol w:w="283"/>
        <w:gridCol w:w="340"/>
        <w:gridCol w:w="283"/>
        <w:gridCol w:w="283"/>
        <w:gridCol w:w="283"/>
      </w:tblGrid>
      <w:tr w:rsidR="00E56ECC" w:rsidRPr="003B4807" w14:paraId="1587F26A" w14:textId="77777777" w:rsidTr="00E56ECC">
        <w:trPr>
          <w:trHeight w:hRule="exact" w:val="454"/>
        </w:trPr>
        <w:tc>
          <w:tcPr>
            <w:tcW w:w="567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08D36603" w14:textId="2523BC98" w:rsidR="00E56ECC" w:rsidRPr="003B4807" w:rsidRDefault="00E56ECC" w:rsidP="00E56ECC">
            <w:pPr>
              <w:tabs>
                <w:tab w:val="clear" w:pos="340"/>
                <w:tab w:val="clear" w:pos="595"/>
                <w:tab w:val="clear" w:pos="851"/>
              </w:tabs>
              <w:jc w:val="center"/>
              <w:rPr>
                <w:rFonts w:ascii="Comic Sans MS" w:hAnsi="Comic Sans MS"/>
                <w:noProof/>
                <w:color w:val="000000" w:themeColor="text1"/>
                <w:sz w:val="25"/>
              </w:rPr>
            </w:pPr>
          </w:p>
        </w:tc>
        <w:tc>
          <w:tcPr>
            <w:tcW w:w="283" w:type="dxa"/>
            <w:tcBorders>
              <w:top w:val="nil"/>
              <w:left w:val="single" w:sz="8" w:space="0" w:color="808080" w:themeColor="background1" w:themeShade="80"/>
              <w:bottom w:val="nil"/>
              <w:right w:val="single" w:sz="8" w:space="0" w:color="808080" w:themeColor="background1" w:themeShade="80"/>
            </w:tcBorders>
            <w:vAlign w:val="center"/>
          </w:tcPr>
          <w:p w14:paraId="30FD35FE" w14:textId="77777777" w:rsidR="00E56ECC" w:rsidRPr="003B4807" w:rsidRDefault="00E56ECC" w:rsidP="00E56ECC">
            <w:pPr>
              <w:jc w:val="center"/>
            </w:pPr>
            <w:r w:rsidRPr="003B4807">
              <w:t>+</w:t>
            </w:r>
          </w:p>
        </w:tc>
        <w:tc>
          <w:tcPr>
            <w:tcW w:w="340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7D0D0DE3" w14:textId="6706D1EF" w:rsidR="00E56ECC" w:rsidRPr="003B4807" w:rsidRDefault="00E56ECC" w:rsidP="00E56ECC">
            <w:pPr>
              <w:tabs>
                <w:tab w:val="clear" w:pos="340"/>
                <w:tab w:val="clear" w:pos="595"/>
                <w:tab w:val="clear" w:pos="851"/>
              </w:tabs>
              <w:jc w:val="center"/>
              <w:rPr>
                <w:rFonts w:ascii="Comic Sans MS" w:hAnsi="Comic Sans MS"/>
                <w:noProof/>
                <w:color w:val="000000" w:themeColor="text1"/>
                <w:sz w:val="25"/>
              </w:rPr>
            </w:pPr>
          </w:p>
        </w:tc>
        <w:tc>
          <w:tcPr>
            <w:tcW w:w="283" w:type="dxa"/>
            <w:tcBorders>
              <w:top w:val="nil"/>
              <w:left w:val="single" w:sz="8" w:space="0" w:color="808080" w:themeColor="background1" w:themeShade="80"/>
              <w:bottom w:val="nil"/>
              <w:right w:val="single" w:sz="8" w:space="0" w:color="808080" w:themeColor="background1" w:themeShade="80"/>
            </w:tcBorders>
            <w:vAlign w:val="center"/>
          </w:tcPr>
          <w:p w14:paraId="78DABBA4" w14:textId="77777777" w:rsidR="00E56ECC" w:rsidRPr="003B4807" w:rsidRDefault="00E56ECC" w:rsidP="00E56ECC">
            <w:pPr>
              <w:jc w:val="center"/>
            </w:pPr>
            <w:r w:rsidRPr="003B4807">
              <w:t>=</w:t>
            </w:r>
          </w:p>
        </w:tc>
        <w:tc>
          <w:tcPr>
            <w:tcW w:w="283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nil"/>
            </w:tcBorders>
            <w:vAlign w:val="center"/>
          </w:tcPr>
          <w:p w14:paraId="7A5D7E48" w14:textId="0BB098F1" w:rsidR="00E56ECC" w:rsidRPr="003B4807" w:rsidRDefault="00E56ECC" w:rsidP="00E56ECC">
            <w:pPr>
              <w:tabs>
                <w:tab w:val="clear" w:pos="340"/>
                <w:tab w:val="clear" w:pos="595"/>
                <w:tab w:val="clear" w:pos="851"/>
              </w:tabs>
              <w:ind w:left="57"/>
              <w:jc w:val="center"/>
              <w:rPr>
                <w:rFonts w:ascii="Comic Sans MS" w:hAnsi="Comic Sans MS"/>
                <w:noProof/>
                <w:color w:val="000000" w:themeColor="text1"/>
                <w:sz w:val="25"/>
              </w:rPr>
            </w:pPr>
          </w:p>
        </w:tc>
        <w:tc>
          <w:tcPr>
            <w:tcW w:w="283" w:type="dxa"/>
            <w:tcBorders>
              <w:top w:val="single" w:sz="8" w:space="0" w:color="808080" w:themeColor="background1" w:themeShade="80"/>
              <w:left w:val="nil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14:paraId="6FC28C29" w14:textId="77777777" w:rsidR="00E56ECC" w:rsidRPr="003B4807" w:rsidRDefault="00E56ECC" w:rsidP="00E56ECC">
            <w:pPr>
              <w:tabs>
                <w:tab w:val="clear" w:pos="340"/>
                <w:tab w:val="clear" w:pos="595"/>
                <w:tab w:val="clear" w:pos="851"/>
              </w:tabs>
              <w:rPr>
                <w:rFonts w:ascii="Comic Sans MS" w:hAnsi="Comic Sans MS"/>
                <w:noProof/>
                <w:color w:val="808080"/>
                <w:sz w:val="25"/>
              </w:rPr>
            </w:pPr>
            <w:r w:rsidRPr="003B4807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92032" behindDoc="0" locked="1" layoutInCell="1" allowOverlap="1" wp14:anchorId="1B6B872E" wp14:editId="072DABCF">
                      <wp:simplePos x="0" y="0"/>
                      <wp:positionH relativeFrom="column">
                        <wp:posOffset>36195</wp:posOffset>
                      </wp:positionH>
                      <wp:positionV relativeFrom="paragraph">
                        <wp:posOffset>36195</wp:posOffset>
                      </wp:positionV>
                      <wp:extent cx="216000" cy="288000"/>
                      <wp:effectExtent l="0" t="0" r="12700" b="17145"/>
                      <wp:wrapNone/>
                      <wp:docPr id="2104596048" name="Rechteck 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16000" cy="2880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" lastClr="FFFFFF">
                                    <a:lumMod val="50000"/>
                                  </a:sys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2DC8BBA5" w14:textId="10E8043C" w:rsidR="00E56ECC" w:rsidRPr="00373CE5" w:rsidRDefault="00E56ECC" w:rsidP="00E56ECC">
                                  <w:pPr>
                                    <w:pStyle w:val="ekvbild"/>
                                    <w:jc w:val="center"/>
                                    <w:rPr>
                                      <w:rStyle w:val="ekvhandschrift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B6B872E" id="_x0000_s1030" style="position:absolute;margin-left:2.85pt;margin-top:2.85pt;width:17pt;height:22.7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" fillcolor="window" strokecolor="#7f7f7f" strokeweight="1pt">
                      <v:path arrowok="t"/>
                      <v:textbox inset="1mm,1mm,1mm,1mm">
                        <w:txbxContent>
                          <w:p w14:paraId="2DC8BBA5" w14:textId="10E8043C" w:rsidR="00E56ECC" w:rsidRPr="00373CE5" w:rsidRDefault="00E56ECC" w:rsidP="00E56ECC">
                            <w:pPr>
                              <w:pStyle w:val="ekvbild"/>
                              <w:jc w:val="center"/>
                              <w:rPr>
                                <w:rStyle w:val="ekvhandschrift"/>
                              </w:rPr>
                            </w:pPr>
                          </w:p>
                        </w:txbxContent>
                      </v:textbox>
                      <w10:anchorlock/>
                    </v:rect>
                  </w:pict>
                </mc:Fallback>
              </mc:AlternateContent>
            </w:r>
          </w:p>
        </w:tc>
      </w:tr>
    </w:tbl>
    <w:p w14:paraId="20389B9C" w14:textId="06F8CD74" w:rsidR="003B4807" w:rsidRDefault="003B4807" w:rsidP="00DB7BE3">
      <w:pPr>
        <w:tabs>
          <w:tab w:val="clear" w:pos="340"/>
          <w:tab w:val="clear" w:pos="595"/>
          <w:tab w:val="clear" w:pos="851"/>
          <w:tab w:val="left" w:pos="284"/>
          <w:tab w:val="left" w:pos="9354"/>
        </w:tabs>
      </w:pPr>
    </w:p>
    <w:tbl>
      <w:tblPr>
        <w:tblStyle w:val="Tabellenraster"/>
        <w:tblpPr w:leftFromText="141" w:rightFromText="141" w:vertAnchor="page" w:horzAnchor="page" w:tblpX="7033" w:tblpY="7360"/>
        <w:tblW w:w="20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"/>
        <w:gridCol w:w="283"/>
        <w:gridCol w:w="340"/>
        <w:gridCol w:w="283"/>
        <w:gridCol w:w="283"/>
        <w:gridCol w:w="283"/>
      </w:tblGrid>
      <w:tr w:rsidR="00E56ECC" w:rsidRPr="003B4807" w14:paraId="11FC805C" w14:textId="77777777" w:rsidTr="00E56ECC">
        <w:trPr>
          <w:trHeight w:hRule="exact" w:val="454"/>
        </w:trPr>
        <w:tc>
          <w:tcPr>
            <w:tcW w:w="567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1185185F" w14:textId="2FF72B7E" w:rsidR="00E56ECC" w:rsidRPr="003B4807" w:rsidRDefault="00E56ECC" w:rsidP="00E56ECC">
            <w:pPr>
              <w:tabs>
                <w:tab w:val="clear" w:pos="340"/>
                <w:tab w:val="clear" w:pos="595"/>
                <w:tab w:val="clear" w:pos="851"/>
              </w:tabs>
              <w:jc w:val="center"/>
              <w:rPr>
                <w:rFonts w:ascii="Comic Sans MS" w:hAnsi="Comic Sans MS"/>
                <w:noProof/>
                <w:color w:val="000000" w:themeColor="text1"/>
                <w:sz w:val="25"/>
              </w:rPr>
            </w:pPr>
          </w:p>
        </w:tc>
        <w:tc>
          <w:tcPr>
            <w:tcW w:w="283" w:type="dxa"/>
            <w:tcBorders>
              <w:top w:val="nil"/>
              <w:left w:val="single" w:sz="8" w:space="0" w:color="808080" w:themeColor="background1" w:themeShade="80"/>
              <w:bottom w:val="nil"/>
              <w:right w:val="single" w:sz="8" w:space="0" w:color="808080" w:themeColor="background1" w:themeShade="80"/>
            </w:tcBorders>
            <w:vAlign w:val="center"/>
          </w:tcPr>
          <w:p w14:paraId="3A04A97D" w14:textId="77777777" w:rsidR="00E56ECC" w:rsidRPr="003B4807" w:rsidRDefault="00E56ECC" w:rsidP="00E56ECC">
            <w:pPr>
              <w:jc w:val="center"/>
            </w:pPr>
            <w:r w:rsidRPr="003B4807">
              <w:t>+</w:t>
            </w:r>
          </w:p>
        </w:tc>
        <w:tc>
          <w:tcPr>
            <w:tcW w:w="340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5FE6E3FE" w14:textId="384C555E" w:rsidR="00E56ECC" w:rsidRPr="003B4807" w:rsidRDefault="00E56ECC" w:rsidP="00E56ECC">
            <w:pPr>
              <w:tabs>
                <w:tab w:val="clear" w:pos="340"/>
                <w:tab w:val="clear" w:pos="595"/>
                <w:tab w:val="clear" w:pos="851"/>
              </w:tabs>
              <w:jc w:val="center"/>
              <w:rPr>
                <w:rFonts w:ascii="Comic Sans MS" w:hAnsi="Comic Sans MS"/>
                <w:noProof/>
                <w:color w:val="000000" w:themeColor="text1"/>
                <w:sz w:val="25"/>
              </w:rPr>
            </w:pPr>
          </w:p>
        </w:tc>
        <w:tc>
          <w:tcPr>
            <w:tcW w:w="283" w:type="dxa"/>
            <w:tcBorders>
              <w:top w:val="nil"/>
              <w:left w:val="single" w:sz="8" w:space="0" w:color="808080" w:themeColor="background1" w:themeShade="80"/>
              <w:bottom w:val="nil"/>
              <w:right w:val="single" w:sz="8" w:space="0" w:color="808080" w:themeColor="background1" w:themeShade="80"/>
            </w:tcBorders>
            <w:vAlign w:val="center"/>
          </w:tcPr>
          <w:p w14:paraId="37C58155" w14:textId="77777777" w:rsidR="00E56ECC" w:rsidRPr="003B4807" w:rsidRDefault="00E56ECC" w:rsidP="00E56ECC">
            <w:pPr>
              <w:jc w:val="center"/>
            </w:pPr>
            <w:r w:rsidRPr="003B4807">
              <w:t>=</w:t>
            </w:r>
          </w:p>
        </w:tc>
        <w:tc>
          <w:tcPr>
            <w:tcW w:w="283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nil"/>
            </w:tcBorders>
            <w:vAlign w:val="center"/>
          </w:tcPr>
          <w:p w14:paraId="2EFF6F99" w14:textId="6373D3C2" w:rsidR="00E56ECC" w:rsidRPr="003B4807" w:rsidRDefault="00E56ECC" w:rsidP="00E56ECC">
            <w:pPr>
              <w:tabs>
                <w:tab w:val="clear" w:pos="340"/>
                <w:tab w:val="clear" w:pos="595"/>
                <w:tab w:val="clear" w:pos="851"/>
              </w:tabs>
              <w:ind w:left="57"/>
              <w:jc w:val="center"/>
              <w:rPr>
                <w:rFonts w:ascii="Comic Sans MS" w:hAnsi="Comic Sans MS"/>
                <w:noProof/>
                <w:color w:val="000000" w:themeColor="text1"/>
                <w:sz w:val="25"/>
              </w:rPr>
            </w:pPr>
          </w:p>
        </w:tc>
        <w:tc>
          <w:tcPr>
            <w:tcW w:w="283" w:type="dxa"/>
            <w:tcBorders>
              <w:top w:val="single" w:sz="8" w:space="0" w:color="808080" w:themeColor="background1" w:themeShade="80"/>
              <w:left w:val="nil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14:paraId="186912A2" w14:textId="77777777" w:rsidR="00E56ECC" w:rsidRPr="003B4807" w:rsidRDefault="00E56ECC" w:rsidP="00E56ECC">
            <w:pPr>
              <w:tabs>
                <w:tab w:val="clear" w:pos="340"/>
                <w:tab w:val="clear" w:pos="595"/>
                <w:tab w:val="clear" w:pos="851"/>
              </w:tabs>
              <w:rPr>
                <w:rFonts w:ascii="Comic Sans MS" w:hAnsi="Comic Sans MS"/>
                <w:noProof/>
                <w:color w:val="808080"/>
                <w:sz w:val="25"/>
              </w:rPr>
            </w:pPr>
            <w:r w:rsidRPr="003B4807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94080" behindDoc="0" locked="1" layoutInCell="1" allowOverlap="1" wp14:anchorId="1ED5030B" wp14:editId="6CE28A9F">
                      <wp:simplePos x="0" y="0"/>
                      <wp:positionH relativeFrom="column">
                        <wp:posOffset>36195</wp:posOffset>
                      </wp:positionH>
                      <wp:positionV relativeFrom="paragraph">
                        <wp:posOffset>36195</wp:posOffset>
                      </wp:positionV>
                      <wp:extent cx="216000" cy="288000"/>
                      <wp:effectExtent l="0" t="0" r="12700" b="17145"/>
                      <wp:wrapNone/>
                      <wp:docPr id="22561020" name="Rechteck 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16000" cy="2880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" lastClr="FFFFFF">
                                    <a:lumMod val="50000"/>
                                  </a:sys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20D7CAA0" w14:textId="6D8FA6CB" w:rsidR="00E56ECC" w:rsidRPr="00373CE5" w:rsidRDefault="00E56ECC" w:rsidP="00E56ECC">
                                  <w:pPr>
                                    <w:pStyle w:val="ekvbild"/>
                                    <w:jc w:val="center"/>
                                    <w:rPr>
                                      <w:rStyle w:val="ekvhandschrift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ED5030B" id="_x0000_s1031" style="position:absolute;margin-left:2.85pt;margin-top:2.85pt;width:17pt;height:22.7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" fillcolor="window" strokecolor="#7f7f7f" strokeweight="1pt">
                      <v:path arrowok="t"/>
                      <v:textbox inset="1mm,1mm,1mm,1mm">
                        <w:txbxContent>
                          <w:p w14:paraId="20D7CAA0" w14:textId="6D8FA6CB" w:rsidR="00E56ECC" w:rsidRPr="00373CE5" w:rsidRDefault="00E56ECC" w:rsidP="00E56ECC">
                            <w:pPr>
                              <w:pStyle w:val="ekvbild"/>
                              <w:jc w:val="center"/>
                              <w:rPr>
                                <w:rStyle w:val="ekvhandschrift"/>
                              </w:rPr>
                            </w:pPr>
                          </w:p>
                        </w:txbxContent>
                      </v:textbox>
                      <w10:anchorlock/>
                    </v:rect>
                  </w:pict>
                </mc:Fallback>
              </mc:AlternateContent>
            </w:r>
          </w:p>
        </w:tc>
      </w:tr>
    </w:tbl>
    <w:p w14:paraId="5D66F2DB" w14:textId="0C0F0E6E" w:rsidR="00E56ECC" w:rsidRDefault="00E56ECC" w:rsidP="00E56ECC">
      <w:pPr>
        <w:pStyle w:val="ekvbild"/>
      </w:pPr>
    </w:p>
    <w:p w14:paraId="368DCA92" w14:textId="105C2677" w:rsidR="00E56ECC" w:rsidRDefault="00E56ECC" w:rsidP="00E56ECC"/>
    <w:p w14:paraId="52385B95" w14:textId="29B8D837" w:rsidR="00E56ECC" w:rsidRPr="00D3427F" w:rsidRDefault="00E56ECC" w:rsidP="00E56ECC">
      <w:pPr>
        <w:pStyle w:val="ekvnummerierung"/>
        <w:framePr w:wrap="around"/>
      </w:pPr>
      <w:r>
        <w:t>2</w:t>
      </w:r>
    </w:p>
    <w:p w14:paraId="3ADA1A82" w14:textId="77777777" w:rsidR="00AE6A5B" w:rsidRPr="00287B24" w:rsidRDefault="00AE6A5B" w:rsidP="00AE6A5B">
      <w:pPr>
        <w:pStyle w:val="ekvpicto"/>
        <w:framePr w:wrap="around"/>
      </w:pPr>
      <w:r>
        <w:rPr>
          <w:noProof/>
          <w:lang w:eastAsia="de-DE"/>
        </w:rPr>
        <w:drawing>
          <wp:inline distT="0" distB="0" distL="0" distR="0" wp14:anchorId="5C37BFB9" wp14:editId="049A50C5">
            <wp:extent cx="288290" cy="288290"/>
            <wp:effectExtent l="0" t="0" r="0" b="0"/>
            <wp:docPr id="422143379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c_mittel.pn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8290" cy="288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449031" w14:textId="5D29E5D0" w:rsidR="00E56ECC" w:rsidRDefault="00E56ECC" w:rsidP="00E56ECC">
      <w:pPr>
        <w:tabs>
          <w:tab w:val="clear" w:pos="340"/>
          <w:tab w:val="clear" w:pos="595"/>
          <w:tab w:val="clear" w:pos="851"/>
          <w:tab w:val="left" w:pos="284"/>
          <w:tab w:val="left" w:pos="2394"/>
          <w:tab w:val="left" w:pos="9354"/>
        </w:tabs>
      </w:pPr>
      <w:r>
        <w:t>Zeichne in Geheimschrift.</w:t>
      </w:r>
    </w:p>
    <w:p w14:paraId="270356AF" w14:textId="397C1988" w:rsidR="00E56ECC" w:rsidRDefault="00E56ECC" w:rsidP="00DB7BE3">
      <w:pPr>
        <w:tabs>
          <w:tab w:val="clear" w:pos="340"/>
          <w:tab w:val="clear" w:pos="595"/>
          <w:tab w:val="clear" w:pos="851"/>
          <w:tab w:val="left" w:pos="284"/>
          <w:tab w:val="left" w:pos="9354"/>
        </w:tabs>
      </w:pPr>
    </w:p>
    <w:tbl>
      <w:tblPr>
        <w:tblStyle w:val="Tabellenraster"/>
        <w:tblpPr w:leftFromText="141" w:rightFromText="141" w:vertAnchor="page" w:horzAnchor="page" w:tblpX="2492" w:tblpY="9188"/>
        <w:tblW w:w="22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"/>
        <w:gridCol w:w="454"/>
        <w:gridCol w:w="340"/>
        <w:gridCol w:w="283"/>
        <w:gridCol w:w="283"/>
        <w:gridCol w:w="283"/>
      </w:tblGrid>
      <w:tr w:rsidR="00E56ECC" w:rsidRPr="003B4807" w14:paraId="7AD7748A" w14:textId="77777777" w:rsidTr="00E56ECC">
        <w:trPr>
          <w:trHeight w:hRule="exact" w:val="454"/>
        </w:trPr>
        <w:tc>
          <w:tcPr>
            <w:tcW w:w="567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465A3B89" w14:textId="77777777" w:rsidR="00E56ECC" w:rsidRPr="003B4807" w:rsidRDefault="00E56ECC" w:rsidP="00E56ECC">
            <w:pPr>
              <w:tabs>
                <w:tab w:val="clear" w:pos="340"/>
                <w:tab w:val="clear" w:pos="595"/>
                <w:tab w:val="clear" w:pos="851"/>
              </w:tabs>
              <w:jc w:val="center"/>
              <w:rPr>
                <w:rFonts w:ascii="Comic Sans MS" w:hAnsi="Comic Sans MS"/>
                <w:noProof/>
                <w:color w:val="000000" w:themeColor="text1"/>
                <w:sz w:val="25"/>
              </w:rPr>
            </w:pPr>
          </w:p>
        </w:tc>
        <w:tc>
          <w:tcPr>
            <w:tcW w:w="454" w:type="dxa"/>
            <w:tcBorders>
              <w:top w:val="nil"/>
              <w:left w:val="single" w:sz="8" w:space="0" w:color="808080" w:themeColor="background1" w:themeShade="80"/>
              <w:bottom w:val="nil"/>
              <w:right w:val="single" w:sz="8" w:space="0" w:color="808080" w:themeColor="background1" w:themeShade="80"/>
            </w:tcBorders>
            <w:vAlign w:val="center"/>
          </w:tcPr>
          <w:p w14:paraId="0EAAC081" w14:textId="670DAB77" w:rsidR="00E56ECC" w:rsidRPr="003B4807" w:rsidRDefault="00E56ECC" w:rsidP="00E56ECC">
            <w:pPr>
              <w:jc w:val="center"/>
            </w:pPr>
            <w:r>
              <w:t xml:space="preserve"> </w:t>
            </w:r>
            <w:r w:rsidRPr="003B4807">
              <w:t>+</w:t>
            </w:r>
          </w:p>
        </w:tc>
        <w:tc>
          <w:tcPr>
            <w:tcW w:w="340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47A7BE26" w14:textId="77777777" w:rsidR="00E56ECC" w:rsidRPr="003B4807" w:rsidRDefault="00E56ECC" w:rsidP="00E56ECC">
            <w:pPr>
              <w:tabs>
                <w:tab w:val="clear" w:pos="340"/>
                <w:tab w:val="clear" w:pos="595"/>
                <w:tab w:val="clear" w:pos="851"/>
              </w:tabs>
              <w:jc w:val="center"/>
              <w:rPr>
                <w:rFonts w:ascii="Comic Sans MS" w:hAnsi="Comic Sans MS"/>
                <w:noProof/>
                <w:color w:val="000000" w:themeColor="text1"/>
                <w:sz w:val="25"/>
              </w:rPr>
            </w:pPr>
          </w:p>
        </w:tc>
        <w:tc>
          <w:tcPr>
            <w:tcW w:w="283" w:type="dxa"/>
            <w:tcBorders>
              <w:top w:val="nil"/>
              <w:left w:val="single" w:sz="8" w:space="0" w:color="808080" w:themeColor="background1" w:themeShade="80"/>
              <w:bottom w:val="nil"/>
              <w:right w:val="single" w:sz="8" w:space="0" w:color="808080" w:themeColor="background1" w:themeShade="80"/>
            </w:tcBorders>
            <w:vAlign w:val="center"/>
          </w:tcPr>
          <w:p w14:paraId="093694DF" w14:textId="77777777" w:rsidR="00E56ECC" w:rsidRPr="003B4807" w:rsidRDefault="00E56ECC" w:rsidP="00E56ECC">
            <w:pPr>
              <w:jc w:val="center"/>
            </w:pPr>
            <w:r w:rsidRPr="003B4807">
              <w:t>=</w:t>
            </w:r>
          </w:p>
        </w:tc>
        <w:tc>
          <w:tcPr>
            <w:tcW w:w="283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nil"/>
            </w:tcBorders>
            <w:vAlign w:val="center"/>
          </w:tcPr>
          <w:p w14:paraId="0DF9D30E" w14:textId="77777777" w:rsidR="00E56ECC" w:rsidRPr="003B4807" w:rsidRDefault="00E56ECC" w:rsidP="00E56ECC">
            <w:pPr>
              <w:tabs>
                <w:tab w:val="clear" w:pos="340"/>
                <w:tab w:val="clear" w:pos="595"/>
                <w:tab w:val="clear" w:pos="851"/>
              </w:tabs>
              <w:ind w:left="57"/>
              <w:jc w:val="center"/>
              <w:rPr>
                <w:rFonts w:ascii="Comic Sans MS" w:hAnsi="Comic Sans MS"/>
                <w:noProof/>
                <w:color w:val="000000" w:themeColor="text1"/>
                <w:sz w:val="25"/>
              </w:rPr>
            </w:pPr>
          </w:p>
        </w:tc>
        <w:tc>
          <w:tcPr>
            <w:tcW w:w="283" w:type="dxa"/>
            <w:tcBorders>
              <w:top w:val="single" w:sz="8" w:space="0" w:color="808080" w:themeColor="background1" w:themeShade="80"/>
              <w:left w:val="nil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14:paraId="442281B9" w14:textId="77777777" w:rsidR="00E56ECC" w:rsidRPr="003B4807" w:rsidRDefault="00E56ECC" w:rsidP="00E56ECC">
            <w:pPr>
              <w:tabs>
                <w:tab w:val="clear" w:pos="340"/>
                <w:tab w:val="clear" w:pos="595"/>
                <w:tab w:val="clear" w:pos="851"/>
              </w:tabs>
              <w:rPr>
                <w:rFonts w:ascii="Comic Sans MS" w:hAnsi="Comic Sans MS"/>
                <w:noProof/>
                <w:color w:val="808080"/>
                <w:sz w:val="25"/>
              </w:rPr>
            </w:pPr>
            <w:r w:rsidRPr="003B4807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98176" behindDoc="0" locked="1" layoutInCell="1" allowOverlap="1" wp14:anchorId="369EC646" wp14:editId="1D4B266B">
                      <wp:simplePos x="0" y="0"/>
                      <wp:positionH relativeFrom="column">
                        <wp:posOffset>-1007110</wp:posOffset>
                      </wp:positionH>
                      <wp:positionV relativeFrom="paragraph">
                        <wp:posOffset>36195</wp:posOffset>
                      </wp:positionV>
                      <wp:extent cx="215900" cy="287655"/>
                      <wp:effectExtent l="0" t="0" r="12700" b="17145"/>
                      <wp:wrapNone/>
                      <wp:docPr id="1146946788" name="Rechteck 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15900" cy="28765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" lastClr="FFFFFF">
                                    <a:lumMod val="50000"/>
                                  </a:sys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42796666" w14:textId="77777777" w:rsidR="00E56ECC" w:rsidRPr="00373CE5" w:rsidRDefault="00E56ECC" w:rsidP="00E56ECC">
                                  <w:pPr>
                                    <w:pStyle w:val="ekvbild"/>
                                    <w:jc w:val="center"/>
                                    <w:rPr>
                                      <w:rStyle w:val="ekvhandschrift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69EC646" id="_x0000_s1032" style="position:absolute;margin-left:-79.3pt;margin-top:2.85pt;width:17pt;height:22.6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" fillcolor="window" strokecolor="#7f7f7f" strokeweight="1pt">
                      <v:path arrowok="t"/>
                      <v:textbox inset="1mm,1mm,1mm,1mm">
                        <w:txbxContent>
                          <w:p w14:paraId="42796666" w14:textId="77777777" w:rsidR="00E56ECC" w:rsidRPr="00373CE5" w:rsidRDefault="00E56ECC" w:rsidP="00E56ECC">
                            <w:pPr>
                              <w:pStyle w:val="ekvbild"/>
                              <w:jc w:val="center"/>
                              <w:rPr>
                                <w:rStyle w:val="ekvhandschrift"/>
                              </w:rPr>
                            </w:pPr>
                          </w:p>
                        </w:txbxContent>
                      </v:textbox>
                      <w10:anchorlock/>
                    </v:rect>
                  </w:pict>
                </mc:Fallback>
              </mc:AlternateContent>
            </w:r>
          </w:p>
        </w:tc>
      </w:tr>
    </w:tbl>
    <w:tbl>
      <w:tblPr>
        <w:tblStyle w:val="Tabellenraster"/>
        <w:tblpPr w:leftFromText="141" w:rightFromText="141" w:vertAnchor="page" w:horzAnchor="page" w:tblpX="7037" w:tblpY="9188"/>
        <w:tblW w:w="22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"/>
        <w:gridCol w:w="454"/>
        <w:gridCol w:w="340"/>
        <w:gridCol w:w="283"/>
        <w:gridCol w:w="283"/>
        <w:gridCol w:w="283"/>
      </w:tblGrid>
      <w:tr w:rsidR="00E56ECC" w:rsidRPr="003B4807" w14:paraId="31EF5B5B" w14:textId="77777777" w:rsidTr="00E56ECC">
        <w:trPr>
          <w:trHeight w:hRule="exact" w:val="454"/>
        </w:trPr>
        <w:tc>
          <w:tcPr>
            <w:tcW w:w="567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1F8FA8C0" w14:textId="77777777" w:rsidR="00E56ECC" w:rsidRPr="003B4807" w:rsidRDefault="00E56ECC" w:rsidP="00E56ECC">
            <w:pPr>
              <w:tabs>
                <w:tab w:val="clear" w:pos="340"/>
                <w:tab w:val="clear" w:pos="595"/>
                <w:tab w:val="clear" w:pos="851"/>
              </w:tabs>
              <w:jc w:val="center"/>
              <w:rPr>
                <w:rFonts w:ascii="Comic Sans MS" w:hAnsi="Comic Sans MS"/>
                <w:noProof/>
                <w:color w:val="000000" w:themeColor="text1"/>
                <w:sz w:val="25"/>
              </w:rPr>
            </w:pPr>
          </w:p>
        </w:tc>
        <w:tc>
          <w:tcPr>
            <w:tcW w:w="454" w:type="dxa"/>
            <w:tcBorders>
              <w:top w:val="nil"/>
              <w:left w:val="single" w:sz="8" w:space="0" w:color="808080" w:themeColor="background1" w:themeShade="80"/>
              <w:bottom w:val="nil"/>
              <w:right w:val="single" w:sz="8" w:space="0" w:color="808080" w:themeColor="background1" w:themeShade="80"/>
            </w:tcBorders>
            <w:vAlign w:val="center"/>
          </w:tcPr>
          <w:p w14:paraId="654980B3" w14:textId="77777777" w:rsidR="00E56ECC" w:rsidRPr="003B4807" w:rsidRDefault="00E56ECC" w:rsidP="00E56ECC">
            <w:pPr>
              <w:jc w:val="center"/>
            </w:pPr>
            <w:r>
              <w:t xml:space="preserve"> </w:t>
            </w:r>
            <w:r w:rsidRPr="003B4807">
              <w:t>+</w:t>
            </w:r>
          </w:p>
        </w:tc>
        <w:tc>
          <w:tcPr>
            <w:tcW w:w="340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4FDB40A6" w14:textId="77777777" w:rsidR="00E56ECC" w:rsidRPr="003B4807" w:rsidRDefault="00E56ECC" w:rsidP="00E56ECC">
            <w:pPr>
              <w:tabs>
                <w:tab w:val="clear" w:pos="340"/>
                <w:tab w:val="clear" w:pos="595"/>
                <w:tab w:val="clear" w:pos="851"/>
              </w:tabs>
              <w:jc w:val="center"/>
              <w:rPr>
                <w:rFonts w:ascii="Comic Sans MS" w:hAnsi="Comic Sans MS"/>
                <w:noProof/>
                <w:color w:val="000000" w:themeColor="text1"/>
                <w:sz w:val="25"/>
              </w:rPr>
            </w:pPr>
          </w:p>
        </w:tc>
        <w:tc>
          <w:tcPr>
            <w:tcW w:w="283" w:type="dxa"/>
            <w:tcBorders>
              <w:top w:val="nil"/>
              <w:left w:val="single" w:sz="8" w:space="0" w:color="808080" w:themeColor="background1" w:themeShade="80"/>
              <w:bottom w:val="nil"/>
              <w:right w:val="single" w:sz="8" w:space="0" w:color="808080" w:themeColor="background1" w:themeShade="80"/>
            </w:tcBorders>
            <w:vAlign w:val="center"/>
          </w:tcPr>
          <w:p w14:paraId="294BF02E" w14:textId="77777777" w:rsidR="00E56ECC" w:rsidRPr="003B4807" w:rsidRDefault="00E56ECC" w:rsidP="00E56ECC">
            <w:pPr>
              <w:jc w:val="center"/>
            </w:pPr>
            <w:r w:rsidRPr="003B4807">
              <w:t>=</w:t>
            </w:r>
          </w:p>
        </w:tc>
        <w:tc>
          <w:tcPr>
            <w:tcW w:w="283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nil"/>
            </w:tcBorders>
            <w:vAlign w:val="center"/>
          </w:tcPr>
          <w:p w14:paraId="6149E050" w14:textId="77777777" w:rsidR="00E56ECC" w:rsidRPr="003B4807" w:rsidRDefault="00E56ECC" w:rsidP="00E56ECC">
            <w:pPr>
              <w:tabs>
                <w:tab w:val="clear" w:pos="340"/>
                <w:tab w:val="clear" w:pos="595"/>
                <w:tab w:val="clear" w:pos="851"/>
              </w:tabs>
              <w:ind w:left="57"/>
              <w:jc w:val="center"/>
              <w:rPr>
                <w:rFonts w:ascii="Comic Sans MS" w:hAnsi="Comic Sans MS"/>
                <w:noProof/>
                <w:color w:val="000000" w:themeColor="text1"/>
                <w:sz w:val="25"/>
              </w:rPr>
            </w:pPr>
          </w:p>
        </w:tc>
        <w:tc>
          <w:tcPr>
            <w:tcW w:w="283" w:type="dxa"/>
            <w:tcBorders>
              <w:top w:val="single" w:sz="8" w:space="0" w:color="808080" w:themeColor="background1" w:themeShade="80"/>
              <w:left w:val="nil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14:paraId="6A2F4177" w14:textId="77777777" w:rsidR="00E56ECC" w:rsidRPr="003B4807" w:rsidRDefault="00E56ECC" w:rsidP="00E56ECC">
            <w:pPr>
              <w:tabs>
                <w:tab w:val="clear" w:pos="340"/>
                <w:tab w:val="clear" w:pos="595"/>
                <w:tab w:val="clear" w:pos="851"/>
              </w:tabs>
              <w:rPr>
                <w:rFonts w:ascii="Comic Sans MS" w:hAnsi="Comic Sans MS"/>
                <w:noProof/>
                <w:color w:val="808080"/>
                <w:sz w:val="25"/>
              </w:rPr>
            </w:pPr>
            <w:r w:rsidRPr="003B4807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05344" behindDoc="0" locked="1" layoutInCell="1" allowOverlap="1" wp14:anchorId="469085D4" wp14:editId="316AF2B4">
                      <wp:simplePos x="0" y="0"/>
                      <wp:positionH relativeFrom="column">
                        <wp:posOffset>-1007110</wp:posOffset>
                      </wp:positionH>
                      <wp:positionV relativeFrom="paragraph">
                        <wp:posOffset>36195</wp:posOffset>
                      </wp:positionV>
                      <wp:extent cx="215900" cy="287655"/>
                      <wp:effectExtent l="0" t="0" r="12700" b="17145"/>
                      <wp:wrapNone/>
                      <wp:docPr id="1125738497" name="Rechteck 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15900" cy="28765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" lastClr="FFFFFF">
                                    <a:lumMod val="50000"/>
                                  </a:sys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526C4B40" w14:textId="77777777" w:rsidR="00E56ECC" w:rsidRPr="00373CE5" w:rsidRDefault="00E56ECC" w:rsidP="00E56ECC">
                                  <w:pPr>
                                    <w:pStyle w:val="ekvbild"/>
                                    <w:jc w:val="center"/>
                                    <w:rPr>
                                      <w:rStyle w:val="ekvhandschrift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69085D4" id="_x0000_s1033" style="position:absolute;margin-left:-79.3pt;margin-top:2.85pt;width:17pt;height:22.65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" fillcolor="window" strokecolor="#7f7f7f" strokeweight="1pt">
                      <v:path arrowok="t"/>
                      <v:textbox inset="1mm,1mm,1mm,1mm">
                        <w:txbxContent>
                          <w:p w14:paraId="526C4B40" w14:textId="77777777" w:rsidR="00E56ECC" w:rsidRPr="00373CE5" w:rsidRDefault="00E56ECC" w:rsidP="00E56ECC">
                            <w:pPr>
                              <w:pStyle w:val="ekvbild"/>
                              <w:jc w:val="center"/>
                              <w:rPr>
                                <w:rStyle w:val="ekvhandschrift"/>
                              </w:rPr>
                            </w:pPr>
                          </w:p>
                        </w:txbxContent>
                      </v:textbox>
                      <w10:anchorlock/>
                    </v:rect>
                  </w:pict>
                </mc:Fallback>
              </mc:AlternateContent>
            </w:r>
          </w:p>
        </w:tc>
      </w:tr>
    </w:tbl>
    <w:p w14:paraId="06150E81" w14:textId="77777777" w:rsidR="00E56ECC" w:rsidRDefault="00E56ECC" w:rsidP="00DB7BE3">
      <w:pPr>
        <w:tabs>
          <w:tab w:val="clear" w:pos="340"/>
          <w:tab w:val="clear" w:pos="595"/>
          <w:tab w:val="clear" w:pos="851"/>
          <w:tab w:val="left" w:pos="284"/>
          <w:tab w:val="left" w:pos="9354"/>
        </w:tabs>
      </w:pPr>
    </w:p>
    <w:p w14:paraId="7B185DC8" w14:textId="77777777" w:rsidR="00E56ECC" w:rsidRDefault="00E56ECC" w:rsidP="00DB7BE3">
      <w:pPr>
        <w:tabs>
          <w:tab w:val="clear" w:pos="340"/>
          <w:tab w:val="clear" w:pos="595"/>
          <w:tab w:val="clear" w:pos="851"/>
          <w:tab w:val="left" w:pos="284"/>
          <w:tab w:val="left" w:pos="9354"/>
        </w:tabs>
      </w:pPr>
    </w:p>
    <w:p w14:paraId="60E820B8" w14:textId="77777777" w:rsidR="00E56ECC" w:rsidRDefault="00E56ECC" w:rsidP="00DB7BE3">
      <w:pPr>
        <w:tabs>
          <w:tab w:val="clear" w:pos="340"/>
          <w:tab w:val="clear" w:pos="595"/>
          <w:tab w:val="clear" w:pos="851"/>
          <w:tab w:val="left" w:pos="284"/>
          <w:tab w:val="left" w:pos="9354"/>
        </w:tabs>
      </w:pPr>
    </w:p>
    <w:tbl>
      <w:tblPr>
        <w:tblW w:w="9356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01"/>
        <w:gridCol w:w="301"/>
        <w:gridCol w:w="301"/>
        <w:gridCol w:w="301"/>
        <w:gridCol w:w="301"/>
        <w:gridCol w:w="301"/>
        <w:gridCol w:w="302"/>
        <w:gridCol w:w="302"/>
        <w:gridCol w:w="302"/>
        <w:gridCol w:w="302"/>
        <w:gridCol w:w="302"/>
        <w:gridCol w:w="302"/>
        <w:gridCol w:w="302"/>
        <w:gridCol w:w="302"/>
        <w:gridCol w:w="302"/>
        <w:gridCol w:w="302"/>
        <w:gridCol w:w="302"/>
        <w:gridCol w:w="302"/>
        <w:gridCol w:w="302"/>
        <w:gridCol w:w="302"/>
        <w:gridCol w:w="302"/>
        <w:gridCol w:w="302"/>
        <w:gridCol w:w="302"/>
        <w:gridCol w:w="302"/>
        <w:gridCol w:w="302"/>
        <w:gridCol w:w="302"/>
        <w:gridCol w:w="302"/>
        <w:gridCol w:w="302"/>
        <w:gridCol w:w="302"/>
        <w:gridCol w:w="302"/>
        <w:gridCol w:w="302"/>
      </w:tblGrid>
      <w:tr w:rsidR="00E56ECC" w:rsidRPr="0060019A" w14:paraId="1ACCF2F4" w14:textId="77777777" w:rsidTr="00E56ECC">
        <w:trPr>
          <w:trHeight w:hRule="exact" w:val="284"/>
        </w:trPr>
        <w:tc>
          <w:tcPr>
            <w:tcW w:w="3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56A6CA0" w14:textId="77777777" w:rsidR="00E56ECC" w:rsidRPr="0060019A" w:rsidRDefault="00E56ECC" w:rsidP="0060019A">
            <w:pPr>
              <w:pStyle w:val="ekvraster"/>
            </w:pPr>
          </w:p>
        </w:tc>
        <w:tc>
          <w:tcPr>
            <w:tcW w:w="301" w:type="dxa"/>
            <w:tcBorders>
              <w:top w:val="nil"/>
              <w:left w:val="nil"/>
              <w:bottom w:val="nil"/>
            </w:tcBorders>
            <w:noWrap/>
            <w:vAlign w:val="center"/>
          </w:tcPr>
          <w:p w14:paraId="3ED62DDC" w14:textId="77777777" w:rsidR="00E56ECC" w:rsidRPr="0060019A" w:rsidRDefault="00E56ECC" w:rsidP="0060019A">
            <w:pPr>
              <w:pStyle w:val="ekvraster"/>
            </w:pPr>
          </w:p>
        </w:tc>
        <w:tc>
          <w:tcPr>
            <w:tcW w:w="301" w:type="dxa"/>
            <w:noWrap/>
            <w:vAlign w:val="center"/>
          </w:tcPr>
          <w:p w14:paraId="39AA34CD" w14:textId="77777777" w:rsidR="00E56ECC" w:rsidRPr="0060019A" w:rsidRDefault="00E56ECC" w:rsidP="0060019A">
            <w:pPr>
              <w:pStyle w:val="ekvraster"/>
            </w:pPr>
          </w:p>
        </w:tc>
        <w:tc>
          <w:tcPr>
            <w:tcW w:w="301" w:type="dxa"/>
            <w:noWrap/>
            <w:vAlign w:val="center"/>
          </w:tcPr>
          <w:p w14:paraId="51B87B2E" w14:textId="77777777" w:rsidR="00E56ECC" w:rsidRPr="0060019A" w:rsidRDefault="00E56ECC" w:rsidP="0060019A">
            <w:pPr>
              <w:pStyle w:val="ekvraster"/>
            </w:pPr>
          </w:p>
        </w:tc>
        <w:tc>
          <w:tcPr>
            <w:tcW w:w="301" w:type="dxa"/>
            <w:noWrap/>
            <w:vAlign w:val="center"/>
          </w:tcPr>
          <w:p w14:paraId="2D5A8454" w14:textId="77777777" w:rsidR="00E56ECC" w:rsidRPr="0060019A" w:rsidRDefault="00E56ECC" w:rsidP="0060019A">
            <w:pPr>
              <w:pStyle w:val="ekvraster"/>
            </w:pPr>
          </w:p>
        </w:tc>
        <w:tc>
          <w:tcPr>
            <w:tcW w:w="301" w:type="dxa"/>
            <w:noWrap/>
            <w:vAlign w:val="center"/>
          </w:tcPr>
          <w:p w14:paraId="04936495" w14:textId="77777777" w:rsidR="00E56ECC" w:rsidRPr="0060019A" w:rsidRDefault="00E56ECC" w:rsidP="0060019A">
            <w:pPr>
              <w:pStyle w:val="ekvraster"/>
            </w:pPr>
          </w:p>
        </w:tc>
        <w:tc>
          <w:tcPr>
            <w:tcW w:w="301" w:type="dxa"/>
            <w:noWrap/>
            <w:vAlign w:val="center"/>
          </w:tcPr>
          <w:p w14:paraId="25866858" w14:textId="77777777" w:rsidR="00E56ECC" w:rsidRPr="0060019A" w:rsidRDefault="00E56ECC" w:rsidP="0060019A">
            <w:pPr>
              <w:pStyle w:val="ekvraster"/>
            </w:pPr>
          </w:p>
        </w:tc>
        <w:tc>
          <w:tcPr>
            <w:tcW w:w="301" w:type="dxa"/>
            <w:tcBorders>
              <w:top w:val="nil"/>
              <w:bottom w:val="nil"/>
              <w:right w:val="nil"/>
            </w:tcBorders>
            <w:noWrap/>
            <w:vAlign w:val="center"/>
          </w:tcPr>
          <w:p w14:paraId="305DC4FF" w14:textId="77777777" w:rsidR="00E56ECC" w:rsidRPr="0060019A" w:rsidRDefault="00E56ECC" w:rsidP="0060019A">
            <w:pPr>
              <w:pStyle w:val="ekvraster"/>
            </w:pPr>
          </w:p>
        </w:tc>
        <w:tc>
          <w:tcPr>
            <w:tcW w:w="3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5B39FD" w14:textId="77777777" w:rsidR="00E56ECC" w:rsidRPr="0060019A" w:rsidRDefault="00E56ECC" w:rsidP="0060019A">
            <w:pPr>
              <w:pStyle w:val="ekvraster"/>
            </w:pPr>
          </w:p>
        </w:tc>
        <w:tc>
          <w:tcPr>
            <w:tcW w:w="3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CC6018" w14:textId="77777777" w:rsidR="00E56ECC" w:rsidRPr="0060019A" w:rsidRDefault="00E56ECC" w:rsidP="0060019A">
            <w:pPr>
              <w:pStyle w:val="ekvraster"/>
            </w:pPr>
          </w:p>
        </w:tc>
        <w:tc>
          <w:tcPr>
            <w:tcW w:w="3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8F79F9" w14:textId="77777777" w:rsidR="00E56ECC" w:rsidRPr="0060019A" w:rsidRDefault="00E56ECC" w:rsidP="0060019A">
            <w:pPr>
              <w:pStyle w:val="ekvraster"/>
            </w:pPr>
          </w:p>
        </w:tc>
        <w:tc>
          <w:tcPr>
            <w:tcW w:w="3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4705AB" w14:textId="11F8320E" w:rsidR="00E56ECC" w:rsidRPr="0060019A" w:rsidRDefault="00E56ECC" w:rsidP="0060019A">
            <w:pPr>
              <w:pStyle w:val="ekvraster"/>
            </w:pPr>
          </w:p>
        </w:tc>
        <w:tc>
          <w:tcPr>
            <w:tcW w:w="3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B16483" w14:textId="77777777" w:rsidR="00E56ECC" w:rsidRPr="0060019A" w:rsidRDefault="00E56ECC" w:rsidP="0060019A">
            <w:pPr>
              <w:pStyle w:val="ekvraster"/>
            </w:pPr>
          </w:p>
        </w:tc>
        <w:tc>
          <w:tcPr>
            <w:tcW w:w="3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69D07A" w14:textId="77777777" w:rsidR="00E56ECC" w:rsidRPr="0060019A" w:rsidRDefault="00E56ECC" w:rsidP="0060019A">
            <w:pPr>
              <w:pStyle w:val="ekvraster"/>
            </w:pPr>
          </w:p>
        </w:tc>
        <w:tc>
          <w:tcPr>
            <w:tcW w:w="3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6FBED3" w14:textId="77777777" w:rsidR="00E56ECC" w:rsidRPr="0060019A" w:rsidRDefault="00E56ECC" w:rsidP="0060019A">
            <w:pPr>
              <w:pStyle w:val="ekvraster"/>
            </w:pPr>
          </w:p>
        </w:tc>
        <w:tc>
          <w:tcPr>
            <w:tcW w:w="3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F86AB6" w14:textId="77777777" w:rsidR="00E56ECC" w:rsidRPr="0060019A" w:rsidRDefault="00E56ECC" w:rsidP="0060019A">
            <w:pPr>
              <w:pStyle w:val="ekvraster"/>
            </w:pPr>
          </w:p>
        </w:tc>
        <w:tc>
          <w:tcPr>
            <w:tcW w:w="301" w:type="dxa"/>
            <w:tcBorders>
              <w:top w:val="nil"/>
              <w:left w:val="nil"/>
              <w:bottom w:val="nil"/>
            </w:tcBorders>
            <w:noWrap/>
            <w:vAlign w:val="center"/>
          </w:tcPr>
          <w:p w14:paraId="47229B96" w14:textId="77777777" w:rsidR="00E56ECC" w:rsidRPr="0060019A" w:rsidRDefault="00E56ECC" w:rsidP="0060019A">
            <w:pPr>
              <w:pStyle w:val="ekvraster"/>
            </w:pPr>
          </w:p>
        </w:tc>
        <w:tc>
          <w:tcPr>
            <w:tcW w:w="301" w:type="dxa"/>
            <w:noWrap/>
            <w:vAlign w:val="center"/>
          </w:tcPr>
          <w:p w14:paraId="15B7B0AC" w14:textId="77777777" w:rsidR="00E56ECC" w:rsidRPr="0060019A" w:rsidRDefault="00E56ECC" w:rsidP="0060019A">
            <w:pPr>
              <w:pStyle w:val="ekvraster"/>
            </w:pPr>
          </w:p>
        </w:tc>
        <w:tc>
          <w:tcPr>
            <w:tcW w:w="301" w:type="dxa"/>
            <w:noWrap/>
            <w:vAlign w:val="center"/>
          </w:tcPr>
          <w:p w14:paraId="43016E88" w14:textId="77777777" w:rsidR="00E56ECC" w:rsidRPr="0060019A" w:rsidRDefault="00E56ECC" w:rsidP="0060019A">
            <w:pPr>
              <w:pStyle w:val="ekvraster"/>
            </w:pPr>
          </w:p>
        </w:tc>
        <w:tc>
          <w:tcPr>
            <w:tcW w:w="301" w:type="dxa"/>
            <w:noWrap/>
            <w:vAlign w:val="center"/>
          </w:tcPr>
          <w:p w14:paraId="28FA2C27" w14:textId="77777777" w:rsidR="00E56ECC" w:rsidRPr="0060019A" w:rsidRDefault="00E56ECC" w:rsidP="0060019A">
            <w:pPr>
              <w:pStyle w:val="ekvraster"/>
            </w:pPr>
          </w:p>
        </w:tc>
        <w:tc>
          <w:tcPr>
            <w:tcW w:w="301" w:type="dxa"/>
            <w:noWrap/>
            <w:vAlign w:val="center"/>
          </w:tcPr>
          <w:p w14:paraId="207C985B" w14:textId="77777777" w:rsidR="00E56ECC" w:rsidRPr="0060019A" w:rsidRDefault="00E56ECC" w:rsidP="0060019A">
            <w:pPr>
              <w:pStyle w:val="ekvraster"/>
            </w:pPr>
          </w:p>
        </w:tc>
        <w:tc>
          <w:tcPr>
            <w:tcW w:w="301" w:type="dxa"/>
            <w:noWrap/>
            <w:vAlign w:val="center"/>
          </w:tcPr>
          <w:p w14:paraId="66ED99C6" w14:textId="77777777" w:rsidR="00E56ECC" w:rsidRPr="0060019A" w:rsidRDefault="00E56ECC" w:rsidP="0060019A">
            <w:pPr>
              <w:pStyle w:val="ekvraster"/>
            </w:pPr>
          </w:p>
        </w:tc>
        <w:tc>
          <w:tcPr>
            <w:tcW w:w="301" w:type="dxa"/>
            <w:tcBorders>
              <w:top w:val="nil"/>
              <w:bottom w:val="nil"/>
              <w:right w:val="nil"/>
            </w:tcBorders>
            <w:noWrap/>
            <w:vAlign w:val="center"/>
          </w:tcPr>
          <w:p w14:paraId="44311C0B" w14:textId="77777777" w:rsidR="00E56ECC" w:rsidRPr="0060019A" w:rsidRDefault="00E56ECC" w:rsidP="0060019A">
            <w:pPr>
              <w:pStyle w:val="ekvraster"/>
            </w:pPr>
          </w:p>
        </w:tc>
        <w:tc>
          <w:tcPr>
            <w:tcW w:w="3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B0DA70B" w14:textId="77777777" w:rsidR="00E56ECC" w:rsidRPr="0060019A" w:rsidRDefault="00E56ECC" w:rsidP="0060019A">
            <w:pPr>
              <w:pStyle w:val="ekvraster"/>
            </w:pPr>
          </w:p>
        </w:tc>
        <w:tc>
          <w:tcPr>
            <w:tcW w:w="3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5CE0AB1" w14:textId="77777777" w:rsidR="00E56ECC" w:rsidRPr="0060019A" w:rsidRDefault="00E56ECC" w:rsidP="0060019A">
            <w:pPr>
              <w:pStyle w:val="ekvraster"/>
            </w:pPr>
          </w:p>
        </w:tc>
        <w:tc>
          <w:tcPr>
            <w:tcW w:w="3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C7CFCE6" w14:textId="77777777" w:rsidR="00E56ECC" w:rsidRPr="0060019A" w:rsidRDefault="00E56ECC" w:rsidP="0060019A">
            <w:pPr>
              <w:pStyle w:val="ekvraster"/>
            </w:pPr>
          </w:p>
        </w:tc>
        <w:tc>
          <w:tcPr>
            <w:tcW w:w="3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1FEB9CE" w14:textId="77777777" w:rsidR="00E56ECC" w:rsidRPr="0060019A" w:rsidRDefault="00E56ECC" w:rsidP="0060019A">
            <w:pPr>
              <w:pStyle w:val="ekvraster"/>
            </w:pPr>
          </w:p>
        </w:tc>
        <w:tc>
          <w:tcPr>
            <w:tcW w:w="3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42ADACC" w14:textId="77777777" w:rsidR="00E56ECC" w:rsidRPr="0060019A" w:rsidRDefault="00E56ECC" w:rsidP="0060019A">
            <w:pPr>
              <w:pStyle w:val="ekvraster"/>
            </w:pPr>
          </w:p>
        </w:tc>
        <w:tc>
          <w:tcPr>
            <w:tcW w:w="3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B18781C" w14:textId="77777777" w:rsidR="00E56ECC" w:rsidRPr="0060019A" w:rsidRDefault="00E56ECC" w:rsidP="0060019A">
            <w:pPr>
              <w:pStyle w:val="ekvraster"/>
            </w:pPr>
          </w:p>
        </w:tc>
        <w:tc>
          <w:tcPr>
            <w:tcW w:w="3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4C4A643" w14:textId="77777777" w:rsidR="00E56ECC" w:rsidRPr="0060019A" w:rsidRDefault="00E56ECC" w:rsidP="0060019A">
            <w:pPr>
              <w:pStyle w:val="ekvraster"/>
            </w:pPr>
          </w:p>
        </w:tc>
        <w:tc>
          <w:tcPr>
            <w:tcW w:w="3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72B14E3" w14:textId="77777777" w:rsidR="00E56ECC" w:rsidRPr="0060019A" w:rsidRDefault="00E56ECC" w:rsidP="0060019A">
            <w:pPr>
              <w:pStyle w:val="ekvraster"/>
            </w:pPr>
          </w:p>
        </w:tc>
      </w:tr>
      <w:tr w:rsidR="00E56ECC" w:rsidRPr="0060019A" w14:paraId="6FE7BF67" w14:textId="77777777" w:rsidTr="00E56ECC">
        <w:trPr>
          <w:trHeight w:hRule="exact" w:val="284"/>
        </w:trPr>
        <w:tc>
          <w:tcPr>
            <w:tcW w:w="3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3912DBE" w14:textId="77777777" w:rsidR="00E56ECC" w:rsidRPr="0060019A" w:rsidRDefault="00E56ECC" w:rsidP="0060019A">
            <w:pPr>
              <w:pStyle w:val="ekvraster"/>
            </w:pPr>
          </w:p>
        </w:tc>
        <w:tc>
          <w:tcPr>
            <w:tcW w:w="301" w:type="dxa"/>
            <w:tcBorders>
              <w:top w:val="nil"/>
              <w:left w:val="nil"/>
              <w:bottom w:val="nil"/>
            </w:tcBorders>
            <w:noWrap/>
            <w:vAlign w:val="center"/>
          </w:tcPr>
          <w:p w14:paraId="3394A738" w14:textId="77777777" w:rsidR="00E56ECC" w:rsidRPr="0060019A" w:rsidRDefault="00E56ECC" w:rsidP="0060019A">
            <w:pPr>
              <w:pStyle w:val="ekvraster"/>
            </w:pPr>
          </w:p>
        </w:tc>
        <w:tc>
          <w:tcPr>
            <w:tcW w:w="301" w:type="dxa"/>
            <w:noWrap/>
            <w:vAlign w:val="center"/>
          </w:tcPr>
          <w:p w14:paraId="68DFD6F9" w14:textId="77777777" w:rsidR="00E56ECC" w:rsidRPr="0060019A" w:rsidRDefault="00E56ECC" w:rsidP="0060019A">
            <w:pPr>
              <w:pStyle w:val="ekvraster"/>
            </w:pPr>
          </w:p>
        </w:tc>
        <w:tc>
          <w:tcPr>
            <w:tcW w:w="301" w:type="dxa"/>
            <w:noWrap/>
            <w:vAlign w:val="center"/>
          </w:tcPr>
          <w:p w14:paraId="6E47012B" w14:textId="77777777" w:rsidR="00E56ECC" w:rsidRPr="0060019A" w:rsidRDefault="00E56ECC" w:rsidP="0060019A">
            <w:pPr>
              <w:pStyle w:val="ekvraster"/>
            </w:pPr>
          </w:p>
        </w:tc>
        <w:tc>
          <w:tcPr>
            <w:tcW w:w="301" w:type="dxa"/>
            <w:noWrap/>
            <w:vAlign w:val="center"/>
          </w:tcPr>
          <w:p w14:paraId="3504D259" w14:textId="77777777" w:rsidR="00E56ECC" w:rsidRPr="0060019A" w:rsidRDefault="00E56ECC" w:rsidP="0060019A">
            <w:pPr>
              <w:pStyle w:val="ekvraster"/>
            </w:pPr>
          </w:p>
        </w:tc>
        <w:tc>
          <w:tcPr>
            <w:tcW w:w="301" w:type="dxa"/>
            <w:noWrap/>
            <w:vAlign w:val="center"/>
          </w:tcPr>
          <w:p w14:paraId="15066066" w14:textId="77777777" w:rsidR="00E56ECC" w:rsidRPr="0060019A" w:rsidRDefault="00E56ECC" w:rsidP="0060019A">
            <w:pPr>
              <w:pStyle w:val="ekvraster"/>
            </w:pPr>
          </w:p>
        </w:tc>
        <w:tc>
          <w:tcPr>
            <w:tcW w:w="301" w:type="dxa"/>
            <w:noWrap/>
            <w:vAlign w:val="center"/>
          </w:tcPr>
          <w:p w14:paraId="30ACE825" w14:textId="77777777" w:rsidR="00E56ECC" w:rsidRPr="0060019A" w:rsidRDefault="00E56ECC" w:rsidP="0060019A">
            <w:pPr>
              <w:pStyle w:val="ekvraster"/>
            </w:pPr>
          </w:p>
        </w:tc>
        <w:tc>
          <w:tcPr>
            <w:tcW w:w="301" w:type="dxa"/>
            <w:tcBorders>
              <w:top w:val="nil"/>
              <w:bottom w:val="nil"/>
              <w:right w:val="nil"/>
            </w:tcBorders>
            <w:noWrap/>
            <w:vAlign w:val="center"/>
          </w:tcPr>
          <w:p w14:paraId="7452AB08" w14:textId="77777777" w:rsidR="00E56ECC" w:rsidRPr="0060019A" w:rsidRDefault="00E56ECC" w:rsidP="0060019A">
            <w:pPr>
              <w:pStyle w:val="ekvraster"/>
            </w:pPr>
          </w:p>
        </w:tc>
        <w:tc>
          <w:tcPr>
            <w:tcW w:w="3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7838B6" w14:textId="77777777" w:rsidR="00E56ECC" w:rsidRPr="0060019A" w:rsidRDefault="00E56ECC" w:rsidP="0060019A">
            <w:pPr>
              <w:pStyle w:val="ekvraster"/>
            </w:pPr>
          </w:p>
        </w:tc>
        <w:tc>
          <w:tcPr>
            <w:tcW w:w="3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2459AF" w14:textId="77777777" w:rsidR="00E56ECC" w:rsidRPr="0060019A" w:rsidRDefault="00E56ECC" w:rsidP="0060019A">
            <w:pPr>
              <w:pStyle w:val="ekvraster"/>
            </w:pPr>
          </w:p>
        </w:tc>
        <w:tc>
          <w:tcPr>
            <w:tcW w:w="3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9177ED" w14:textId="1E6B2520" w:rsidR="00E56ECC" w:rsidRPr="0060019A" w:rsidRDefault="00E56ECC" w:rsidP="0060019A">
            <w:pPr>
              <w:pStyle w:val="ekvraster"/>
            </w:pPr>
          </w:p>
        </w:tc>
        <w:tc>
          <w:tcPr>
            <w:tcW w:w="3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B28190" w14:textId="77777777" w:rsidR="00E56ECC" w:rsidRPr="0060019A" w:rsidRDefault="00E56ECC" w:rsidP="0060019A">
            <w:pPr>
              <w:pStyle w:val="ekvraster"/>
            </w:pPr>
          </w:p>
        </w:tc>
        <w:tc>
          <w:tcPr>
            <w:tcW w:w="3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212936" w14:textId="77777777" w:rsidR="00E56ECC" w:rsidRPr="0060019A" w:rsidRDefault="00E56ECC" w:rsidP="0060019A">
            <w:pPr>
              <w:pStyle w:val="ekvraster"/>
            </w:pPr>
          </w:p>
        </w:tc>
        <w:tc>
          <w:tcPr>
            <w:tcW w:w="3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36DA6E" w14:textId="77777777" w:rsidR="00E56ECC" w:rsidRPr="0060019A" w:rsidRDefault="00E56ECC" w:rsidP="0060019A">
            <w:pPr>
              <w:pStyle w:val="ekvraster"/>
            </w:pPr>
          </w:p>
        </w:tc>
        <w:tc>
          <w:tcPr>
            <w:tcW w:w="3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667152" w14:textId="77777777" w:rsidR="00E56ECC" w:rsidRPr="0060019A" w:rsidRDefault="00E56ECC" w:rsidP="0060019A">
            <w:pPr>
              <w:pStyle w:val="ekvraster"/>
            </w:pPr>
          </w:p>
        </w:tc>
        <w:tc>
          <w:tcPr>
            <w:tcW w:w="3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163BF1" w14:textId="77777777" w:rsidR="00E56ECC" w:rsidRPr="0060019A" w:rsidRDefault="00E56ECC" w:rsidP="0060019A">
            <w:pPr>
              <w:pStyle w:val="ekvraster"/>
            </w:pPr>
          </w:p>
        </w:tc>
        <w:tc>
          <w:tcPr>
            <w:tcW w:w="301" w:type="dxa"/>
            <w:tcBorders>
              <w:top w:val="nil"/>
              <w:left w:val="nil"/>
              <w:bottom w:val="nil"/>
            </w:tcBorders>
            <w:noWrap/>
            <w:vAlign w:val="center"/>
          </w:tcPr>
          <w:p w14:paraId="53066EA2" w14:textId="77777777" w:rsidR="00E56ECC" w:rsidRPr="0060019A" w:rsidRDefault="00E56ECC" w:rsidP="0060019A">
            <w:pPr>
              <w:pStyle w:val="ekvraster"/>
            </w:pPr>
          </w:p>
        </w:tc>
        <w:tc>
          <w:tcPr>
            <w:tcW w:w="301" w:type="dxa"/>
            <w:noWrap/>
            <w:vAlign w:val="center"/>
          </w:tcPr>
          <w:p w14:paraId="38CF0DC6" w14:textId="77777777" w:rsidR="00E56ECC" w:rsidRPr="0060019A" w:rsidRDefault="00E56ECC" w:rsidP="0060019A">
            <w:pPr>
              <w:pStyle w:val="ekvraster"/>
            </w:pPr>
          </w:p>
        </w:tc>
        <w:tc>
          <w:tcPr>
            <w:tcW w:w="301" w:type="dxa"/>
            <w:noWrap/>
            <w:vAlign w:val="center"/>
          </w:tcPr>
          <w:p w14:paraId="7A50455C" w14:textId="77777777" w:rsidR="00E56ECC" w:rsidRPr="0060019A" w:rsidRDefault="00E56ECC" w:rsidP="0060019A">
            <w:pPr>
              <w:pStyle w:val="ekvraster"/>
            </w:pPr>
          </w:p>
        </w:tc>
        <w:tc>
          <w:tcPr>
            <w:tcW w:w="301" w:type="dxa"/>
            <w:noWrap/>
            <w:vAlign w:val="center"/>
          </w:tcPr>
          <w:p w14:paraId="7481D1DB" w14:textId="77777777" w:rsidR="00E56ECC" w:rsidRPr="0060019A" w:rsidRDefault="00E56ECC" w:rsidP="0060019A">
            <w:pPr>
              <w:pStyle w:val="ekvraster"/>
            </w:pPr>
          </w:p>
        </w:tc>
        <w:tc>
          <w:tcPr>
            <w:tcW w:w="301" w:type="dxa"/>
            <w:noWrap/>
            <w:vAlign w:val="center"/>
          </w:tcPr>
          <w:p w14:paraId="335CAD14" w14:textId="77777777" w:rsidR="00E56ECC" w:rsidRPr="0060019A" w:rsidRDefault="00E56ECC" w:rsidP="0060019A">
            <w:pPr>
              <w:pStyle w:val="ekvraster"/>
            </w:pPr>
          </w:p>
        </w:tc>
        <w:tc>
          <w:tcPr>
            <w:tcW w:w="301" w:type="dxa"/>
            <w:noWrap/>
            <w:vAlign w:val="center"/>
          </w:tcPr>
          <w:p w14:paraId="0568AF1D" w14:textId="77777777" w:rsidR="00E56ECC" w:rsidRPr="0060019A" w:rsidRDefault="00E56ECC" w:rsidP="0060019A">
            <w:pPr>
              <w:pStyle w:val="ekvraster"/>
            </w:pPr>
          </w:p>
        </w:tc>
        <w:tc>
          <w:tcPr>
            <w:tcW w:w="301" w:type="dxa"/>
            <w:tcBorders>
              <w:top w:val="nil"/>
              <w:bottom w:val="nil"/>
              <w:right w:val="nil"/>
            </w:tcBorders>
            <w:noWrap/>
            <w:vAlign w:val="center"/>
          </w:tcPr>
          <w:p w14:paraId="1C128CA8" w14:textId="77777777" w:rsidR="00E56ECC" w:rsidRPr="0060019A" w:rsidRDefault="00E56ECC" w:rsidP="0060019A">
            <w:pPr>
              <w:pStyle w:val="ekvraster"/>
            </w:pPr>
          </w:p>
        </w:tc>
        <w:tc>
          <w:tcPr>
            <w:tcW w:w="3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EAAC773" w14:textId="77777777" w:rsidR="00E56ECC" w:rsidRPr="0060019A" w:rsidRDefault="00E56ECC" w:rsidP="0060019A">
            <w:pPr>
              <w:pStyle w:val="ekvraster"/>
            </w:pPr>
          </w:p>
        </w:tc>
        <w:tc>
          <w:tcPr>
            <w:tcW w:w="3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8B24604" w14:textId="77777777" w:rsidR="00E56ECC" w:rsidRPr="0060019A" w:rsidRDefault="00E56ECC" w:rsidP="0060019A">
            <w:pPr>
              <w:pStyle w:val="ekvraster"/>
            </w:pPr>
          </w:p>
        </w:tc>
        <w:tc>
          <w:tcPr>
            <w:tcW w:w="3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A34ECFA" w14:textId="77777777" w:rsidR="00E56ECC" w:rsidRPr="0060019A" w:rsidRDefault="00E56ECC" w:rsidP="0060019A">
            <w:pPr>
              <w:pStyle w:val="ekvraster"/>
            </w:pPr>
          </w:p>
        </w:tc>
        <w:tc>
          <w:tcPr>
            <w:tcW w:w="3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B7437BE" w14:textId="77777777" w:rsidR="00E56ECC" w:rsidRPr="0060019A" w:rsidRDefault="00E56ECC" w:rsidP="0060019A">
            <w:pPr>
              <w:pStyle w:val="ekvraster"/>
            </w:pPr>
          </w:p>
        </w:tc>
        <w:tc>
          <w:tcPr>
            <w:tcW w:w="3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48B56DB" w14:textId="77777777" w:rsidR="00E56ECC" w:rsidRPr="0060019A" w:rsidRDefault="00E56ECC" w:rsidP="0060019A">
            <w:pPr>
              <w:pStyle w:val="ekvraster"/>
            </w:pPr>
          </w:p>
        </w:tc>
        <w:tc>
          <w:tcPr>
            <w:tcW w:w="3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08FD970" w14:textId="77777777" w:rsidR="00E56ECC" w:rsidRPr="0060019A" w:rsidRDefault="00E56ECC" w:rsidP="0060019A">
            <w:pPr>
              <w:pStyle w:val="ekvraster"/>
            </w:pPr>
          </w:p>
        </w:tc>
        <w:tc>
          <w:tcPr>
            <w:tcW w:w="3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9957B45" w14:textId="77777777" w:rsidR="00E56ECC" w:rsidRPr="0060019A" w:rsidRDefault="00E56ECC" w:rsidP="0060019A">
            <w:pPr>
              <w:pStyle w:val="ekvraster"/>
            </w:pPr>
          </w:p>
        </w:tc>
        <w:tc>
          <w:tcPr>
            <w:tcW w:w="3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6A70140" w14:textId="77777777" w:rsidR="00E56ECC" w:rsidRPr="0060019A" w:rsidRDefault="00E56ECC" w:rsidP="0060019A">
            <w:pPr>
              <w:pStyle w:val="ekvraster"/>
            </w:pPr>
          </w:p>
        </w:tc>
      </w:tr>
      <w:tr w:rsidR="00E56ECC" w:rsidRPr="0060019A" w14:paraId="23D28985" w14:textId="77777777" w:rsidTr="00E56ECC">
        <w:trPr>
          <w:trHeight w:hRule="exact" w:val="284"/>
        </w:trPr>
        <w:tc>
          <w:tcPr>
            <w:tcW w:w="3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8A6B360" w14:textId="77777777" w:rsidR="00E56ECC" w:rsidRPr="0060019A" w:rsidRDefault="00E56ECC" w:rsidP="0060019A">
            <w:pPr>
              <w:pStyle w:val="ekvraster"/>
            </w:pPr>
          </w:p>
        </w:tc>
        <w:tc>
          <w:tcPr>
            <w:tcW w:w="301" w:type="dxa"/>
            <w:tcBorders>
              <w:top w:val="nil"/>
              <w:left w:val="nil"/>
              <w:bottom w:val="nil"/>
            </w:tcBorders>
            <w:noWrap/>
            <w:vAlign w:val="center"/>
          </w:tcPr>
          <w:p w14:paraId="1E3C4584" w14:textId="77777777" w:rsidR="00E56ECC" w:rsidRPr="0060019A" w:rsidRDefault="00E56ECC" w:rsidP="0060019A">
            <w:pPr>
              <w:pStyle w:val="ekvraster"/>
            </w:pPr>
          </w:p>
        </w:tc>
        <w:tc>
          <w:tcPr>
            <w:tcW w:w="301" w:type="dxa"/>
            <w:noWrap/>
            <w:vAlign w:val="center"/>
          </w:tcPr>
          <w:p w14:paraId="0943920D" w14:textId="77777777" w:rsidR="00E56ECC" w:rsidRPr="0060019A" w:rsidRDefault="00E56ECC" w:rsidP="0060019A">
            <w:pPr>
              <w:pStyle w:val="ekvraster"/>
            </w:pPr>
          </w:p>
        </w:tc>
        <w:tc>
          <w:tcPr>
            <w:tcW w:w="301" w:type="dxa"/>
            <w:noWrap/>
            <w:vAlign w:val="center"/>
          </w:tcPr>
          <w:p w14:paraId="0046BFF0" w14:textId="77777777" w:rsidR="00E56ECC" w:rsidRPr="0060019A" w:rsidRDefault="00E56ECC" w:rsidP="0060019A">
            <w:pPr>
              <w:pStyle w:val="ekvraster"/>
            </w:pPr>
          </w:p>
        </w:tc>
        <w:tc>
          <w:tcPr>
            <w:tcW w:w="301" w:type="dxa"/>
            <w:noWrap/>
            <w:vAlign w:val="center"/>
          </w:tcPr>
          <w:p w14:paraId="353E0B0B" w14:textId="77777777" w:rsidR="00E56ECC" w:rsidRPr="0060019A" w:rsidRDefault="00E56ECC" w:rsidP="0060019A">
            <w:pPr>
              <w:pStyle w:val="ekvraster"/>
            </w:pPr>
          </w:p>
        </w:tc>
        <w:tc>
          <w:tcPr>
            <w:tcW w:w="301" w:type="dxa"/>
            <w:noWrap/>
            <w:vAlign w:val="center"/>
          </w:tcPr>
          <w:p w14:paraId="283A68F6" w14:textId="77777777" w:rsidR="00E56ECC" w:rsidRPr="0060019A" w:rsidRDefault="00E56ECC" w:rsidP="0060019A">
            <w:pPr>
              <w:pStyle w:val="ekvraster"/>
            </w:pPr>
          </w:p>
        </w:tc>
        <w:tc>
          <w:tcPr>
            <w:tcW w:w="301" w:type="dxa"/>
            <w:noWrap/>
            <w:vAlign w:val="center"/>
          </w:tcPr>
          <w:p w14:paraId="63D95D90" w14:textId="77777777" w:rsidR="00E56ECC" w:rsidRPr="0060019A" w:rsidRDefault="00E56ECC" w:rsidP="0060019A">
            <w:pPr>
              <w:pStyle w:val="ekvraster"/>
            </w:pPr>
          </w:p>
        </w:tc>
        <w:tc>
          <w:tcPr>
            <w:tcW w:w="301" w:type="dxa"/>
            <w:tcBorders>
              <w:top w:val="nil"/>
              <w:bottom w:val="nil"/>
              <w:right w:val="nil"/>
            </w:tcBorders>
            <w:noWrap/>
            <w:vAlign w:val="center"/>
          </w:tcPr>
          <w:p w14:paraId="24E73FFF" w14:textId="77777777" w:rsidR="00E56ECC" w:rsidRPr="0060019A" w:rsidRDefault="00E56ECC" w:rsidP="0060019A">
            <w:pPr>
              <w:pStyle w:val="ekvraster"/>
            </w:pPr>
          </w:p>
        </w:tc>
        <w:tc>
          <w:tcPr>
            <w:tcW w:w="3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8ED594" w14:textId="77777777" w:rsidR="00E56ECC" w:rsidRPr="0060019A" w:rsidRDefault="00E56ECC" w:rsidP="0060019A">
            <w:pPr>
              <w:pStyle w:val="ekvraster"/>
            </w:pPr>
          </w:p>
        </w:tc>
        <w:tc>
          <w:tcPr>
            <w:tcW w:w="3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A47498" w14:textId="77777777" w:rsidR="00E56ECC" w:rsidRPr="0060019A" w:rsidRDefault="00E56ECC" w:rsidP="0060019A">
            <w:pPr>
              <w:pStyle w:val="ekvraster"/>
            </w:pPr>
          </w:p>
        </w:tc>
        <w:tc>
          <w:tcPr>
            <w:tcW w:w="3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19BF4B" w14:textId="0B94E825" w:rsidR="00E56ECC" w:rsidRPr="0060019A" w:rsidRDefault="00E56ECC" w:rsidP="0060019A">
            <w:pPr>
              <w:pStyle w:val="ekvraster"/>
            </w:pPr>
          </w:p>
        </w:tc>
        <w:tc>
          <w:tcPr>
            <w:tcW w:w="3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CC4C13" w14:textId="77777777" w:rsidR="00E56ECC" w:rsidRPr="0060019A" w:rsidRDefault="00E56ECC" w:rsidP="0060019A">
            <w:pPr>
              <w:pStyle w:val="ekvraster"/>
            </w:pPr>
          </w:p>
        </w:tc>
        <w:tc>
          <w:tcPr>
            <w:tcW w:w="3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8F7F13" w14:textId="77777777" w:rsidR="00E56ECC" w:rsidRPr="0060019A" w:rsidRDefault="00E56ECC" w:rsidP="0060019A">
            <w:pPr>
              <w:pStyle w:val="ekvraster"/>
            </w:pPr>
          </w:p>
        </w:tc>
        <w:tc>
          <w:tcPr>
            <w:tcW w:w="3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0ABB12" w14:textId="77777777" w:rsidR="00E56ECC" w:rsidRPr="0060019A" w:rsidRDefault="00E56ECC" w:rsidP="0060019A">
            <w:pPr>
              <w:pStyle w:val="ekvraster"/>
            </w:pPr>
          </w:p>
        </w:tc>
        <w:tc>
          <w:tcPr>
            <w:tcW w:w="3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B759BD" w14:textId="77777777" w:rsidR="00E56ECC" w:rsidRPr="0060019A" w:rsidRDefault="00E56ECC" w:rsidP="0060019A">
            <w:pPr>
              <w:pStyle w:val="ekvraster"/>
            </w:pPr>
          </w:p>
        </w:tc>
        <w:tc>
          <w:tcPr>
            <w:tcW w:w="3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FA63FB" w14:textId="77777777" w:rsidR="00E56ECC" w:rsidRPr="0060019A" w:rsidRDefault="00E56ECC" w:rsidP="0060019A">
            <w:pPr>
              <w:pStyle w:val="ekvraster"/>
            </w:pPr>
          </w:p>
        </w:tc>
        <w:tc>
          <w:tcPr>
            <w:tcW w:w="301" w:type="dxa"/>
            <w:tcBorders>
              <w:top w:val="nil"/>
              <w:left w:val="nil"/>
              <w:bottom w:val="nil"/>
            </w:tcBorders>
            <w:noWrap/>
            <w:vAlign w:val="center"/>
          </w:tcPr>
          <w:p w14:paraId="4CDA5020" w14:textId="77777777" w:rsidR="00E56ECC" w:rsidRPr="0060019A" w:rsidRDefault="00E56ECC" w:rsidP="0060019A">
            <w:pPr>
              <w:pStyle w:val="ekvraster"/>
            </w:pPr>
          </w:p>
        </w:tc>
        <w:tc>
          <w:tcPr>
            <w:tcW w:w="301" w:type="dxa"/>
            <w:noWrap/>
            <w:vAlign w:val="center"/>
          </w:tcPr>
          <w:p w14:paraId="6E40C173" w14:textId="77777777" w:rsidR="00E56ECC" w:rsidRPr="0060019A" w:rsidRDefault="00E56ECC" w:rsidP="0060019A">
            <w:pPr>
              <w:pStyle w:val="ekvraster"/>
            </w:pPr>
          </w:p>
        </w:tc>
        <w:tc>
          <w:tcPr>
            <w:tcW w:w="301" w:type="dxa"/>
            <w:noWrap/>
            <w:vAlign w:val="center"/>
          </w:tcPr>
          <w:p w14:paraId="454A5336" w14:textId="77777777" w:rsidR="00E56ECC" w:rsidRPr="0060019A" w:rsidRDefault="00E56ECC" w:rsidP="0060019A">
            <w:pPr>
              <w:pStyle w:val="ekvraster"/>
            </w:pPr>
          </w:p>
        </w:tc>
        <w:tc>
          <w:tcPr>
            <w:tcW w:w="301" w:type="dxa"/>
            <w:noWrap/>
            <w:vAlign w:val="center"/>
          </w:tcPr>
          <w:p w14:paraId="4F6710F6" w14:textId="77777777" w:rsidR="00E56ECC" w:rsidRPr="0060019A" w:rsidRDefault="00E56ECC" w:rsidP="0060019A">
            <w:pPr>
              <w:pStyle w:val="ekvraster"/>
            </w:pPr>
          </w:p>
        </w:tc>
        <w:tc>
          <w:tcPr>
            <w:tcW w:w="301" w:type="dxa"/>
            <w:noWrap/>
            <w:vAlign w:val="center"/>
          </w:tcPr>
          <w:p w14:paraId="40029F1C" w14:textId="77777777" w:rsidR="00E56ECC" w:rsidRPr="0060019A" w:rsidRDefault="00E56ECC" w:rsidP="0060019A">
            <w:pPr>
              <w:pStyle w:val="ekvraster"/>
            </w:pPr>
          </w:p>
        </w:tc>
        <w:tc>
          <w:tcPr>
            <w:tcW w:w="301" w:type="dxa"/>
            <w:noWrap/>
            <w:vAlign w:val="center"/>
          </w:tcPr>
          <w:p w14:paraId="3F9EC4AC" w14:textId="77777777" w:rsidR="00E56ECC" w:rsidRPr="0060019A" w:rsidRDefault="00E56ECC" w:rsidP="0060019A">
            <w:pPr>
              <w:pStyle w:val="ekvraster"/>
            </w:pPr>
          </w:p>
        </w:tc>
        <w:tc>
          <w:tcPr>
            <w:tcW w:w="301" w:type="dxa"/>
            <w:tcBorders>
              <w:top w:val="nil"/>
              <w:bottom w:val="nil"/>
              <w:right w:val="nil"/>
            </w:tcBorders>
            <w:noWrap/>
            <w:vAlign w:val="center"/>
          </w:tcPr>
          <w:p w14:paraId="48EBC99C" w14:textId="77777777" w:rsidR="00E56ECC" w:rsidRPr="0060019A" w:rsidRDefault="00E56ECC" w:rsidP="0060019A">
            <w:pPr>
              <w:pStyle w:val="ekvraster"/>
            </w:pPr>
          </w:p>
        </w:tc>
        <w:tc>
          <w:tcPr>
            <w:tcW w:w="3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8A23852" w14:textId="77777777" w:rsidR="00E56ECC" w:rsidRPr="0060019A" w:rsidRDefault="00E56ECC" w:rsidP="0060019A">
            <w:pPr>
              <w:pStyle w:val="ekvraster"/>
            </w:pPr>
          </w:p>
        </w:tc>
        <w:tc>
          <w:tcPr>
            <w:tcW w:w="3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5762AE" w14:textId="77777777" w:rsidR="00E56ECC" w:rsidRPr="0060019A" w:rsidRDefault="00E56ECC" w:rsidP="0060019A">
            <w:pPr>
              <w:pStyle w:val="ekvraster"/>
            </w:pPr>
          </w:p>
        </w:tc>
        <w:tc>
          <w:tcPr>
            <w:tcW w:w="3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D716C3B" w14:textId="77777777" w:rsidR="00E56ECC" w:rsidRPr="0060019A" w:rsidRDefault="00E56ECC" w:rsidP="0060019A">
            <w:pPr>
              <w:pStyle w:val="ekvraster"/>
            </w:pPr>
          </w:p>
        </w:tc>
        <w:tc>
          <w:tcPr>
            <w:tcW w:w="3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351BDB1" w14:textId="77777777" w:rsidR="00E56ECC" w:rsidRPr="0060019A" w:rsidRDefault="00E56ECC" w:rsidP="0060019A">
            <w:pPr>
              <w:pStyle w:val="ekvraster"/>
            </w:pPr>
          </w:p>
        </w:tc>
        <w:tc>
          <w:tcPr>
            <w:tcW w:w="3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1E71A3A" w14:textId="77777777" w:rsidR="00E56ECC" w:rsidRPr="0060019A" w:rsidRDefault="00E56ECC" w:rsidP="0060019A">
            <w:pPr>
              <w:pStyle w:val="ekvraster"/>
            </w:pPr>
          </w:p>
        </w:tc>
        <w:tc>
          <w:tcPr>
            <w:tcW w:w="3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9E5DE44" w14:textId="77777777" w:rsidR="00E56ECC" w:rsidRPr="0060019A" w:rsidRDefault="00E56ECC" w:rsidP="0060019A">
            <w:pPr>
              <w:pStyle w:val="ekvraster"/>
            </w:pPr>
          </w:p>
        </w:tc>
        <w:tc>
          <w:tcPr>
            <w:tcW w:w="3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8C9D37" w14:textId="77777777" w:rsidR="00E56ECC" w:rsidRPr="0060019A" w:rsidRDefault="00E56ECC" w:rsidP="0060019A">
            <w:pPr>
              <w:pStyle w:val="ekvraster"/>
            </w:pPr>
          </w:p>
        </w:tc>
        <w:tc>
          <w:tcPr>
            <w:tcW w:w="3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7780E8A" w14:textId="77777777" w:rsidR="00E56ECC" w:rsidRPr="0060019A" w:rsidRDefault="00E56ECC" w:rsidP="0060019A">
            <w:pPr>
              <w:pStyle w:val="ekvraster"/>
            </w:pPr>
          </w:p>
        </w:tc>
      </w:tr>
      <w:tr w:rsidR="00E56ECC" w:rsidRPr="0060019A" w14:paraId="51503447" w14:textId="77777777" w:rsidTr="00E56ECC">
        <w:trPr>
          <w:trHeight w:hRule="exact" w:val="284"/>
        </w:trPr>
        <w:tc>
          <w:tcPr>
            <w:tcW w:w="3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EF26E6F" w14:textId="77777777" w:rsidR="00E56ECC" w:rsidRPr="0060019A" w:rsidRDefault="00E56ECC" w:rsidP="0060019A">
            <w:pPr>
              <w:pStyle w:val="ekvraster"/>
            </w:pPr>
          </w:p>
        </w:tc>
        <w:tc>
          <w:tcPr>
            <w:tcW w:w="301" w:type="dxa"/>
            <w:tcBorders>
              <w:top w:val="nil"/>
              <w:left w:val="nil"/>
              <w:bottom w:val="nil"/>
            </w:tcBorders>
            <w:noWrap/>
            <w:vAlign w:val="center"/>
          </w:tcPr>
          <w:p w14:paraId="15837E3B" w14:textId="77777777" w:rsidR="00E56ECC" w:rsidRPr="0060019A" w:rsidRDefault="00E56ECC" w:rsidP="0060019A">
            <w:pPr>
              <w:pStyle w:val="ekvraster"/>
            </w:pPr>
          </w:p>
        </w:tc>
        <w:tc>
          <w:tcPr>
            <w:tcW w:w="301" w:type="dxa"/>
            <w:noWrap/>
            <w:vAlign w:val="center"/>
          </w:tcPr>
          <w:p w14:paraId="708E521B" w14:textId="77777777" w:rsidR="00E56ECC" w:rsidRPr="0060019A" w:rsidRDefault="00E56ECC" w:rsidP="0060019A">
            <w:pPr>
              <w:pStyle w:val="ekvraster"/>
            </w:pPr>
          </w:p>
        </w:tc>
        <w:tc>
          <w:tcPr>
            <w:tcW w:w="301" w:type="dxa"/>
            <w:noWrap/>
            <w:vAlign w:val="center"/>
          </w:tcPr>
          <w:p w14:paraId="1EF0CA40" w14:textId="77777777" w:rsidR="00E56ECC" w:rsidRPr="0060019A" w:rsidRDefault="00E56ECC" w:rsidP="0060019A">
            <w:pPr>
              <w:pStyle w:val="ekvraster"/>
            </w:pPr>
          </w:p>
        </w:tc>
        <w:tc>
          <w:tcPr>
            <w:tcW w:w="301" w:type="dxa"/>
            <w:noWrap/>
            <w:vAlign w:val="center"/>
          </w:tcPr>
          <w:p w14:paraId="168BB738" w14:textId="77777777" w:rsidR="00E56ECC" w:rsidRPr="0060019A" w:rsidRDefault="00E56ECC" w:rsidP="0060019A">
            <w:pPr>
              <w:pStyle w:val="ekvraster"/>
            </w:pPr>
          </w:p>
        </w:tc>
        <w:tc>
          <w:tcPr>
            <w:tcW w:w="301" w:type="dxa"/>
            <w:noWrap/>
            <w:vAlign w:val="center"/>
          </w:tcPr>
          <w:p w14:paraId="09009B24" w14:textId="77777777" w:rsidR="00E56ECC" w:rsidRPr="0060019A" w:rsidRDefault="00E56ECC" w:rsidP="0060019A">
            <w:pPr>
              <w:pStyle w:val="ekvraster"/>
            </w:pPr>
          </w:p>
        </w:tc>
        <w:tc>
          <w:tcPr>
            <w:tcW w:w="301" w:type="dxa"/>
            <w:noWrap/>
            <w:vAlign w:val="center"/>
          </w:tcPr>
          <w:p w14:paraId="774C659A" w14:textId="77777777" w:rsidR="00E56ECC" w:rsidRPr="0060019A" w:rsidRDefault="00E56ECC" w:rsidP="0060019A">
            <w:pPr>
              <w:pStyle w:val="ekvraster"/>
            </w:pPr>
          </w:p>
        </w:tc>
        <w:tc>
          <w:tcPr>
            <w:tcW w:w="301" w:type="dxa"/>
            <w:tcBorders>
              <w:top w:val="nil"/>
              <w:bottom w:val="nil"/>
              <w:right w:val="nil"/>
            </w:tcBorders>
            <w:noWrap/>
            <w:vAlign w:val="center"/>
          </w:tcPr>
          <w:p w14:paraId="48E2C79F" w14:textId="77777777" w:rsidR="00E56ECC" w:rsidRPr="0060019A" w:rsidRDefault="00E56ECC" w:rsidP="0060019A">
            <w:pPr>
              <w:pStyle w:val="ekvraster"/>
            </w:pPr>
          </w:p>
        </w:tc>
        <w:tc>
          <w:tcPr>
            <w:tcW w:w="3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10F036" w14:textId="77777777" w:rsidR="00E56ECC" w:rsidRPr="0060019A" w:rsidRDefault="00E56ECC" w:rsidP="0060019A">
            <w:pPr>
              <w:pStyle w:val="ekvraster"/>
            </w:pPr>
          </w:p>
        </w:tc>
        <w:tc>
          <w:tcPr>
            <w:tcW w:w="3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DC0C1B" w14:textId="04F4A43C" w:rsidR="00E56ECC" w:rsidRPr="0060019A" w:rsidRDefault="00E56ECC" w:rsidP="0060019A">
            <w:pPr>
              <w:pStyle w:val="ekvras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01248" behindDoc="0" locked="0" layoutInCell="1" allowOverlap="1" wp14:anchorId="5D964642" wp14:editId="3F453220">
                      <wp:simplePos x="0" y="0"/>
                      <wp:positionH relativeFrom="column">
                        <wp:posOffset>-334645</wp:posOffset>
                      </wp:positionH>
                      <wp:positionV relativeFrom="paragraph">
                        <wp:posOffset>-580390</wp:posOffset>
                      </wp:positionV>
                      <wp:extent cx="751205" cy="616585"/>
                      <wp:effectExtent l="0" t="0" r="0" b="0"/>
                      <wp:wrapNone/>
                      <wp:docPr id="1009322955" name="Textfeld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751205" cy="61658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tbl>
                                  <w:tblPr>
                                    <w:tblStyle w:val="Tabellenraster"/>
                                    <w:tblW w:w="908" w:type="dxa"/>
                                    <w:tblBorders>
                                      <w:top w:val="none" w:sz="0" w:space="0" w:color="auto"/>
                                      <w:left w:val="none" w:sz="0" w:space="0" w:color="auto"/>
                                      <w:bottom w:val="none" w:sz="0" w:space="0" w:color="auto"/>
                                      <w:right w:val="none" w:sz="0" w:space="0" w:color="auto"/>
                                    </w:tblBorders>
                                    <w:tblCellMar>
                                      <w:left w:w="0" w:type="dxa"/>
                                      <w:right w:w="0" w:type="dxa"/>
                                    </w:tblCellMar>
                                    <w:tblLook w:val="04A0" w:firstRow="1" w:lastRow="0" w:firstColumn="1" w:lastColumn="0" w:noHBand="0" w:noVBand="1"/>
                                  </w:tblPr>
                                  <w:tblGrid>
                                    <w:gridCol w:w="454"/>
                                    <w:gridCol w:w="454"/>
                                  </w:tblGrid>
                                  <w:tr w:rsidR="00E56ECC" w:rsidRPr="003B4807" w14:paraId="3E2D856F" w14:textId="77777777" w:rsidTr="0054793A">
                                    <w:trPr>
                                      <w:trHeight w:hRule="exact" w:val="340"/>
                                    </w:trPr>
                                    <w:tc>
                                      <w:tcPr>
                                        <w:tcW w:w="454" w:type="dxa"/>
                                        <w:tcBorders>
                                          <w:bottom w:val="single" w:sz="8" w:space="0" w:color="000000" w:themeColor="text1"/>
                                        </w:tcBorders>
                                        <w:vAlign w:val="center"/>
                                      </w:tcPr>
                                      <w:p w14:paraId="2728C7A0" w14:textId="77777777" w:rsidR="00E56ECC" w:rsidRPr="003B4807" w:rsidRDefault="00E56ECC" w:rsidP="00E56ECC">
                                        <w:pPr>
                                          <w:tabs>
                                            <w:tab w:val="clear" w:pos="340"/>
                                            <w:tab w:val="clear" w:pos="595"/>
                                            <w:tab w:val="clear" w:pos="851"/>
                                          </w:tabs>
                                          <w:jc w:val="center"/>
                                        </w:pPr>
                                        <w:r w:rsidRPr="003B4807">
                                          <w:t>Z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454" w:type="dxa"/>
                                        <w:tcBorders>
                                          <w:bottom w:val="single" w:sz="8" w:space="0" w:color="000000" w:themeColor="text1"/>
                                          <w:right w:val="nil"/>
                                        </w:tcBorders>
                                        <w:vAlign w:val="center"/>
                                      </w:tcPr>
                                      <w:p w14:paraId="627F069C" w14:textId="77777777" w:rsidR="00E56ECC" w:rsidRPr="003B4807" w:rsidRDefault="00E56ECC" w:rsidP="00E56ECC">
                                        <w:pPr>
                                          <w:tabs>
                                            <w:tab w:val="clear" w:pos="340"/>
                                            <w:tab w:val="clear" w:pos="595"/>
                                            <w:tab w:val="clear" w:pos="851"/>
                                          </w:tabs>
                                          <w:jc w:val="center"/>
                                        </w:pPr>
                                        <w:r w:rsidRPr="003B4807">
                                          <w:t>E</w:t>
                                        </w:r>
                                      </w:p>
                                    </w:tc>
                                  </w:tr>
                                  <w:tr w:rsidR="00E56ECC" w:rsidRPr="003B4807" w14:paraId="47C08C80" w14:textId="77777777" w:rsidTr="0054793A">
                                    <w:trPr>
                                      <w:trHeight w:hRule="exact" w:val="454"/>
                                    </w:trPr>
                                    <w:tc>
                                      <w:tcPr>
                                        <w:tcW w:w="454" w:type="dxa"/>
                                        <w:tcBorders>
                                          <w:top w:val="single" w:sz="8" w:space="0" w:color="000000" w:themeColor="text1"/>
                                          <w:bottom w:val="nil"/>
                                        </w:tcBorders>
                                        <w:vAlign w:val="center"/>
                                      </w:tcPr>
                                      <w:p w14:paraId="7364C957" w14:textId="77777777" w:rsidR="00E56ECC" w:rsidRPr="003B4807" w:rsidRDefault="00E56ECC" w:rsidP="00E56ECC">
                                        <w:pPr>
                                          <w:tabs>
                                            <w:tab w:val="clear" w:pos="340"/>
                                            <w:tab w:val="clear" w:pos="595"/>
                                            <w:tab w:val="clear" w:pos="851"/>
                                          </w:tabs>
                                          <w:jc w:val="center"/>
                                          <w:rPr>
                                            <w:rFonts w:ascii="Comic Sans MS" w:hAnsi="Comic Sans MS"/>
                                            <w:noProof/>
                                            <w:color w:val="808080"/>
                                            <w:sz w:val="25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454" w:type="dxa"/>
                                        <w:tcBorders>
                                          <w:top w:val="single" w:sz="8" w:space="0" w:color="000000" w:themeColor="text1"/>
                                          <w:bottom w:val="nil"/>
                                          <w:right w:val="nil"/>
                                        </w:tcBorders>
                                        <w:vAlign w:val="center"/>
                                      </w:tcPr>
                                      <w:p w14:paraId="7C8CFC86" w14:textId="77777777" w:rsidR="00E56ECC" w:rsidRPr="003B4807" w:rsidRDefault="00E56ECC" w:rsidP="00E56ECC">
                                        <w:pPr>
                                          <w:tabs>
                                            <w:tab w:val="clear" w:pos="340"/>
                                            <w:tab w:val="clear" w:pos="595"/>
                                            <w:tab w:val="clear" w:pos="851"/>
                                          </w:tabs>
                                          <w:jc w:val="center"/>
                                          <w:rPr>
                                            <w:rFonts w:ascii="Comic Sans MS" w:hAnsi="Comic Sans MS"/>
                                            <w:noProof/>
                                            <w:color w:val="808080"/>
                                            <w:sz w:val="25"/>
                                          </w:rPr>
                                        </w:pPr>
                                      </w:p>
                                    </w:tc>
                                  </w:tr>
                                </w:tbl>
                                <w:p w14:paraId="7B6C7F79" w14:textId="77777777" w:rsidR="00E56ECC" w:rsidRDefault="00E56ECC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D964642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feld 8" o:spid="_x0000_s1034" type="#_x0000_t202" style="position:absolute;left:0;text-align:left;margin-left:-26.35pt;margin-top:-45.7pt;width:59.15pt;height:48.55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" filled="f" stroked="f" strokeweight=".5pt">
                      <v:textbox>
                        <w:txbxContent>
                          <w:tbl>
                            <w:tblPr>
                              <w:tblStyle w:val="Tabellenraster"/>
                              <w:tblW w:w="908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tblBorders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454"/>
                              <w:gridCol w:w="454"/>
                            </w:tblGrid>
                            <w:tr w:rsidR="00E56ECC" w:rsidRPr="003B4807" w14:paraId="3E2D856F" w14:textId="77777777" w:rsidTr="0054793A">
                              <w:trPr>
                                <w:trHeight w:hRule="exact" w:val="340"/>
                              </w:trPr>
                              <w:tc>
                                <w:tcPr>
                                  <w:tcW w:w="454" w:type="dxa"/>
                                  <w:tcBorders>
                                    <w:bottom w:val="single" w:sz="8" w:space="0" w:color="000000" w:themeColor="text1"/>
                                  </w:tcBorders>
                                  <w:vAlign w:val="center"/>
                                </w:tcPr>
                                <w:p w14:paraId="2728C7A0" w14:textId="77777777" w:rsidR="00E56ECC" w:rsidRPr="003B4807" w:rsidRDefault="00E56ECC" w:rsidP="00E56ECC">
                                  <w:pPr>
                                    <w:tabs>
                                      <w:tab w:val="clear" w:pos="340"/>
                                      <w:tab w:val="clear" w:pos="595"/>
                                      <w:tab w:val="clear" w:pos="851"/>
                                    </w:tabs>
                                    <w:jc w:val="center"/>
                                  </w:pPr>
                                  <w:r w:rsidRPr="003B4807">
                                    <w:t>Z</w:t>
                                  </w:r>
                                </w:p>
                              </w:tc>
                              <w:tc>
                                <w:tcPr>
                                  <w:tcW w:w="454" w:type="dxa"/>
                                  <w:tcBorders>
                                    <w:bottom w:val="single" w:sz="8" w:space="0" w:color="000000" w:themeColor="text1"/>
                                    <w:right w:val="nil"/>
                                  </w:tcBorders>
                                  <w:vAlign w:val="center"/>
                                </w:tcPr>
                                <w:p w14:paraId="627F069C" w14:textId="77777777" w:rsidR="00E56ECC" w:rsidRPr="003B4807" w:rsidRDefault="00E56ECC" w:rsidP="00E56ECC">
                                  <w:pPr>
                                    <w:tabs>
                                      <w:tab w:val="clear" w:pos="340"/>
                                      <w:tab w:val="clear" w:pos="595"/>
                                      <w:tab w:val="clear" w:pos="851"/>
                                    </w:tabs>
                                    <w:jc w:val="center"/>
                                  </w:pPr>
                                  <w:r w:rsidRPr="003B4807">
                                    <w:t>E</w:t>
                                  </w:r>
                                </w:p>
                              </w:tc>
                            </w:tr>
                            <w:tr w:rsidR="00E56ECC" w:rsidRPr="003B4807" w14:paraId="47C08C80" w14:textId="77777777" w:rsidTr="0054793A">
                              <w:trPr>
                                <w:trHeight w:hRule="exact" w:val="454"/>
                              </w:trPr>
                              <w:tc>
                                <w:tcPr>
                                  <w:tcW w:w="454" w:type="dxa"/>
                                  <w:tcBorders>
                                    <w:top w:val="single" w:sz="8" w:space="0" w:color="000000" w:themeColor="text1"/>
                                    <w:bottom w:val="nil"/>
                                  </w:tcBorders>
                                  <w:vAlign w:val="center"/>
                                </w:tcPr>
                                <w:p w14:paraId="7364C957" w14:textId="77777777" w:rsidR="00E56ECC" w:rsidRPr="003B4807" w:rsidRDefault="00E56ECC" w:rsidP="00E56ECC">
                                  <w:pPr>
                                    <w:tabs>
                                      <w:tab w:val="clear" w:pos="340"/>
                                      <w:tab w:val="clear" w:pos="595"/>
                                      <w:tab w:val="clear" w:pos="851"/>
                                    </w:tabs>
                                    <w:jc w:val="center"/>
                                    <w:rPr>
                                      <w:rFonts w:ascii="Comic Sans MS" w:hAnsi="Comic Sans MS"/>
                                      <w:noProof/>
                                      <w:color w:val="808080"/>
                                      <w:sz w:val="25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4" w:type="dxa"/>
                                  <w:tcBorders>
                                    <w:top w:val="single" w:sz="8" w:space="0" w:color="000000" w:themeColor="text1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7C8CFC86" w14:textId="77777777" w:rsidR="00E56ECC" w:rsidRPr="003B4807" w:rsidRDefault="00E56ECC" w:rsidP="00E56ECC">
                                  <w:pPr>
                                    <w:tabs>
                                      <w:tab w:val="clear" w:pos="340"/>
                                      <w:tab w:val="clear" w:pos="595"/>
                                      <w:tab w:val="clear" w:pos="851"/>
                                    </w:tabs>
                                    <w:jc w:val="center"/>
                                    <w:rPr>
                                      <w:rFonts w:ascii="Comic Sans MS" w:hAnsi="Comic Sans MS"/>
                                      <w:noProof/>
                                      <w:color w:val="808080"/>
                                      <w:sz w:val="25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7B6C7F79" w14:textId="77777777" w:rsidR="00E56ECC" w:rsidRDefault="00E56ECC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3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C91C09" w14:textId="0118FECE" w:rsidR="00E56ECC" w:rsidRPr="0060019A" w:rsidRDefault="00E56ECC" w:rsidP="0060019A">
            <w:pPr>
              <w:pStyle w:val="ekvraster"/>
            </w:pPr>
          </w:p>
        </w:tc>
        <w:tc>
          <w:tcPr>
            <w:tcW w:w="3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454FE7" w14:textId="77777777" w:rsidR="00E56ECC" w:rsidRPr="0060019A" w:rsidRDefault="00E56ECC" w:rsidP="0060019A">
            <w:pPr>
              <w:pStyle w:val="ekvraster"/>
            </w:pPr>
          </w:p>
        </w:tc>
        <w:tc>
          <w:tcPr>
            <w:tcW w:w="3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170118" w14:textId="77777777" w:rsidR="00E56ECC" w:rsidRPr="0060019A" w:rsidRDefault="00E56ECC" w:rsidP="0060019A">
            <w:pPr>
              <w:pStyle w:val="ekvraster"/>
            </w:pPr>
          </w:p>
        </w:tc>
        <w:tc>
          <w:tcPr>
            <w:tcW w:w="3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91EE0F" w14:textId="77777777" w:rsidR="00E56ECC" w:rsidRPr="0060019A" w:rsidRDefault="00E56ECC" w:rsidP="0060019A">
            <w:pPr>
              <w:pStyle w:val="ekvraster"/>
            </w:pPr>
          </w:p>
        </w:tc>
        <w:tc>
          <w:tcPr>
            <w:tcW w:w="3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666974" w14:textId="60DC3750" w:rsidR="00E56ECC" w:rsidRPr="0060019A" w:rsidRDefault="00E56ECC" w:rsidP="0060019A">
            <w:pPr>
              <w:pStyle w:val="ekvraster"/>
            </w:pPr>
          </w:p>
        </w:tc>
        <w:tc>
          <w:tcPr>
            <w:tcW w:w="3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E83CDD" w14:textId="77777777" w:rsidR="00E56ECC" w:rsidRPr="0060019A" w:rsidRDefault="00E56ECC" w:rsidP="0060019A">
            <w:pPr>
              <w:pStyle w:val="ekvraster"/>
            </w:pPr>
          </w:p>
        </w:tc>
        <w:tc>
          <w:tcPr>
            <w:tcW w:w="301" w:type="dxa"/>
            <w:tcBorders>
              <w:top w:val="nil"/>
              <w:left w:val="nil"/>
              <w:bottom w:val="nil"/>
            </w:tcBorders>
            <w:noWrap/>
            <w:vAlign w:val="center"/>
          </w:tcPr>
          <w:p w14:paraId="3C73CD31" w14:textId="1E9B0619" w:rsidR="00E56ECC" w:rsidRPr="0060019A" w:rsidRDefault="00E56ECC" w:rsidP="0060019A">
            <w:pPr>
              <w:pStyle w:val="ekvraster"/>
            </w:pPr>
          </w:p>
        </w:tc>
        <w:tc>
          <w:tcPr>
            <w:tcW w:w="301" w:type="dxa"/>
            <w:noWrap/>
            <w:vAlign w:val="center"/>
          </w:tcPr>
          <w:p w14:paraId="4193A1A6" w14:textId="103131DE" w:rsidR="00E56ECC" w:rsidRPr="0060019A" w:rsidRDefault="00E56ECC" w:rsidP="0060019A">
            <w:pPr>
              <w:pStyle w:val="ekvraster"/>
            </w:pPr>
          </w:p>
        </w:tc>
        <w:tc>
          <w:tcPr>
            <w:tcW w:w="301" w:type="dxa"/>
            <w:noWrap/>
            <w:vAlign w:val="center"/>
          </w:tcPr>
          <w:p w14:paraId="57AD36C5" w14:textId="77777777" w:rsidR="00E56ECC" w:rsidRPr="0060019A" w:rsidRDefault="00E56ECC" w:rsidP="0060019A">
            <w:pPr>
              <w:pStyle w:val="ekvraster"/>
            </w:pPr>
          </w:p>
        </w:tc>
        <w:tc>
          <w:tcPr>
            <w:tcW w:w="301" w:type="dxa"/>
            <w:noWrap/>
            <w:vAlign w:val="center"/>
          </w:tcPr>
          <w:p w14:paraId="2B1AF8C3" w14:textId="16E0D429" w:rsidR="00E56ECC" w:rsidRPr="0060019A" w:rsidRDefault="00E56ECC" w:rsidP="0060019A">
            <w:pPr>
              <w:pStyle w:val="ekvraster"/>
            </w:pPr>
          </w:p>
        </w:tc>
        <w:tc>
          <w:tcPr>
            <w:tcW w:w="301" w:type="dxa"/>
            <w:noWrap/>
            <w:vAlign w:val="center"/>
          </w:tcPr>
          <w:p w14:paraId="44C61879" w14:textId="20E69E39" w:rsidR="00E56ECC" w:rsidRPr="0060019A" w:rsidRDefault="00E56ECC" w:rsidP="0060019A">
            <w:pPr>
              <w:pStyle w:val="ekvraster"/>
            </w:pPr>
          </w:p>
        </w:tc>
        <w:tc>
          <w:tcPr>
            <w:tcW w:w="301" w:type="dxa"/>
            <w:noWrap/>
            <w:vAlign w:val="center"/>
          </w:tcPr>
          <w:p w14:paraId="7EA5A64E" w14:textId="28BF9928" w:rsidR="00E56ECC" w:rsidRPr="0060019A" w:rsidRDefault="00E56ECC" w:rsidP="0060019A">
            <w:pPr>
              <w:pStyle w:val="ekvraster"/>
            </w:pPr>
          </w:p>
        </w:tc>
        <w:tc>
          <w:tcPr>
            <w:tcW w:w="301" w:type="dxa"/>
            <w:tcBorders>
              <w:top w:val="nil"/>
              <w:bottom w:val="nil"/>
              <w:right w:val="nil"/>
            </w:tcBorders>
            <w:noWrap/>
            <w:vAlign w:val="center"/>
          </w:tcPr>
          <w:p w14:paraId="33EA0210" w14:textId="47EF6A36" w:rsidR="00E56ECC" w:rsidRPr="0060019A" w:rsidRDefault="00E56ECC" w:rsidP="0060019A">
            <w:pPr>
              <w:pStyle w:val="ekvraster"/>
            </w:pPr>
          </w:p>
        </w:tc>
        <w:tc>
          <w:tcPr>
            <w:tcW w:w="3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35DDFE1" w14:textId="71599C39" w:rsidR="00E56ECC" w:rsidRPr="0060019A" w:rsidRDefault="00E56ECC" w:rsidP="0060019A">
            <w:pPr>
              <w:pStyle w:val="ekvraster"/>
            </w:pPr>
          </w:p>
        </w:tc>
        <w:tc>
          <w:tcPr>
            <w:tcW w:w="3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36279D4" w14:textId="15CB3AA9" w:rsidR="00E56ECC" w:rsidRPr="0060019A" w:rsidRDefault="00E56ECC" w:rsidP="0060019A">
            <w:pPr>
              <w:pStyle w:val="ekvras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03296" behindDoc="0" locked="0" layoutInCell="1" allowOverlap="1" wp14:anchorId="3C2930BC" wp14:editId="0E79AFBC">
                      <wp:simplePos x="0" y="0"/>
                      <wp:positionH relativeFrom="column">
                        <wp:posOffset>-317500</wp:posOffset>
                      </wp:positionH>
                      <wp:positionV relativeFrom="paragraph">
                        <wp:posOffset>-579755</wp:posOffset>
                      </wp:positionV>
                      <wp:extent cx="751205" cy="616585"/>
                      <wp:effectExtent l="0" t="0" r="0" b="0"/>
                      <wp:wrapNone/>
                      <wp:docPr id="394620812" name="Textfeld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751205" cy="61658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tbl>
                                  <w:tblPr>
                                    <w:tblStyle w:val="Tabellenraster"/>
                                    <w:tblW w:w="908" w:type="dxa"/>
                                    <w:tblBorders>
                                      <w:top w:val="none" w:sz="0" w:space="0" w:color="auto"/>
                                      <w:left w:val="none" w:sz="0" w:space="0" w:color="auto"/>
                                      <w:bottom w:val="none" w:sz="0" w:space="0" w:color="auto"/>
                                      <w:right w:val="none" w:sz="0" w:space="0" w:color="auto"/>
                                    </w:tblBorders>
                                    <w:tblCellMar>
                                      <w:left w:w="0" w:type="dxa"/>
                                      <w:right w:w="0" w:type="dxa"/>
                                    </w:tblCellMar>
                                    <w:tblLook w:val="04A0" w:firstRow="1" w:lastRow="0" w:firstColumn="1" w:lastColumn="0" w:noHBand="0" w:noVBand="1"/>
                                  </w:tblPr>
                                  <w:tblGrid>
                                    <w:gridCol w:w="454"/>
                                    <w:gridCol w:w="454"/>
                                  </w:tblGrid>
                                  <w:tr w:rsidR="00E56ECC" w:rsidRPr="003B4807" w14:paraId="35AA6975" w14:textId="77777777" w:rsidTr="0054793A">
                                    <w:trPr>
                                      <w:trHeight w:hRule="exact" w:val="340"/>
                                    </w:trPr>
                                    <w:tc>
                                      <w:tcPr>
                                        <w:tcW w:w="454" w:type="dxa"/>
                                        <w:tcBorders>
                                          <w:bottom w:val="single" w:sz="8" w:space="0" w:color="000000" w:themeColor="text1"/>
                                        </w:tcBorders>
                                        <w:vAlign w:val="center"/>
                                      </w:tcPr>
                                      <w:p w14:paraId="4A585D96" w14:textId="77777777" w:rsidR="00E56ECC" w:rsidRPr="003B4807" w:rsidRDefault="00E56ECC" w:rsidP="00E56ECC">
                                        <w:pPr>
                                          <w:tabs>
                                            <w:tab w:val="clear" w:pos="340"/>
                                            <w:tab w:val="clear" w:pos="595"/>
                                            <w:tab w:val="clear" w:pos="851"/>
                                          </w:tabs>
                                          <w:jc w:val="center"/>
                                        </w:pPr>
                                        <w:r w:rsidRPr="003B4807">
                                          <w:t>Z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454" w:type="dxa"/>
                                        <w:tcBorders>
                                          <w:bottom w:val="single" w:sz="8" w:space="0" w:color="000000" w:themeColor="text1"/>
                                          <w:right w:val="nil"/>
                                        </w:tcBorders>
                                        <w:vAlign w:val="center"/>
                                      </w:tcPr>
                                      <w:p w14:paraId="3B0B2580" w14:textId="77777777" w:rsidR="00E56ECC" w:rsidRPr="003B4807" w:rsidRDefault="00E56ECC" w:rsidP="00E56ECC">
                                        <w:pPr>
                                          <w:tabs>
                                            <w:tab w:val="clear" w:pos="340"/>
                                            <w:tab w:val="clear" w:pos="595"/>
                                            <w:tab w:val="clear" w:pos="851"/>
                                          </w:tabs>
                                          <w:jc w:val="center"/>
                                        </w:pPr>
                                        <w:r w:rsidRPr="003B4807">
                                          <w:t>E</w:t>
                                        </w:r>
                                      </w:p>
                                    </w:tc>
                                  </w:tr>
                                  <w:tr w:rsidR="00E56ECC" w:rsidRPr="003B4807" w14:paraId="6CD0274F" w14:textId="77777777" w:rsidTr="0054793A">
                                    <w:trPr>
                                      <w:trHeight w:hRule="exact" w:val="454"/>
                                    </w:trPr>
                                    <w:tc>
                                      <w:tcPr>
                                        <w:tcW w:w="454" w:type="dxa"/>
                                        <w:tcBorders>
                                          <w:top w:val="single" w:sz="8" w:space="0" w:color="000000" w:themeColor="text1"/>
                                          <w:bottom w:val="nil"/>
                                        </w:tcBorders>
                                        <w:vAlign w:val="center"/>
                                      </w:tcPr>
                                      <w:p w14:paraId="659C6BB1" w14:textId="77777777" w:rsidR="00E56ECC" w:rsidRPr="003B4807" w:rsidRDefault="00E56ECC" w:rsidP="00E56ECC">
                                        <w:pPr>
                                          <w:tabs>
                                            <w:tab w:val="clear" w:pos="340"/>
                                            <w:tab w:val="clear" w:pos="595"/>
                                            <w:tab w:val="clear" w:pos="851"/>
                                          </w:tabs>
                                          <w:jc w:val="center"/>
                                          <w:rPr>
                                            <w:rFonts w:ascii="Comic Sans MS" w:hAnsi="Comic Sans MS"/>
                                            <w:noProof/>
                                            <w:color w:val="808080"/>
                                            <w:sz w:val="25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454" w:type="dxa"/>
                                        <w:tcBorders>
                                          <w:top w:val="single" w:sz="8" w:space="0" w:color="000000" w:themeColor="text1"/>
                                          <w:bottom w:val="nil"/>
                                          <w:right w:val="nil"/>
                                        </w:tcBorders>
                                        <w:vAlign w:val="center"/>
                                      </w:tcPr>
                                      <w:p w14:paraId="3CDC5C5D" w14:textId="77777777" w:rsidR="00E56ECC" w:rsidRPr="003B4807" w:rsidRDefault="00E56ECC" w:rsidP="00E56ECC">
                                        <w:pPr>
                                          <w:tabs>
                                            <w:tab w:val="clear" w:pos="340"/>
                                            <w:tab w:val="clear" w:pos="595"/>
                                            <w:tab w:val="clear" w:pos="851"/>
                                          </w:tabs>
                                          <w:jc w:val="center"/>
                                          <w:rPr>
                                            <w:rFonts w:ascii="Comic Sans MS" w:hAnsi="Comic Sans MS"/>
                                            <w:noProof/>
                                            <w:color w:val="808080"/>
                                            <w:sz w:val="25"/>
                                          </w:rPr>
                                        </w:pPr>
                                      </w:p>
                                    </w:tc>
                                  </w:tr>
                                </w:tbl>
                                <w:p w14:paraId="08810580" w14:textId="77777777" w:rsidR="00E56ECC" w:rsidRDefault="00E56ECC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C2930BC" id="_x0000_s1035" type="#_x0000_t202" style="position:absolute;left:0;text-align:left;margin-left:-25pt;margin-top:-45.65pt;width:59.15pt;height:48.55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" filled="f" stroked="f" strokeweight=".5pt">
                      <v:textbox>
                        <w:txbxContent>
                          <w:tbl>
                            <w:tblPr>
                              <w:tblStyle w:val="Tabellenraster"/>
                              <w:tblW w:w="908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tblBorders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454"/>
                              <w:gridCol w:w="454"/>
                            </w:tblGrid>
                            <w:tr w:rsidR="00E56ECC" w:rsidRPr="003B4807" w14:paraId="35AA6975" w14:textId="77777777" w:rsidTr="0054793A">
                              <w:trPr>
                                <w:trHeight w:hRule="exact" w:val="340"/>
                              </w:trPr>
                              <w:tc>
                                <w:tcPr>
                                  <w:tcW w:w="454" w:type="dxa"/>
                                  <w:tcBorders>
                                    <w:bottom w:val="single" w:sz="8" w:space="0" w:color="000000" w:themeColor="text1"/>
                                  </w:tcBorders>
                                  <w:vAlign w:val="center"/>
                                </w:tcPr>
                                <w:p w14:paraId="4A585D96" w14:textId="77777777" w:rsidR="00E56ECC" w:rsidRPr="003B4807" w:rsidRDefault="00E56ECC" w:rsidP="00E56ECC">
                                  <w:pPr>
                                    <w:tabs>
                                      <w:tab w:val="clear" w:pos="340"/>
                                      <w:tab w:val="clear" w:pos="595"/>
                                      <w:tab w:val="clear" w:pos="851"/>
                                    </w:tabs>
                                    <w:jc w:val="center"/>
                                  </w:pPr>
                                  <w:r w:rsidRPr="003B4807">
                                    <w:t>Z</w:t>
                                  </w:r>
                                </w:p>
                              </w:tc>
                              <w:tc>
                                <w:tcPr>
                                  <w:tcW w:w="454" w:type="dxa"/>
                                  <w:tcBorders>
                                    <w:bottom w:val="single" w:sz="8" w:space="0" w:color="000000" w:themeColor="text1"/>
                                    <w:right w:val="nil"/>
                                  </w:tcBorders>
                                  <w:vAlign w:val="center"/>
                                </w:tcPr>
                                <w:p w14:paraId="3B0B2580" w14:textId="77777777" w:rsidR="00E56ECC" w:rsidRPr="003B4807" w:rsidRDefault="00E56ECC" w:rsidP="00E56ECC">
                                  <w:pPr>
                                    <w:tabs>
                                      <w:tab w:val="clear" w:pos="340"/>
                                      <w:tab w:val="clear" w:pos="595"/>
                                      <w:tab w:val="clear" w:pos="851"/>
                                    </w:tabs>
                                    <w:jc w:val="center"/>
                                  </w:pPr>
                                  <w:r w:rsidRPr="003B4807">
                                    <w:t>E</w:t>
                                  </w:r>
                                </w:p>
                              </w:tc>
                            </w:tr>
                            <w:tr w:rsidR="00E56ECC" w:rsidRPr="003B4807" w14:paraId="6CD0274F" w14:textId="77777777" w:rsidTr="0054793A">
                              <w:trPr>
                                <w:trHeight w:hRule="exact" w:val="454"/>
                              </w:trPr>
                              <w:tc>
                                <w:tcPr>
                                  <w:tcW w:w="454" w:type="dxa"/>
                                  <w:tcBorders>
                                    <w:top w:val="single" w:sz="8" w:space="0" w:color="000000" w:themeColor="text1"/>
                                    <w:bottom w:val="nil"/>
                                  </w:tcBorders>
                                  <w:vAlign w:val="center"/>
                                </w:tcPr>
                                <w:p w14:paraId="659C6BB1" w14:textId="77777777" w:rsidR="00E56ECC" w:rsidRPr="003B4807" w:rsidRDefault="00E56ECC" w:rsidP="00E56ECC">
                                  <w:pPr>
                                    <w:tabs>
                                      <w:tab w:val="clear" w:pos="340"/>
                                      <w:tab w:val="clear" w:pos="595"/>
                                      <w:tab w:val="clear" w:pos="851"/>
                                    </w:tabs>
                                    <w:jc w:val="center"/>
                                    <w:rPr>
                                      <w:rFonts w:ascii="Comic Sans MS" w:hAnsi="Comic Sans MS"/>
                                      <w:noProof/>
                                      <w:color w:val="808080"/>
                                      <w:sz w:val="25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4" w:type="dxa"/>
                                  <w:tcBorders>
                                    <w:top w:val="single" w:sz="8" w:space="0" w:color="000000" w:themeColor="text1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3CDC5C5D" w14:textId="77777777" w:rsidR="00E56ECC" w:rsidRPr="003B4807" w:rsidRDefault="00E56ECC" w:rsidP="00E56ECC">
                                  <w:pPr>
                                    <w:tabs>
                                      <w:tab w:val="clear" w:pos="340"/>
                                      <w:tab w:val="clear" w:pos="595"/>
                                      <w:tab w:val="clear" w:pos="851"/>
                                    </w:tabs>
                                    <w:jc w:val="center"/>
                                    <w:rPr>
                                      <w:rFonts w:ascii="Comic Sans MS" w:hAnsi="Comic Sans MS"/>
                                      <w:noProof/>
                                      <w:color w:val="808080"/>
                                      <w:sz w:val="25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08810580" w14:textId="77777777" w:rsidR="00E56ECC" w:rsidRDefault="00E56ECC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3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3E8919B" w14:textId="77777777" w:rsidR="00E56ECC" w:rsidRPr="0060019A" w:rsidRDefault="00E56ECC" w:rsidP="0060019A">
            <w:pPr>
              <w:pStyle w:val="ekvraster"/>
            </w:pPr>
          </w:p>
        </w:tc>
        <w:tc>
          <w:tcPr>
            <w:tcW w:w="3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C26CE1C" w14:textId="77777777" w:rsidR="00E56ECC" w:rsidRPr="0060019A" w:rsidRDefault="00E56ECC" w:rsidP="0060019A">
            <w:pPr>
              <w:pStyle w:val="ekvraster"/>
            </w:pPr>
          </w:p>
        </w:tc>
        <w:tc>
          <w:tcPr>
            <w:tcW w:w="3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7BDEA1B" w14:textId="77777777" w:rsidR="00E56ECC" w:rsidRPr="0060019A" w:rsidRDefault="00E56ECC" w:rsidP="0060019A">
            <w:pPr>
              <w:pStyle w:val="ekvraster"/>
            </w:pPr>
          </w:p>
        </w:tc>
        <w:tc>
          <w:tcPr>
            <w:tcW w:w="3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BCAD0DF" w14:textId="77777777" w:rsidR="00E56ECC" w:rsidRPr="0060019A" w:rsidRDefault="00E56ECC" w:rsidP="0060019A">
            <w:pPr>
              <w:pStyle w:val="ekvraster"/>
            </w:pPr>
          </w:p>
        </w:tc>
        <w:tc>
          <w:tcPr>
            <w:tcW w:w="3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EBBC44A" w14:textId="77777777" w:rsidR="00E56ECC" w:rsidRPr="0060019A" w:rsidRDefault="00E56ECC" w:rsidP="0060019A">
            <w:pPr>
              <w:pStyle w:val="ekvraster"/>
            </w:pPr>
          </w:p>
        </w:tc>
        <w:tc>
          <w:tcPr>
            <w:tcW w:w="3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4663D73" w14:textId="77777777" w:rsidR="00E56ECC" w:rsidRPr="0060019A" w:rsidRDefault="00E56ECC" w:rsidP="0060019A">
            <w:pPr>
              <w:pStyle w:val="ekvraster"/>
            </w:pPr>
          </w:p>
        </w:tc>
      </w:tr>
      <w:tr w:rsidR="00E56ECC" w:rsidRPr="0060019A" w14:paraId="6D7B5AFA" w14:textId="77777777" w:rsidTr="00E56ECC">
        <w:trPr>
          <w:trHeight w:hRule="exact" w:val="284"/>
        </w:trPr>
        <w:tc>
          <w:tcPr>
            <w:tcW w:w="3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CF256EC" w14:textId="77777777" w:rsidR="00E56ECC" w:rsidRPr="0060019A" w:rsidRDefault="00E56ECC" w:rsidP="0060019A">
            <w:pPr>
              <w:pStyle w:val="ekvraster"/>
            </w:pPr>
          </w:p>
        </w:tc>
        <w:tc>
          <w:tcPr>
            <w:tcW w:w="301" w:type="dxa"/>
            <w:tcBorders>
              <w:top w:val="nil"/>
              <w:left w:val="nil"/>
              <w:bottom w:val="nil"/>
            </w:tcBorders>
            <w:noWrap/>
            <w:vAlign w:val="center"/>
          </w:tcPr>
          <w:p w14:paraId="47FD4804" w14:textId="77777777" w:rsidR="00E56ECC" w:rsidRPr="0060019A" w:rsidRDefault="00E56ECC" w:rsidP="0060019A">
            <w:pPr>
              <w:pStyle w:val="ekvraster"/>
            </w:pPr>
          </w:p>
        </w:tc>
        <w:tc>
          <w:tcPr>
            <w:tcW w:w="301" w:type="dxa"/>
            <w:noWrap/>
            <w:vAlign w:val="center"/>
          </w:tcPr>
          <w:p w14:paraId="5AC0A8B4" w14:textId="77777777" w:rsidR="00E56ECC" w:rsidRPr="0060019A" w:rsidRDefault="00E56ECC" w:rsidP="0060019A">
            <w:pPr>
              <w:pStyle w:val="ekvraster"/>
            </w:pPr>
          </w:p>
        </w:tc>
        <w:tc>
          <w:tcPr>
            <w:tcW w:w="301" w:type="dxa"/>
            <w:noWrap/>
            <w:vAlign w:val="center"/>
          </w:tcPr>
          <w:p w14:paraId="2C14E6C5" w14:textId="77777777" w:rsidR="00E56ECC" w:rsidRPr="0060019A" w:rsidRDefault="00E56ECC" w:rsidP="0060019A">
            <w:pPr>
              <w:pStyle w:val="ekvraster"/>
            </w:pPr>
          </w:p>
        </w:tc>
        <w:tc>
          <w:tcPr>
            <w:tcW w:w="301" w:type="dxa"/>
            <w:noWrap/>
            <w:vAlign w:val="center"/>
          </w:tcPr>
          <w:p w14:paraId="38E5E431" w14:textId="77777777" w:rsidR="00E56ECC" w:rsidRPr="0060019A" w:rsidRDefault="00E56ECC" w:rsidP="0060019A">
            <w:pPr>
              <w:pStyle w:val="ekvraster"/>
            </w:pPr>
          </w:p>
        </w:tc>
        <w:tc>
          <w:tcPr>
            <w:tcW w:w="301" w:type="dxa"/>
            <w:noWrap/>
            <w:vAlign w:val="center"/>
          </w:tcPr>
          <w:p w14:paraId="666FF05C" w14:textId="77777777" w:rsidR="00E56ECC" w:rsidRPr="0060019A" w:rsidRDefault="00E56ECC" w:rsidP="0060019A">
            <w:pPr>
              <w:pStyle w:val="ekvraster"/>
            </w:pPr>
          </w:p>
        </w:tc>
        <w:tc>
          <w:tcPr>
            <w:tcW w:w="301" w:type="dxa"/>
            <w:noWrap/>
            <w:vAlign w:val="center"/>
          </w:tcPr>
          <w:p w14:paraId="6F64DAFA" w14:textId="77777777" w:rsidR="00E56ECC" w:rsidRPr="0060019A" w:rsidRDefault="00E56ECC" w:rsidP="0060019A">
            <w:pPr>
              <w:pStyle w:val="ekvraster"/>
            </w:pPr>
          </w:p>
        </w:tc>
        <w:tc>
          <w:tcPr>
            <w:tcW w:w="301" w:type="dxa"/>
            <w:tcBorders>
              <w:top w:val="nil"/>
              <w:bottom w:val="nil"/>
              <w:right w:val="nil"/>
            </w:tcBorders>
            <w:noWrap/>
            <w:vAlign w:val="center"/>
          </w:tcPr>
          <w:p w14:paraId="0B3195B2" w14:textId="77777777" w:rsidR="00E56ECC" w:rsidRPr="0060019A" w:rsidRDefault="00E56ECC" w:rsidP="0060019A">
            <w:pPr>
              <w:pStyle w:val="ekvraster"/>
            </w:pPr>
          </w:p>
        </w:tc>
        <w:tc>
          <w:tcPr>
            <w:tcW w:w="3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487E4C" w14:textId="77777777" w:rsidR="00E56ECC" w:rsidRPr="0060019A" w:rsidRDefault="00E56ECC" w:rsidP="0060019A">
            <w:pPr>
              <w:pStyle w:val="ekvraster"/>
            </w:pPr>
          </w:p>
        </w:tc>
        <w:tc>
          <w:tcPr>
            <w:tcW w:w="3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21D8AA" w14:textId="77777777" w:rsidR="00E56ECC" w:rsidRPr="0060019A" w:rsidRDefault="00E56ECC" w:rsidP="0060019A">
            <w:pPr>
              <w:pStyle w:val="ekvraster"/>
            </w:pPr>
          </w:p>
        </w:tc>
        <w:tc>
          <w:tcPr>
            <w:tcW w:w="3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81CE4C" w14:textId="77777777" w:rsidR="00E56ECC" w:rsidRPr="0060019A" w:rsidRDefault="00E56ECC" w:rsidP="0060019A">
            <w:pPr>
              <w:pStyle w:val="ekvraster"/>
            </w:pPr>
          </w:p>
        </w:tc>
        <w:tc>
          <w:tcPr>
            <w:tcW w:w="3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D3F999" w14:textId="77777777" w:rsidR="00E56ECC" w:rsidRPr="0060019A" w:rsidRDefault="00E56ECC" w:rsidP="0060019A">
            <w:pPr>
              <w:pStyle w:val="ekvraster"/>
            </w:pPr>
          </w:p>
        </w:tc>
        <w:tc>
          <w:tcPr>
            <w:tcW w:w="3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1B4111" w14:textId="77777777" w:rsidR="00E56ECC" w:rsidRPr="0060019A" w:rsidRDefault="00E56ECC" w:rsidP="0060019A">
            <w:pPr>
              <w:pStyle w:val="ekvraster"/>
            </w:pPr>
          </w:p>
        </w:tc>
        <w:tc>
          <w:tcPr>
            <w:tcW w:w="3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9C04E3" w14:textId="77777777" w:rsidR="00E56ECC" w:rsidRPr="0060019A" w:rsidRDefault="00E56ECC" w:rsidP="0060019A">
            <w:pPr>
              <w:pStyle w:val="ekvraster"/>
            </w:pPr>
          </w:p>
        </w:tc>
        <w:tc>
          <w:tcPr>
            <w:tcW w:w="3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745EE4" w14:textId="77777777" w:rsidR="00E56ECC" w:rsidRPr="0060019A" w:rsidRDefault="00E56ECC" w:rsidP="0060019A">
            <w:pPr>
              <w:pStyle w:val="ekvraster"/>
            </w:pPr>
          </w:p>
        </w:tc>
        <w:tc>
          <w:tcPr>
            <w:tcW w:w="3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69365C" w14:textId="77777777" w:rsidR="00E56ECC" w:rsidRPr="0060019A" w:rsidRDefault="00E56ECC" w:rsidP="0060019A">
            <w:pPr>
              <w:pStyle w:val="ekvraster"/>
            </w:pPr>
          </w:p>
        </w:tc>
        <w:tc>
          <w:tcPr>
            <w:tcW w:w="301" w:type="dxa"/>
            <w:tcBorders>
              <w:top w:val="nil"/>
              <w:left w:val="nil"/>
              <w:bottom w:val="nil"/>
            </w:tcBorders>
            <w:noWrap/>
            <w:vAlign w:val="center"/>
          </w:tcPr>
          <w:p w14:paraId="74571F9D" w14:textId="77777777" w:rsidR="00E56ECC" w:rsidRPr="0060019A" w:rsidRDefault="00E56ECC" w:rsidP="0060019A">
            <w:pPr>
              <w:pStyle w:val="ekvraster"/>
            </w:pPr>
          </w:p>
        </w:tc>
        <w:tc>
          <w:tcPr>
            <w:tcW w:w="301" w:type="dxa"/>
            <w:noWrap/>
            <w:vAlign w:val="center"/>
          </w:tcPr>
          <w:p w14:paraId="4D64D314" w14:textId="77777777" w:rsidR="00E56ECC" w:rsidRPr="0060019A" w:rsidRDefault="00E56ECC" w:rsidP="0060019A">
            <w:pPr>
              <w:pStyle w:val="ekvraster"/>
            </w:pPr>
          </w:p>
        </w:tc>
        <w:tc>
          <w:tcPr>
            <w:tcW w:w="301" w:type="dxa"/>
            <w:noWrap/>
            <w:vAlign w:val="center"/>
          </w:tcPr>
          <w:p w14:paraId="300288A6" w14:textId="77777777" w:rsidR="00E56ECC" w:rsidRPr="0060019A" w:rsidRDefault="00E56ECC" w:rsidP="0060019A">
            <w:pPr>
              <w:pStyle w:val="ekvraster"/>
            </w:pPr>
          </w:p>
        </w:tc>
        <w:tc>
          <w:tcPr>
            <w:tcW w:w="301" w:type="dxa"/>
            <w:noWrap/>
            <w:vAlign w:val="center"/>
          </w:tcPr>
          <w:p w14:paraId="6C410EBC" w14:textId="77777777" w:rsidR="00E56ECC" w:rsidRPr="0060019A" w:rsidRDefault="00E56ECC" w:rsidP="0060019A">
            <w:pPr>
              <w:pStyle w:val="ekvraster"/>
            </w:pPr>
          </w:p>
        </w:tc>
        <w:tc>
          <w:tcPr>
            <w:tcW w:w="301" w:type="dxa"/>
            <w:noWrap/>
            <w:vAlign w:val="center"/>
          </w:tcPr>
          <w:p w14:paraId="16DF389D" w14:textId="77777777" w:rsidR="00E56ECC" w:rsidRPr="0060019A" w:rsidRDefault="00E56ECC" w:rsidP="0060019A">
            <w:pPr>
              <w:pStyle w:val="ekvraster"/>
            </w:pPr>
          </w:p>
        </w:tc>
        <w:tc>
          <w:tcPr>
            <w:tcW w:w="301" w:type="dxa"/>
            <w:noWrap/>
            <w:vAlign w:val="center"/>
          </w:tcPr>
          <w:p w14:paraId="0C8B8B52" w14:textId="77777777" w:rsidR="00E56ECC" w:rsidRPr="0060019A" w:rsidRDefault="00E56ECC" w:rsidP="0060019A">
            <w:pPr>
              <w:pStyle w:val="ekvraster"/>
            </w:pPr>
          </w:p>
        </w:tc>
        <w:tc>
          <w:tcPr>
            <w:tcW w:w="301" w:type="dxa"/>
            <w:tcBorders>
              <w:top w:val="nil"/>
              <w:bottom w:val="nil"/>
              <w:right w:val="nil"/>
            </w:tcBorders>
            <w:noWrap/>
            <w:vAlign w:val="center"/>
          </w:tcPr>
          <w:p w14:paraId="606C89AD" w14:textId="77777777" w:rsidR="00E56ECC" w:rsidRPr="0060019A" w:rsidRDefault="00E56ECC" w:rsidP="0060019A">
            <w:pPr>
              <w:pStyle w:val="ekvraster"/>
            </w:pPr>
          </w:p>
        </w:tc>
        <w:tc>
          <w:tcPr>
            <w:tcW w:w="3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EEA973A" w14:textId="77777777" w:rsidR="00E56ECC" w:rsidRPr="0060019A" w:rsidRDefault="00E56ECC" w:rsidP="0060019A">
            <w:pPr>
              <w:pStyle w:val="ekvraster"/>
            </w:pPr>
          </w:p>
        </w:tc>
        <w:tc>
          <w:tcPr>
            <w:tcW w:w="3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8B85CB1" w14:textId="77777777" w:rsidR="00E56ECC" w:rsidRPr="0060019A" w:rsidRDefault="00E56ECC" w:rsidP="0060019A">
            <w:pPr>
              <w:pStyle w:val="ekvraster"/>
            </w:pPr>
          </w:p>
        </w:tc>
        <w:tc>
          <w:tcPr>
            <w:tcW w:w="3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3C8DD39" w14:textId="77777777" w:rsidR="00E56ECC" w:rsidRPr="0060019A" w:rsidRDefault="00E56ECC" w:rsidP="0060019A">
            <w:pPr>
              <w:pStyle w:val="ekvraster"/>
            </w:pPr>
          </w:p>
        </w:tc>
        <w:tc>
          <w:tcPr>
            <w:tcW w:w="3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BDBB544" w14:textId="77777777" w:rsidR="00E56ECC" w:rsidRPr="0060019A" w:rsidRDefault="00E56ECC" w:rsidP="0060019A">
            <w:pPr>
              <w:pStyle w:val="ekvraster"/>
            </w:pPr>
          </w:p>
        </w:tc>
        <w:tc>
          <w:tcPr>
            <w:tcW w:w="3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6C5B836" w14:textId="77777777" w:rsidR="00E56ECC" w:rsidRPr="0060019A" w:rsidRDefault="00E56ECC" w:rsidP="0060019A">
            <w:pPr>
              <w:pStyle w:val="ekvraster"/>
            </w:pPr>
          </w:p>
        </w:tc>
        <w:tc>
          <w:tcPr>
            <w:tcW w:w="3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A38C68A" w14:textId="77777777" w:rsidR="00E56ECC" w:rsidRPr="0060019A" w:rsidRDefault="00E56ECC" w:rsidP="0060019A">
            <w:pPr>
              <w:pStyle w:val="ekvraster"/>
            </w:pPr>
          </w:p>
        </w:tc>
        <w:tc>
          <w:tcPr>
            <w:tcW w:w="3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F254438" w14:textId="77777777" w:rsidR="00E56ECC" w:rsidRPr="0060019A" w:rsidRDefault="00E56ECC" w:rsidP="0060019A">
            <w:pPr>
              <w:pStyle w:val="ekvraster"/>
            </w:pPr>
          </w:p>
        </w:tc>
        <w:tc>
          <w:tcPr>
            <w:tcW w:w="3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3B6F901" w14:textId="77777777" w:rsidR="00E56ECC" w:rsidRPr="0060019A" w:rsidRDefault="00E56ECC" w:rsidP="0060019A">
            <w:pPr>
              <w:pStyle w:val="ekvraster"/>
            </w:pPr>
          </w:p>
        </w:tc>
      </w:tr>
    </w:tbl>
    <w:p w14:paraId="5D7C7F13" w14:textId="77777777" w:rsidR="00E56ECC" w:rsidRDefault="00E56ECC" w:rsidP="00DB7BE3">
      <w:pPr>
        <w:tabs>
          <w:tab w:val="clear" w:pos="340"/>
          <w:tab w:val="clear" w:pos="595"/>
          <w:tab w:val="clear" w:pos="851"/>
          <w:tab w:val="left" w:pos="284"/>
          <w:tab w:val="left" w:pos="9354"/>
        </w:tabs>
      </w:pPr>
    </w:p>
    <w:p w14:paraId="596F01CB" w14:textId="77777777" w:rsidR="00E56ECC" w:rsidRDefault="00E56ECC" w:rsidP="00DB7BE3">
      <w:pPr>
        <w:tabs>
          <w:tab w:val="clear" w:pos="340"/>
          <w:tab w:val="clear" w:pos="595"/>
          <w:tab w:val="clear" w:pos="851"/>
          <w:tab w:val="left" w:pos="284"/>
          <w:tab w:val="left" w:pos="9354"/>
        </w:tabs>
      </w:pPr>
    </w:p>
    <w:tbl>
      <w:tblPr>
        <w:tblStyle w:val="Tabellenraster"/>
        <w:tblpPr w:leftFromText="141" w:rightFromText="141" w:vertAnchor="page" w:horzAnchor="page" w:tblpX="2492" w:tblpY="12208"/>
        <w:tblW w:w="22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"/>
        <w:gridCol w:w="454"/>
        <w:gridCol w:w="340"/>
        <w:gridCol w:w="283"/>
        <w:gridCol w:w="283"/>
        <w:gridCol w:w="283"/>
      </w:tblGrid>
      <w:tr w:rsidR="001A0512" w:rsidRPr="003B4807" w14:paraId="6FD050FD" w14:textId="77777777" w:rsidTr="001A0512">
        <w:trPr>
          <w:trHeight w:hRule="exact" w:val="454"/>
        </w:trPr>
        <w:tc>
          <w:tcPr>
            <w:tcW w:w="567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5A1770E8" w14:textId="3391A973" w:rsidR="001A0512" w:rsidRPr="003B4807" w:rsidRDefault="001A0512" w:rsidP="001A0512">
            <w:pPr>
              <w:tabs>
                <w:tab w:val="clear" w:pos="340"/>
                <w:tab w:val="clear" w:pos="595"/>
                <w:tab w:val="clear" w:pos="851"/>
              </w:tabs>
              <w:rPr>
                <w:rFonts w:ascii="Comic Sans MS" w:hAnsi="Comic Sans MS"/>
                <w:noProof/>
                <w:color w:val="000000" w:themeColor="text1"/>
                <w:sz w:val="25"/>
              </w:rPr>
            </w:pPr>
            <w:r>
              <w:rPr>
                <w:rFonts w:ascii="Comic Sans MS" w:hAnsi="Comic Sans MS"/>
                <w:noProof/>
                <w:color w:val="000000" w:themeColor="text1"/>
                <w:sz w:val="25"/>
              </w:rPr>
              <w:t xml:space="preserve"> 4</w:t>
            </w:r>
          </w:p>
        </w:tc>
        <w:tc>
          <w:tcPr>
            <w:tcW w:w="454" w:type="dxa"/>
            <w:tcBorders>
              <w:top w:val="nil"/>
              <w:left w:val="single" w:sz="8" w:space="0" w:color="808080" w:themeColor="background1" w:themeShade="80"/>
              <w:bottom w:val="nil"/>
              <w:right w:val="single" w:sz="8" w:space="0" w:color="808080" w:themeColor="background1" w:themeShade="80"/>
            </w:tcBorders>
            <w:vAlign w:val="center"/>
          </w:tcPr>
          <w:p w14:paraId="50535D1B" w14:textId="77777777" w:rsidR="001A0512" w:rsidRPr="003B4807" w:rsidRDefault="001A0512" w:rsidP="001A0512">
            <w:pPr>
              <w:jc w:val="center"/>
            </w:pPr>
            <w:r>
              <w:t xml:space="preserve"> </w:t>
            </w:r>
            <w:r w:rsidRPr="003B4807">
              <w:t>+</w:t>
            </w:r>
          </w:p>
        </w:tc>
        <w:tc>
          <w:tcPr>
            <w:tcW w:w="340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2927B312" w14:textId="77777777" w:rsidR="001A0512" w:rsidRPr="003B4807" w:rsidRDefault="001A0512" w:rsidP="001A0512">
            <w:pPr>
              <w:tabs>
                <w:tab w:val="clear" w:pos="340"/>
                <w:tab w:val="clear" w:pos="595"/>
                <w:tab w:val="clear" w:pos="851"/>
              </w:tabs>
              <w:jc w:val="center"/>
              <w:rPr>
                <w:rFonts w:ascii="Comic Sans MS" w:hAnsi="Comic Sans MS"/>
                <w:noProof/>
                <w:color w:val="000000" w:themeColor="text1"/>
                <w:sz w:val="25"/>
              </w:rPr>
            </w:pPr>
          </w:p>
        </w:tc>
        <w:tc>
          <w:tcPr>
            <w:tcW w:w="283" w:type="dxa"/>
            <w:tcBorders>
              <w:top w:val="nil"/>
              <w:left w:val="single" w:sz="8" w:space="0" w:color="808080" w:themeColor="background1" w:themeShade="80"/>
              <w:bottom w:val="nil"/>
              <w:right w:val="single" w:sz="8" w:space="0" w:color="808080" w:themeColor="background1" w:themeShade="80"/>
            </w:tcBorders>
            <w:vAlign w:val="center"/>
          </w:tcPr>
          <w:p w14:paraId="730D8058" w14:textId="77777777" w:rsidR="001A0512" w:rsidRPr="003B4807" w:rsidRDefault="001A0512" w:rsidP="001A0512">
            <w:pPr>
              <w:jc w:val="center"/>
            </w:pPr>
            <w:r w:rsidRPr="003B4807">
              <w:t>=</w:t>
            </w:r>
          </w:p>
        </w:tc>
        <w:tc>
          <w:tcPr>
            <w:tcW w:w="283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nil"/>
            </w:tcBorders>
            <w:vAlign w:val="center"/>
          </w:tcPr>
          <w:p w14:paraId="6801A2C2" w14:textId="77777777" w:rsidR="001A0512" w:rsidRPr="003B4807" w:rsidRDefault="001A0512" w:rsidP="001A0512">
            <w:pPr>
              <w:tabs>
                <w:tab w:val="clear" w:pos="340"/>
                <w:tab w:val="clear" w:pos="595"/>
                <w:tab w:val="clear" w:pos="851"/>
              </w:tabs>
              <w:ind w:left="57"/>
              <w:jc w:val="center"/>
              <w:rPr>
                <w:rFonts w:ascii="Comic Sans MS" w:hAnsi="Comic Sans MS"/>
                <w:noProof/>
                <w:color w:val="000000" w:themeColor="text1"/>
                <w:sz w:val="25"/>
              </w:rPr>
            </w:pPr>
          </w:p>
        </w:tc>
        <w:tc>
          <w:tcPr>
            <w:tcW w:w="283" w:type="dxa"/>
            <w:tcBorders>
              <w:top w:val="single" w:sz="8" w:space="0" w:color="808080" w:themeColor="background1" w:themeShade="80"/>
              <w:left w:val="nil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14:paraId="21CDD0CF" w14:textId="77777777" w:rsidR="001A0512" w:rsidRPr="003B4807" w:rsidRDefault="001A0512" w:rsidP="001A0512">
            <w:pPr>
              <w:tabs>
                <w:tab w:val="clear" w:pos="340"/>
                <w:tab w:val="clear" w:pos="595"/>
                <w:tab w:val="clear" w:pos="851"/>
              </w:tabs>
              <w:rPr>
                <w:rFonts w:ascii="Comic Sans MS" w:hAnsi="Comic Sans MS"/>
                <w:noProof/>
                <w:color w:val="808080"/>
                <w:sz w:val="25"/>
              </w:rPr>
            </w:pPr>
            <w:r w:rsidRPr="003B4807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12512" behindDoc="0" locked="1" layoutInCell="1" allowOverlap="1" wp14:anchorId="25BFF82B" wp14:editId="50A03FA5">
                      <wp:simplePos x="0" y="0"/>
                      <wp:positionH relativeFrom="column">
                        <wp:posOffset>-1007110</wp:posOffset>
                      </wp:positionH>
                      <wp:positionV relativeFrom="paragraph">
                        <wp:posOffset>36195</wp:posOffset>
                      </wp:positionV>
                      <wp:extent cx="215900" cy="287655"/>
                      <wp:effectExtent l="0" t="0" r="12700" b="17145"/>
                      <wp:wrapNone/>
                      <wp:docPr id="456872470" name="Rechteck 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15900" cy="28765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" lastClr="FFFFFF">
                                    <a:lumMod val="50000"/>
                                  </a:sys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2FEB37D2" w14:textId="2C9808AF" w:rsidR="001A0512" w:rsidRPr="00373CE5" w:rsidRDefault="001A0512" w:rsidP="001A0512">
                                  <w:pPr>
                                    <w:pStyle w:val="ekvbild"/>
                                    <w:jc w:val="center"/>
                                    <w:rPr>
                                      <w:rStyle w:val="ekvhandschrift"/>
                                    </w:rPr>
                                  </w:pPr>
                                  <w:r>
                                    <w:rPr>
                                      <w:rStyle w:val="ekvhandschrift"/>
                                    </w:rPr>
                                    <w:t>7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5BFF82B" id="_x0000_s1036" style="position:absolute;margin-left:-79.3pt;margin-top:2.85pt;width:17pt;height:22.65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" fillcolor="window" strokecolor="#7f7f7f" strokeweight="1pt">
                      <v:path arrowok="t"/>
                      <v:textbox inset="1mm,1mm,1mm,1mm">
                        <w:txbxContent>
                          <w:p w14:paraId="2FEB37D2" w14:textId="2C9808AF" w:rsidR="001A0512" w:rsidRPr="00373CE5" w:rsidRDefault="001A0512" w:rsidP="001A0512">
                            <w:pPr>
                              <w:pStyle w:val="ekvbild"/>
                              <w:jc w:val="center"/>
                              <w:rPr>
                                <w:rStyle w:val="ekvhandschrift"/>
                              </w:rPr>
                            </w:pPr>
                            <w:r>
                              <w:rPr>
                                <w:rStyle w:val="ekvhandschrift"/>
                              </w:rPr>
                              <w:t>7</w:t>
                            </w:r>
                          </w:p>
                        </w:txbxContent>
                      </v:textbox>
                      <w10:anchorlock/>
                    </v:rect>
                  </w:pict>
                </mc:Fallback>
              </mc:AlternateContent>
            </w:r>
          </w:p>
        </w:tc>
      </w:tr>
    </w:tbl>
    <w:tbl>
      <w:tblPr>
        <w:tblStyle w:val="Tabellenraster"/>
        <w:tblpPr w:leftFromText="141" w:rightFromText="141" w:vertAnchor="page" w:horzAnchor="page" w:tblpX="6967" w:tblpY="12208"/>
        <w:tblW w:w="22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"/>
        <w:gridCol w:w="454"/>
        <w:gridCol w:w="340"/>
        <w:gridCol w:w="283"/>
        <w:gridCol w:w="283"/>
        <w:gridCol w:w="283"/>
      </w:tblGrid>
      <w:tr w:rsidR="001A0512" w:rsidRPr="003B4807" w14:paraId="2E6D0B5A" w14:textId="77777777" w:rsidTr="001A0512">
        <w:trPr>
          <w:trHeight w:hRule="exact" w:val="454"/>
        </w:trPr>
        <w:tc>
          <w:tcPr>
            <w:tcW w:w="567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46A286D7" w14:textId="06CF198E" w:rsidR="001A0512" w:rsidRPr="003B4807" w:rsidRDefault="001A0512" w:rsidP="001A0512">
            <w:pPr>
              <w:tabs>
                <w:tab w:val="clear" w:pos="340"/>
                <w:tab w:val="clear" w:pos="595"/>
                <w:tab w:val="clear" w:pos="851"/>
              </w:tabs>
              <w:rPr>
                <w:rFonts w:ascii="Comic Sans MS" w:hAnsi="Comic Sans MS"/>
                <w:noProof/>
                <w:color w:val="000000" w:themeColor="text1"/>
                <w:sz w:val="25"/>
              </w:rPr>
            </w:pPr>
            <w:r>
              <w:rPr>
                <w:rFonts w:ascii="Comic Sans MS" w:hAnsi="Comic Sans MS"/>
                <w:noProof/>
                <w:color w:val="000000" w:themeColor="text1"/>
                <w:sz w:val="25"/>
              </w:rPr>
              <w:t xml:space="preserve"> 9</w:t>
            </w:r>
          </w:p>
        </w:tc>
        <w:tc>
          <w:tcPr>
            <w:tcW w:w="454" w:type="dxa"/>
            <w:tcBorders>
              <w:top w:val="nil"/>
              <w:left w:val="single" w:sz="8" w:space="0" w:color="808080" w:themeColor="background1" w:themeShade="80"/>
              <w:bottom w:val="nil"/>
              <w:right w:val="single" w:sz="8" w:space="0" w:color="808080" w:themeColor="background1" w:themeShade="80"/>
            </w:tcBorders>
            <w:vAlign w:val="center"/>
          </w:tcPr>
          <w:p w14:paraId="641BC94F" w14:textId="77777777" w:rsidR="001A0512" w:rsidRPr="003B4807" w:rsidRDefault="001A0512" w:rsidP="001A0512">
            <w:pPr>
              <w:jc w:val="center"/>
            </w:pPr>
            <w:r>
              <w:t xml:space="preserve"> </w:t>
            </w:r>
            <w:r w:rsidRPr="003B4807">
              <w:t>+</w:t>
            </w:r>
          </w:p>
        </w:tc>
        <w:tc>
          <w:tcPr>
            <w:tcW w:w="340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1906C86C" w14:textId="77777777" w:rsidR="001A0512" w:rsidRPr="003B4807" w:rsidRDefault="001A0512" w:rsidP="001A0512">
            <w:pPr>
              <w:tabs>
                <w:tab w:val="clear" w:pos="340"/>
                <w:tab w:val="clear" w:pos="595"/>
                <w:tab w:val="clear" w:pos="851"/>
              </w:tabs>
              <w:jc w:val="center"/>
              <w:rPr>
                <w:rFonts w:ascii="Comic Sans MS" w:hAnsi="Comic Sans MS"/>
                <w:noProof/>
                <w:color w:val="000000" w:themeColor="text1"/>
                <w:sz w:val="25"/>
              </w:rPr>
            </w:pPr>
          </w:p>
        </w:tc>
        <w:tc>
          <w:tcPr>
            <w:tcW w:w="283" w:type="dxa"/>
            <w:tcBorders>
              <w:top w:val="nil"/>
              <w:left w:val="single" w:sz="8" w:space="0" w:color="808080" w:themeColor="background1" w:themeShade="80"/>
              <w:bottom w:val="nil"/>
              <w:right w:val="single" w:sz="8" w:space="0" w:color="808080" w:themeColor="background1" w:themeShade="80"/>
            </w:tcBorders>
            <w:vAlign w:val="center"/>
          </w:tcPr>
          <w:p w14:paraId="3443A037" w14:textId="77777777" w:rsidR="001A0512" w:rsidRPr="003B4807" w:rsidRDefault="001A0512" w:rsidP="001A0512">
            <w:pPr>
              <w:jc w:val="center"/>
            </w:pPr>
            <w:r w:rsidRPr="003B4807">
              <w:t>=</w:t>
            </w:r>
          </w:p>
        </w:tc>
        <w:tc>
          <w:tcPr>
            <w:tcW w:w="283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nil"/>
            </w:tcBorders>
            <w:vAlign w:val="center"/>
          </w:tcPr>
          <w:p w14:paraId="216634AD" w14:textId="77777777" w:rsidR="001A0512" w:rsidRPr="003B4807" w:rsidRDefault="001A0512" w:rsidP="001A0512">
            <w:pPr>
              <w:tabs>
                <w:tab w:val="clear" w:pos="340"/>
                <w:tab w:val="clear" w:pos="595"/>
                <w:tab w:val="clear" w:pos="851"/>
              </w:tabs>
              <w:ind w:left="57"/>
              <w:jc w:val="center"/>
              <w:rPr>
                <w:rFonts w:ascii="Comic Sans MS" w:hAnsi="Comic Sans MS"/>
                <w:noProof/>
                <w:color w:val="000000" w:themeColor="text1"/>
                <w:sz w:val="25"/>
              </w:rPr>
            </w:pPr>
          </w:p>
        </w:tc>
        <w:tc>
          <w:tcPr>
            <w:tcW w:w="283" w:type="dxa"/>
            <w:tcBorders>
              <w:top w:val="single" w:sz="8" w:space="0" w:color="808080" w:themeColor="background1" w:themeShade="80"/>
              <w:left w:val="nil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14:paraId="68FF8A64" w14:textId="77777777" w:rsidR="001A0512" w:rsidRPr="003B4807" w:rsidRDefault="001A0512" w:rsidP="001A0512">
            <w:pPr>
              <w:tabs>
                <w:tab w:val="clear" w:pos="340"/>
                <w:tab w:val="clear" w:pos="595"/>
                <w:tab w:val="clear" w:pos="851"/>
              </w:tabs>
              <w:rPr>
                <w:rFonts w:ascii="Comic Sans MS" w:hAnsi="Comic Sans MS"/>
                <w:noProof/>
                <w:color w:val="808080"/>
                <w:sz w:val="25"/>
              </w:rPr>
            </w:pPr>
            <w:r w:rsidRPr="003B4807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14560" behindDoc="0" locked="1" layoutInCell="1" allowOverlap="1" wp14:anchorId="28593A30" wp14:editId="021A09A6">
                      <wp:simplePos x="0" y="0"/>
                      <wp:positionH relativeFrom="column">
                        <wp:posOffset>-1007110</wp:posOffset>
                      </wp:positionH>
                      <wp:positionV relativeFrom="paragraph">
                        <wp:posOffset>36195</wp:posOffset>
                      </wp:positionV>
                      <wp:extent cx="215900" cy="287655"/>
                      <wp:effectExtent l="0" t="0" r="12700" b="17145"/>
                      <wp:wrapNone/>
                      <wp:docPr id="2049002739" name="Rechteck 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15900" cy="28765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" lastClr="FFFFFF">
                                    <a:lumMod val="50000"/>
                                  </a:sys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764DB38B" w14:textId="5214013A" w:rsidR="001A0512" w:rsidRPr="00373CE5" w:rsidRDefault="001A0512" w:rsidP="001A0512">
                                  <w:pPr>
                                    <w:pStyle w:val="ekvbild"/>
                                    <w:jc w:val="center"/>
                                    <w:rPr>
                                      <w:rStyle w:val="ekvhandschrift"/>
                                    </w:rPr>
                                  </w:pPr>
                                  <w:r>
                                    <w:rPr>
                                      <w:rStyle w:val="ekvhandschrift"/>
                                    </w:rPr>
                                    <w:t>1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8593A30" id="_x0000_s1037" style="position:absolute;margin-left:-79.3pt;margin-top:2.85pt;width:17pt;height:22.65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" fillcolor="window" strokecolor="#7f7f7f" strokeweight="1pt">
                      <v:path arrowok="t"/>
                      <v:textbox inset="1mm,1mm,1mm,1mm">
                        <w:txbxContent>
                          <w:p w14:paraId="764DB38B" w14:textId="5214013A" w:rsidR="001A0512" w:rsidRPr="00373CE5" w:rsidRDefault="001A0512" w:rsidP="001A0512">
                            <w:pPr>
                              <w:pStyle w:val="ekvbild"/>
                              <w:jc w:val="center"/>
                              <w:rPr>
                                <w:rStyle w:val="ekvhandschrift"/>
                              </w:rPr>
                            </w:pPr>
                            <w:r>
                              <w:rPr>
                                <w:rStyle w:val="ekvhandschrift"/>
                              </w:rPr>
                              <w:t>1</w:t>
                            </w:r>
                          </w:p>
                        </w:txbxContent>
                      </v:textbox>
                      <w10:anchorlock/>
                    </v:rect>
                  </w:pict>
                </mc:Fallback>
              </mc:AlternateContent>
            </w:r>
          </w:p>
        </w:tc>
      </w:tr>
    </w:tbl>
    <w:p w14:paraId="2CB12E5F" w14:textId="77777777" w:rsidR="00E56ECC" w:rsidRDefault="00E56ECC" w:rsidP="00E56ECC">
      <w:pPr>
        <w:tabs>
          <w:tab w:val="clear" w:pos="340"/>
          <w:tab w:val="clear" w:pos="595"/>
          <w:tab w:val="clear" w:pos="851"/>
          <w:tab w:val="left" w:pos="284"/>
          <w:tab w:val="left" w:pos="9354"/>
        </w:tabs>
      </w:pPr>
    </w:p>
    <w:p w14:paraId="6A1B413E" w14:textId="77777777" w:rsidR="001A0512" w:rsidRDefault="001A0512" w:rsidP="00E56ECC">
      <w:pPr>
        <w:tabs>
          <w:tab w:val="clear" w:pos="340"/>
          <w:tab w:val="clear" w:pos="595"/>
          <w:tab w:val="clear" w:pos="851"/>
          <w:tab w:val="left" w:pos="284"/>
          <w:tab w:val="left" w:pos="9354"/>
        </w:tabs>
      </w:pPr>
    </w:p>
    <w:tbl>
      <w:tblPr>
        <w:tblStyle w:val="Tabellenraster"/>
        <w:tblpPr w:leftFromText="141" w:rightFromText="141" w:vertAnchor="page" w:horzAnchor="page" w:tblpX="2492" w:tblpY="9188"/>
        <w:tblW w:w="22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"/>
        <w:gridCol w:w="454"/>
        <w:gridCol w:w="340"/>
        <w:gridCol w:w="283"/>
        <w:gridCol w:w="283"/>
        <w:gridCol w:w="283"/>
      </w:tblGrid>
      <w:tr w:rsidR="00E56ECC" w:rsidRPr="003B4807" w14:paraId="52FCBE4C" w14:textId="77777777" w:rsidTr="0054793A">
        <w:trPr>
          <w:trHeight w:hRule="exact" w:val="454"/>
        </w:trPr>
        <w:tc>
          <w:tcPr>
            <w:tcW w:w="567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244CBD71" w14:textId="3874C9A9" w:rsidR="00E56ECC" w:rsidRPr="003B4807" w:rsidRDefault="001A0512" w:rsidP="001A0512">
            <w:pPr>
              <w:tabs>
                <w:tab w:val="clear" w:pos="340"/>
                <w:tab w:val="clear" w:pos="595"/>
                <w:tab w:val="clear" w:pos="851"/>
              </w:tabs>
              <w:rPr>
                <w:rFonts w:ascii="Comic Sans MS" w:hAnsi="Comic Sans MS"/>
                <w:noProof/>
                <w:color w:val="000000" w:themeColor="text1"/>
                <w:sz w:val="25"/>
              </w:rPr>
            </w:pPr>
            <w:r>
              <w:rPr>
                <w:rFonts w:ascii="Comic Sans MS" w:hAnsi="Comic Sans MS"/>
                <w:noProof/>
                <w:color w:val="000000" w:themeColor="text1"/>
                <w:sz w:val="25"/>
              </w:rPr>
              <w:t xml:space="preserve"> 3 </w:t>
            </w:r>
          </w:p>
        </w:tc>
        <w:tc>
          <w:tcPr>
            <w:tcW w:w="454" w:type="dxa"/>
            <w:tcBorders>
              <w:top w:val="nil"/>
              <w:left w:val="single" w:sz="8" w:space="0" w:color="808080" w:themeColor="background1" w:themeShade="80"/>
              <w:bottom w:val="nil"/>
              <w:right w:val="single" w:sz="8" w:space="0" w:color="808080" w:themeColor="background1" w:themeShade="80"/>
            </w:tcBorders>
            <w:vAlign w:val="center"/>
          </w:tcPr>
          <w:p w14:paraId="2F0C641B" w14:textId="77777777" w:rsidR="00E56ECC" w:rsidRPr="003B4807" w:rsidRDefault="00E56ECC" w:rsidP="0054793A">
            <w:pPr>
              <w:jc w:val="center"/>
            </w:pPr>
            <w:r>
              <w:t xml:space="preserve"> </w:t>
            </w:r>
            <w:r w:rsidRPr="003B4807">
              <w:t>+</w:t>
            </w:r>
          </w:p>
        </w:tc>
        <w:tc>
          <w:tcPr>
            <w:tcW w:w="340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0969214D" w14:textId="77777777" w:rsidR="00E56ECC" w:rsidRPr="003B4807" w:rsidRDefault="00E56ECC" w:rsidP="0054793A">
            <w:pPr>
              <w:tabs>
                <w:tab w:val="clear" w:pos="340"/>
                <w:tab w:val="clear" w:pos="595"/>
                <w:tab w:val="clear" w:pos="851"/>
              </w:tabs>
              <w:jc w:val="center"/>
              <w:rPr>
                <w:rFonts w:ascii="Comic Sans MS" w:hAnsi="Comic Sans MS"/>
                <w:noProof/>
                <w:color w:val="000000" w:themeColor="text1"/>
                <w:sz w:val="25"/>
              </w:rPr>
            </w:pPr>
          </w:p>
        </w:tc>
        <w:tc>
          <w:tcPr>
            <w:tcW w:w="283" w:type="dxa"/>
            <w:tcBorders>
              <w:top w:val="nil"/>
              <w:left w:val="single" w:sz="8" w:space="0" w:color="808080" w:themeColor="background1" w:themeShade="80"/>
              <w:bottom w:val="nil"/>
              <w:right w:val="single" w:sz="8" w:space="0" w:color="808080" w:themeColor="background1" w:themeShade="80"/>
            </w:tcBorders>
            <w:vAlign w:val="center"/>
          </w:tcPr>
          <w:p w14:paraId="212F3102" w14:textId="77777777" w:rsidR="00E56ECC" w:rsidRPr="003B4807" w:rsidRDefault="00E56ECC" w:rsidP="0054793A">
            <w:pPr>
              <w:jc w:val="center"/>
            </w:pPr>
            <w:r w:rsidRPr="003B4807">
              <w:t>=</w:t>
            </w:r>
          </w:p>
        </w:tc>
        <w:tc>
          <w:tcPr>
            <w:tcW w:w="283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nil"/>
            </w:tcBorders>
            <w:vAlign w:val="center"/>
          </w:tcPr>
          <w:p w14:paraId="2A77EFBF" w14:textId="77777777" w:rsidR="00E56ECC" w:rsidRPr="003B4807" w:rsidRDefault="00E56ECC" w:rsidP="0054793A">
            <w:pPr>
              <w:tabs>
                <w:tab w:val="clear" w:pos="340"/>
                <w:tab w:val="clear" w:pos="595"/>
                <w:tab w:val="clear" w:pos="851"/>
              </w:tabs>
              <w:ind w:left="57"/>
              <w:jc w:val="center"/>
              <w:rPr>
                <w:rFonts w:ascii="Comic Sans MS" w:hAnsi="Comic Sans MS"/>
                <w:noProof/>
                <w:color w:val="000000" w:themeColor="text1"/>
                <w:sz w:val="25"/>
              </w:rPr>
            </w:pPr>
          </w:p>
        </w:tc>
        <w:tc>
          <w:tcPr>
            <w:tcW w:w="283" w:type="dxa"/>
            <w:tcBorders>
              <w:top w:val="single" w:sz="8" w:space="0" w:color="808080" w:themeColor="background1" w:themeShade="80"/>
              <w:left w:val="nil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14:paraId="563539F1" w14:textId="77777777" w:rsidR="00E56ECC" w:rsidRPr="003B4807" w:rsidRDefault="00E56ECC" w:rsidP="0054793A">
            <w:pPr>
              <w:tabs>
                <w:tab w:val="clear" w:pos="340"/>
                <w:tab w:val="clear" w:pos="595"/>
                <w:tab w:val="clear" w:pos="851"/>
              </w:tabs>
              <w:rPr>
                <w:rFonts w:ascii="Comic Sans MS" w:hAnsi="Comic Sans MS"/>
                <w:noProof/>
                <w:color w:val="808080"/>
                <w:sz w:val="25"/>
              </w:rPr>
            </w:pPr>
            <w:r w:rsidRPr="003B4807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07392" behindDoc="0" locked="1" layoutInCell="1" allowOverlap="1" wp14:anchorId="07FE67AC" wp14:editId="45DBEEED">
                      <wp:simplePos x="0" y="0"/>
                      <wp:positionH relativeFrom="column">
                        <wp:posOffset>-1007110</wp:posOffset>
                      </wp:positionH>
                      <wp:positionV relativeFrom="paragraph">
                        <wp:posOffset>36195</wp:posOffset>
                      </wp:positionV>
                      <wp:extent cx="215900" cy="287655"/>
                      <wp:effectExtent l="0" t="0" r="12700" b="17145"/>
                      <wp:wrapNone/>
                      <wp:docPr id="1965526929" name="Rechteck 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15900" cy="28765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" lastClr="FFFFFF">
                                    <a:lumMod val="50000"/>
                                  </a:sys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3C370E86" w14:textId="73692352" w:rsidR="00E56ECC" w:rsidRPr="00373CE5" w:rsidRDefault="001A0512" w:rsidP="00E56ECC">
                                  <w:pPr>
                                    <w:pStyle w:val="ekvbild"/>
                                    <w:jc w:val="center"/>
                                    <w:rPr>
                                      <w:rStyle w:val="ekvhandschrift"/>
                                    </w:rPr>
                                  </w:pPr>
                                  <w:r>
                                    <w:rPr>
                                      <w:rStyle w:val="ekvhandschrift"/>
                                    </w:rPr>
                                    <w:t>5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7FE67AC" id="_x0000_s1038" style="position:absolute;margin-left:-79.3pt;margin-top:2.85pt;width:17pt;height:22.65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" fillcolor="window" strokecolor="#7f7f7f" strokeweight="1pt">
                      <v:path arrowok="t"/>
                      <v:textbox inset="1mm,1mm,1mm,1mm">
                        <w:txbxContent>
                          <w:p w14:paraId="3C370E86" w14:textId="73692352" w:rsidR="00E56ECC" w:rsidRPr="00373CE5" w:rsidRDefault="001A0512" w:rsidP="00E56ECC">
                            <w:pPr>
                              <w:pStyle w:val="ekvbild"/>
                              <w:jc w:val="center"/>
                              <w:rPr>
                                <w:rStyle w:val="ekvhandschrift"/>
                              </w:rPr>
                            </w:pPr>
                            <w:r>
                              <w:rPr>
                                <w:rStyle w:val="ekvhandschrift"/>
                              </w:rPr>
                              <w:t>5</w:t>
                            </w:r>
                          </w:p>
                        </w:txbxContent>
                      </v:textbox>
                      <w10:anchorlock/>
                    </v:rect>
                  </w:pict>
                </mc:Fallback>
              </mc:AlternateContent>
            </w:r>
          </w:p>
        </w:tc>
      </w:tr>
    </w:tbl>
    <w:tbl>
      <w:tblPr>
        <w:tblStyle w:val="Tabellenraster"/>
        <w:tblpPr w:leftFromText="141" w:rightFromText="141" w:vertAnchor="page" w:horzAnchor="page" w:tblpX="7037" w:tblpY="9188"/>
        <w:tblW w:w="22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"/>
        <w:gridCol w:w="454"/>
        <w:gridCol w:w="340"/>
        <w:gridCol w:w="283"/>
        <w:gridCol w:w="283"/>
        <w:gridCol w:w="283"/>
      </w:tblGrid>
      <w:tr w:rsidR="00E56ECC" w:rsidRPr="003B4807" w14:paraId="6B7F9E3A" w14:textId="77777777" w:rsidTr="0054793A">
        <w:trPr>
          <w:trHeight w:hRule="exact" w:val="454"/>
        </w:trPr>
        <w:tc>
          <w:tcPr>
            <w:tcW w:w="567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451D4B17" w14:textId="0B8AF9D2" w:rsidR="00E56ECC" w:rsidRPr="003B4807" w:rsidRDefault="001A0512" w:rsidP="001A0512">
            <w:pPr>
              <w:tabs>
                <w:tab w:val="clear" w:pos="340"/>
                <w:tab w:val="clear" w:pos="595"/>
                <w:tab w:val="clear" w:pos="851"/>
              </w:tabs>
              <w:rPr>
                <w:rFonts w:ascii="Comic Sans MS" w:hAnsi="Comic Sans MS"/>
                <w:noProof/>
                <w:color w:val="000000" w:themeColor="text1"/>
                <w:sz w:val="25"/>
              </w:rPr>
            </w:pPr>
            <w:r>
              <w:rPr>
                <w:rFonts w:ascii="Comic Sans MS" w:hAnsi="Comic Sans MS"/>
                <w:noProof/>
                <w:color w:val="000000" w:themeColor="text1"/>
                <w:sz w:val="25"/>
              </w:rPr>
              <w:t xml:space="preserve"> 6</w:t>
            </w:r>
          </w:p>
        </w:tc>
        <w:tc>
          <w:tcPr>
            <w:tcW w:w="454" w:type="dxa"/>
            <w:tcBorders>
              <w:top w:val="nil"/>
              <w:left w:val="single" w:sz="8" w:space="0" w:color="808080" w:themeColor="background1" w:themeShade="80"/>
              <w:bottom w:val="nil"/>
              <w:right w:val="single" w:sz="8" w:space="0" w:color="808080" w:themeColor="background1" w:themeShade="80"/>
            </w:tcBorders>
            <w:vAlign w:val="center"/>
          </w:tcPr>
          <w:p w14:paraId="0FD69743" w14:textId="77777777" w:rsidR="00E56ECC" w:rsidRPr="003B4807" w:rsidRDefault="00E56ECC" w:rsidP="0054793A">
            <w:pPr>
              <w:jc w:val="center"/>
            </w:pPr>
            <w:r>
              <w:t xml:space="preserve"> </w:t>
            </w:r>
            <w:r w:rsidRPr="003B4807">
              <w:t>+</w:t>
            </w:r>
          </w:p>
        </w:tc>
        <w:tc>
          <w:tcPr>
            <w:tcW w:w="340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36759A04" w14:textId="77777777" w:rsidR="00E56ECC" w:rsidRPr="003B4807" w:rsidRDefault="00E56ECC" w:rsidP="0054793A">
            <w:pPr>
              <w:tabs>
                <w:tab w:val="clear" w:pos="340"/>
                <w:tab w:val="clear" w:pos="595"/>
                <w:tab w:val="clear" w:pos="851"/>
              </w:tabs>
              <w:jc w:val="center"/>
              <w:rPr>
                <w:rFonts w:ascii="Comic Sans MS" w:hAnsi="Comic Sans MS"/>
                <w:noProof/>
                <w:color w:val="000000" w:themeColor="text1"/>
                <w:sz w:val="25"/>
              </w:rPr>
            </w:pPr>
          </w:p>
        </w:tc>
        <w:tc>
          <w:tcPr>
            <w:tcW w:w="283" w:type="dxa"/>
            <w:tcBorders>
              <w:top w:val="nil"/>
              <w:left w:val="single" w:sz="8" w:space="0" w:color="808080" w:themeColor="background1" w:themeShade="80"/>
              <w:bottom w:val="nil"/>
              <w:right w:val="single" w:sz="8" w:space="0" w:color="808080" w:themeColor="background1" w:themeShade="80"/>
            </w:tcBorders>
            <w:vAlign w:val="center"/>
          </w:tcPr>
          <w:p w14:paraId="58A25987" w14:textId="77777777" w:rsidR="00E56ECC" w:rsidRPr="003B4807" w:rsidRDefault="00E56ECC" w:rsidP="0054793A">
            <w:pPr>
              <w:jc w:val="center"/>
            </w:pPr>
            <w:r w:rsidRPr="003B4807">
              <w:t>=</w:t>
            </w:r>
          </w:p>
        </w:tc>
        <w:tc>
          <w:tcPr>
            <w:tcW w:w="283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nil"/>
            </w:tcBorders>
            <w:vAlign w:val="center"/>
          </w:tcPr>
          <w:p w14:paraId="67517438" w14:textId="77777777" w:rsidR="00E56ECC" w:rsidRPr="003B4807" w:rsidRDefault="00E56ECC" w:rsidP="0054793A">
            <w:pPr>
              <w:tabs>
                <w:tab w:val="clear" w:pos="340"/>
                <w:tab w:val="clear" w:pos="595"/>
                <w:tab w:val="clear" w:pos="851"/>
              </w:tabs>
              <w:ind w:left="57"/>
              <w:jc w:val="center"/>
              <w:rPr>
                <w:rFonts w:ascii="Comic Sans MS" w:hAnsi="Comic Sans MS"/>
                <w:noProof/>
                <w:color w:val="000000" w:themeColor="text1"/>
                <w:sz w:val="25"/>
              </w:rPr>
            </w:pPr>
          </w:p>
        </w:tc>
        <w:tc>
          <w:tcPr>
            <w:tcW w:w="283" w:type="dxa"/>
            <w:tcBorders>
              <w:top w:val="single" w:sz="8" w:space="0" w:color="808080" w:themeColor="background1" w:themeShade="80"/>
              <w:left w:val="nil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14:paraId="3AE482ED" w14:textId="77777777" w:rsidR="00E56ECC" w:rsidRPr="003B4807" w:rsidRDefault="00E56ECC" w:rsidP="0054793A">
            <w:pPr>
              <w:tabs>
                <w:tab w:val="clear" w:pos="340"/>
                <w:tab w:val="clear" w:pos="595"/>
                <w:tab w:val="clear" w:pos="851"/>
              </w:tabs>
              <w:rPr>
                <w:rFonts w:ascii="Comic Sans MS" w:hAnsi="Comic Sans MS"/>
                <w:noProof/>
                <w:color w:val="808080"/>
                <w:sz w:val="25"/>
              </w:rPr>
            </w:pPr>
            <w:r w:rsidRPr="003B4807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10464" behindDoc="0" locked="1" layoutInCell="1" allowOverlap="1" wp14:anchorId="2169D1D7" wp14:editId="73A3F37A">
                      <wp:simplePos x="0" y="0"/>
                      <wp:positionH relativeFrom="column">
                        <wp:posOffset>-1007110</wp:posOffset>
                      </wp:positionH>
                      <wp:positionV relativeFrom="paragraph">
                        <wp:posOffset>36195</wp:posOffset>
                      </wp:positionV>
                      <wp:extent cx="215900" cy="287655"/>
                      <wp:effectExtent l="0" t="0" r="12700" b="17145"/>
                      <wp:wrapNone/>
                      <wp:docPr id="1094757328" name="Rechteck 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15900" cy="28765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" lastClr="FFFFFF">
                                    <a:lumMod val="50000"/>
                                  </a:sys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2734F4EF" w14:textId="6D9E9E4A" w:rsidR="00E56ECC" w:rsidRPr="00373CE5" w:rsidRDefault="001A0512" w:rsidP="00E56ECC">
                                  <w:pPr>
                                    <w:pStyle w:val="ekvbild"/>
                                    <w:jc w:val="center"/>
                                    <w:rPr>
                                      <w:rStyle w:val="ekvhandschrift"/>
                                    </w:rPr>
                                  </w:pPr>
                                  <w:r>
                                    <w:rPr>
                                      <w:rStyle w:val="ekvhandschrift"/>
                                    </w:rPr>
                                    <w:t>8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169D1D7" id="_x0000_s1039" style="position:absolute;margin-left:-79.3pt;margin-top:2.85pt;width:17pt;height:22.65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" fillcolor="window" strokecolor="#7f7f7f" strokeweight="1pt">
                      <v:path arrowok="t"/>
                      <v:textbox inset="1mm,1mm,1mm,1mm">
                        <w:txbxContent>
                          <w:p w14:paraId="2734F4EF" w14:textId="6D9E9E4A" w:rsidR="00E56ECC" w:rsidRPr="00373CE5" w:rsidRDefault="001A0512" w:rsidP="00E56ECC">
                            <w:pPr>
                              <w:pStyle w:val="ekvbild"/>
                              <w:jc w:val="center"/>
                              <w:rPr>
                                <w:rStyle w:val="ekvhandschrift"/>
                              </w:rPr>
                            </w:pPr>
                            <w:r>
                              <w:rPr>
                                <w:rStyle w:val="ekvhandschrift"/>
                              </w:rPr>
                              <w:t>8</w:t>
                            </w:r>
                          </w:p>
                        </w:txbxContent>
                      </v:textbox>
                      <w10:anchorlock/>
                    </v:rect>
                  </w:pict>
                </mc:Fallback>
              </mc:AlternateContent>
            </w:r>
          </w:p>
        </w:tc>
      </w:tr>
    </w:tbl>
    <w:p w14:paraId="2E3EC410" w14:textId="77777777" w:rsidR="00E56ECC" w:rsidRDefault="00E56ECC" w:rsidP="00E56ECC">
      <w:pPr>
        <w:tabs>
          <w:tab w:val="clear" w:pos="340"/>
          <w:tab w:val="clear" w:pos="595"/>
          <w:tab w:val="clear" w:pos="851"/>
          <w:tab w:val="left" w:pos="284"/>
          <w:tab w:val="left" w:pos="9354"/>
        </w:tabs>
      </w:pPr>
    </w:p>
    <w:tbl>
      <w:tblPr>
        <w:tblW w:w="9356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01"/>
        <w:gridCol w:w="301"/>
        <w:gridCol w:w="301"/>
        <w:gridCol w:w="301"/>
        <w:gridCol w:w="301"/>
        <w:gridCol w:w="301"/>
        <w:gridCol w:w="302"/>
        <w:gridCol w:w="302"/>
        <w:gridCol w:w="302"/>
        <w:gridCol w:w="302"/>
        <w:gridCol w:w="302"/>
        <w:gridCol w:w="302"/>
        <w:gridCol w:w="302"/>
        <w:gridCol w:w="302"/>
        <w:gridCol w:w="302"/>
        <w:gridCol w:w="302"/>
        <w:gridCol w:w="302"/>
        <w:gridCol w:w="302"/>
        <w:gridCol w:w="302"/>
        <w:gridCol w:w="302"/>
        <w:gridCol w:w="302"/>
        <w:gridCol w:w="302"/>
        <w:gridCol w:w="302"/>
        <w:gridCol w:w="302"/>
        <w:gridCol w:w="302"/>
        <w:gridCol w:w="302"/>
        <w:gridCol w:w="302"/>
        <w:gridCol w:w="302"/>
        <w:gridCol w:w="302"/>
        <w:gridCol w:w="302"/>
        <w:gridCol w:w="302"/>
      </w:tblGrid>
      <w:tr w:rsidR="00E56ECC" w:rsidRPr="0060019A" w14:paraId="6D310E08" w14:textId="77777777" w:rsidTr="0054793A">
        <w:trPr>
          <w:trHeight w:hRule="exact" w:val="284"/>
        </w:trPr>
        <w:tc>
          <w:tcPr>
            <w:tcW w:w="3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8F4686A" w14:textId="77777777" w:rsidR="00E56ECC" w:rsidRPr="0060019A" w:rsidRDefault="00E56ECC" w:rsidP="0054793A">
            <w:pPr>
              <w:pStyle w:val="ekvraster"/>
            </w:pPr>
          </w:p>
        </w:tc>
        <w:tc>
          <w:tcPr>
            <w:tcW w:w="301" w:type="dxa"/>
            <w:tcBorders>
              <w:top w:val="nil"/>
              <w:left w:val="nil"/>
              <w:bottom w:val="nil"/>
            </w:tcBorders>
            <w:noWrap/>
            <w:vAlign w:val="center"/>
          </w:tcPr>
          <w:p w14:paraId="135672BE" w14:textId="77777777" w:rsidR="00E56ECC" w:rsidRPr="0060019A" w:rsidRDefault="00E56ECC" w:rsidP="0054793A">
            <w:pPr>
              <w:pStyle w:val="ekvraster"/>
            </w:pPr>
          </w:p>
        </w:tc>
        <w:tc>
          <w:tcPr>
            <w:tcW w:w="301" w:type="dxa"/>
            <w:noWrap/>
            <w:vAlign w:val="center"/>
          </w:tcPr>
          <w:p w14:paraId="767C9A64" w14:textId="77777777" w:rsidR="00E56ECC" w:rsidRPr="0060019A" w:rsidRDefault="00E56ECC" w:rsidP="0054793A">
            <w:pPr>
              <w:pStyle w:val="ekvraster"/>
            </w:pPr>
          </w:p>
        </w:tc>
        <w:tc>
          <w:tcPr>
            <w:tcW w:w="301" w:type="dxa"/>
            <w:noWrap/>
            <w:vAlign w:val="center"/>
          </w:tcPr>
          <w:p w14:paraId="253BF773" w14:textId="77777777" w:rsidR="00E56ECC" w:rsidRPr="0060019A" w:rsidRDefault="00E56ECC" w:rsidP="0054793A">
            <w:pPr>
              <w:pStyle w:val="ekvraster"/>
            </w:pPr>
          </w:p>
        </w:tc>
        <w:tc>
          <w:tcPr>
            <w:tcW w:w="301" w:type="dxa"/>
            <w:noWrap/>
            <w:vAlign w:val="center"/>
          </w:tcPr>
          <w:p w14:paraId="0890B9D8" w14:textId="77777777" w:rsidR="00E56ECC" w:rsidRPr="0060019A" w:rsidRDefault="00E56ECC" w:rsidP="0054793A">
            <w:pPr>
              <w:pStyle w:val="ekvraster"/>
            </w:pPr>
          </w:p>
        </w:tc>
        <w:tc>
          <w:tcPr>
            <w:tcW w:w="301" w:type="dxa"/>
            <w:noWrap/>
            <w:vAlign w:val="center"/>
          </w:tcPr>
          <w:p w14:paraId="33363663" w14:textId="77777777" w:rsidR="00E56ECC" w:rsidRPr="0060019A" w:rsidRDefault="00E56ECC" w:rsidP="0054793A">
            <w:pPr>
              <w:pStyle w:val="ekvraster"/>
            </w:pPr>
          </w:p>
        </w:tc>
        <w:tc>
          <w:tcPr>
            <w:tcW w:w="301" w:type="dxa"/>
            <w:noWrap/>
            <w:vAlign w:val="center"/>
          </w:tcPr>
          <w:p w14:paraId="41D1402B" w14:textId="77777777" w:rsidR="00E56ECC" w:rsidRPr="0060019A" w:rsidRDefault="00E56ECC" w:rsidP="0054793A">
            <w:pPr>
              <w:pStyle w:val="ekvraster"/>
            </w:pPr>
          </w:p>
        </w:tc>
        <w:tc>
          <w:tcPr>
            <w:tcW w:w="301" w:type="dxa"/>
            <w:tcBorders>
              <w:top w:val="nil"/>
              <w:bottom w:val="nil"/>
              <w:right w:val="nil"/>
            </w:tcBorders>
            <w:noWrap/>
            <w:vAlign w:val="center"/>
          </w:tcPr>
          <w:p w14:paraId="1397810C" w14:textId="77777777" w:rsidR="00E56ECC" w:rsidRPr="0060019A" w:rsidRDefault="00E56ECC" w:rsidP="0054793A">
            <w:pPr>
              <w:pStyle w:val="ekvraster"/>
            </w:pPr>
          </w:p>
        </w:tc>
        <w:tc>
          <w:tcPr>
            <w:tcW w:w="3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3E7184" w14:textId="77777777" w:rsidR="00E56ECC" w:rsidRPr="0060019A" w:rsidRDefault="00E56ECC" w:rsidP="0054793A">
            <w:pPr>
              <w:pStyle w:val="ekvraster"/>
            </w:pPr>
          </w:p>
        </w:tc>
        <w:tc>
          <w:tcPr>
            <w:tcW w:w="3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95ABB9" w14:textId="77777777" w:rsidR="00E56ECC" w:rsidRPr="0060019A" w:rsidRDefault="00E56ECC" w:rsidP="0054793A">
            <w:pPr>
              <w:pStyle w:val="ekvraster"/>
            </w:pPr>
          </w:p>
        </w:tc>
        <w:tc>
          <w:tcPr>
            <w:tcW w:w="3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E998B8" w14:textId="77777777" w:rsidR="00E56ECC" w:rsidRPr="0060019A" w:rsidRDefault="00E56ECC" w:rsidP="0054793A">
            <w:pPr>
              <w:pStyle w:val="ekvraster"/>
            </w:pPr>
          </w:p>
        </w:tc>
        <w:tc>
          <w:tcPr>
            <w:tcW w:w="3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94B3BE" w14:textId="77777777" w:rsidR="00E56ECC" w:rsidRPr="0060019A" w:rsidRDefault="00E56ECC" w:rsidP="0054793A">
            <w:pPr>
              <w:pStyle w:val="ekvraster"/>
            </w:pPr>
          </w:p>
        </w:tc>
        <w:tc>
          <w:tcPr>
            <w:tcW w:w="3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C06541" w14:textId="77777777" w:rsidR="00E56ECC" w:rsidRPr="0060019A" w:rsidRDefault="00E56ECC" w:rsidP="0054793A">
            <w:pPr>
              <w:pStyle w:val="ekvraster"/>
            </w:pPr>
          </w:p>
        </w:tc>
        <w:tc>
          <w:tcPr>
            <w:tcW w:w="3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F9314C" w14:textId="77777777" w:rsidR="00E56ECC" w:rsidRPr="0060019A" w:rsidRDefault="00E56ECC" w:rsidP="0054793A">
            <w:pPr>
              <w:pStyle w:val="ekvraster"/>
            </w:pPr>
          </w:p>
        </w:tc>
        <w:tc>
          <w:tcPr>
            <w:tcW w:w="3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E523C7" w14:textId="77777777" w:rsidR="00E56ECC" w:rsidRPr="0060019A" w:rsidRDefault="00E56ECC" w:rsidP="0054793A">
            <w:pPr>
              <w:pStyle w:val="ekvraster"/>
            </w:pPr>
          </w:p>
        </w:tc>
        <w:tc>
          <w:tcPr>
            <w:tcW w:w="3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9A43BD" w14:textId="77777777" w:rsidR="00E56ECC" w:rsidRPr="0060019A" w:rsidRDefault="00E56ECC" w:rsidP="0054793A">
            <w:pPr>
              <w:pStyle w:val="ekvraster"/>
            </w:pPr>
          </w:p>
        </w:tc>
        <w:tc>
          <w:tcPr>
            <w:tcW w:w="301" w:type="dxa"/>
            <w:tcBorders>
              <w:top w:val="nil"/>
              <w:left w:val="nil"/>
              <w:bottom w:val="nil"/>
            </w:tcBorders>
            <w:noWrap/>
            <w:vAlign w:val="center"/>
          </w:tcPr>
          <w:p w14:paraId="1E257737" w14:textId="77777777" w:rsidR="00E56ECC" w:rsidRPr="0060019A" w:rsidRDefault="00E56ECC" w:rsidP="0054793A">
            <w:pPr>
              <w:pStyle w:val="ekvraster"/>
            </w:pPr>
          </w:p>
        </w:tc>
        <w:tc>
          <w:tcPr>
            <w:tcW w:w="301" w:type="dxa"/>
            <w:noWrap/>
            <w:vAlign w:val="center"/>
          </w:tcPr>
          <w:p w14:paraId="1E5B2C62" w14:textId="77777777" w:rsidR="00E56ECC" w:rsidRPr="0060019A" w:rsidRDefault="00E56ECC" w:rsidP="0054793A">
            <w:pPr>
              <w:pStyle w:val="ekvraster"/>
            </w:pPr>
          </w:p>
        </w:tc>
        <w:tc>
          <w:tcPr>
            <w:tcW w:w="301" w:type="dxa"/>
            <w:noWrap/>
            <w:vAlign w:val="center"/>
          </w:tcPr>
          <w:p w14:paraId="2AC2764F" w14:textId="77777777" w:rsidR="00E56ECC" w:rsidRPr="0060019A" w:rsidRDefault="00E56ECC" w:rsidP="0054793A">
            <w:pPr>
              <w:pStyle w:val="ekvraster"/>
            </w:pPr>
          </w:p>
        </w:tc>
        <w:tc>
          <w:tcPr>
            <w:tcW w:w="301" w:type="dxa"/>
            <w:noWrap/>
            <w:vAlign w:val="center"/>
          </w:tcPr>
          <w:p w14:paraId="01416BDA" w14:textId="77777777" w:rsidR="00E56ECC" w:rsidRPr="0060019A" w:rsidRDefault="00E56ECC" w:rsidP="0054793A">
            <w:pPr>
              <w:pStyle w:val="ekvraster"/>
            </w:pPr>
          </w:p>
        </w:tc>
        <w:tc>
          <w:tcPr>
            <w:tcW w:w="301" w:type="dxa"/>
            <w:noWrap/>
            <w:vAlign w:val="center"/>
          </w:tcPr>
          <w:p w14:paraId="45D331AF" w14:textId="77777777" w:rsidR="00E56ECC" w:rsidRPr="0060019A" w:rsidRDefault="00E56ECC" w:rsidP="0054793A">
            <w:pPr>
              <w:pStyle w:val="ekvraster"/>
            </w:pPr>
          </w:p>
        </w:tc>
        <w:tc>
          <w:tcPr>
            <w:tcW w:w="301" w:type="dxa"/>
            <w:noWrap/>
            <w:vAlign w:val="center"/>
          </w:tcPr>
          <w:p w14:paraId="5225D5D9" w14:textId="77777777" w:rsidR="00E56ECC" w:rsidRPr="0060019A" w:rsidRDefault="00E56ECC" w:rsidP="0054793A">
            <w:pPr>
              <w:pStyle w:val="ekvraster"/>
            </w:pPr>
          </w:p>
        </w:tc>
        <w:tc>
          <w:tcPr>
            <w:tcW w:w="301" w:type="dxa"/>
            <w:tcBorders>
              <w:top w:val="nil"/>
              <w:bottom w:val="nil"/>
              <w:right w:val="nil"/>
            </w:tcBorders>
            <w:noWrap/>
            <w:vAlign w:val="center"/>
          </w:tcPr>
          <w:p w14:paraId="1089D1E2" w14:textId="77777777" w:rsidR="00E56ECC" w:rsidRPr="0060019A" w:rsidRDefault="00E56ECC" w:rsidP="0054793A">
            <w:pPr>
              <w:pStyle w:val="ekvraster"/>
            </w:pPr>
          </w:p>
        </w:tc>
        <w:tc>
          <w:tcPr>
            <w:tcW w:w="3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2457BBC" w14:textId="77777777" w:rsidR="00E56ECC" w:rsidRPr="0060019A" w:rsidRDefault="00E56ECC" w:rsidP="0054793A">
            <w:pPr>
              <w:pStyle w:val="ekvraster"/>
            </w:pPr>
          </w:p>
        </w:tc>
        <w:tc>
          <w:tcPr>
            <w:tcW w:w="3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EA88A5B" w14:textId="77777777" w:rsidR="00E56ECC" w:rsidRPr="0060019A" w:rsidRDefault="00E56ECC" w:rsidP="0054793A">
            <w:pPr>
              <w:pStyle w:val="ekvraster"/>
            </w:pPr>
          </w:p>
        </w:tc>
        <w:tc>
          <w:tcPr>
            <w:tcW w:w="3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2D07B3B" w14:textId="77777777" w:rsidR="00E56ECC" w:rsidRPr="0060019A" w:rsidRDefault="00E56ECC" w:rsidP="0054793A">
            <w:pPr>
              <w:pStyle w:val="ekvraster"/>
            </w:pPr>
          </w:p>
        </w:tc>
        <w:tc>
          <w:tcPr>
            <w:tcW w:w="3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3146CC9" w14:textId="77777777" w:rsidR="00E56ECC" w:rsidRPr="0060019A" w:rsidRDefault="00E56ECC" w:rsidP="0054793A">
            <w:pPr>
              <w:pStyle w:val="ekvraster"/>
            </w:pPr>
          </w:p>
        </w:tc>
        <w:tc>
          <w:tcPr>
            <w:tcW w:w="3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19E39A8" w14:textId="77777777" w:rsidR="00E56ECC" w:rsidRPr="0060019A" w:rsidRDefault="00E56ECC" w:rsidP="0054793A">
            <w:pPr>
              <w:pStyle w:val="ekvraster"/>
            </w:pPr>
          </w:p>
        </w:tc>
        <w:tc>
          <w:tcPr>
            <w:tcW w:w="3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E16A551" w14:textId="77777777" w:rsidR="00E56ECC" w:rsidRPr="0060019A" w:rsidRDefault="00E56ECC" w:rsidP="0054793A">
            <w:pPr>
              <w:pStyle w:val="ekvraster"/>
            </w:pPr>
          </w:p>
        </w:tc>
        <w:tc>
          <w:tcPr>
            <w:tcW w:w="3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5D0F29D" w14:textId="77777777" w:rsidR="00E56ECC" w:rsidRPr="0060019A" w:rsidRDefault="00E56ECC" w:rsidP="0054793A">
            <w:pPr>
              <w:pStyle w:val="ekvraster"/>
            </w:pPr>
          </w:p>
        </w:tc>
        <w:tc>
          <w:tcPr>
            <w:tcW w:w="3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BF83C61" w14:textId="77777777" w:rsidR="00E56ECC" w:rsidRPr="0060019A" w:rsidRDefault="00E56ECC" w:rsidP="0054793A">
            <w:pPr>
              <w:pStyle w:val="ekvraster"/>
            </w:pPr>
          </w:p>
        </w:tc>
      </w:tr>
      <w:tr w:rsidR="00E56ECC" w:rsidRPr="0060019A" w14:paraId="32346F86" w14:textId="77777777" w:rsidTr="0054793A">
        <w:trPr>
          <w:trHeight w:hRule="exact" w:val="284"/>
        </w:trPr>
        <w:tc>
          <w:tcPr>
            <w:tcW w:w="3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DF43CF9" w14:textId="77777777" w:rsidR="00E56ECC" w:rsidRPr="0060019A" w:rsidRDefault="00E56ECC" w:rsidP="0054793A">
            <w:pPr>
              <w:pStyle w:val="ekvraster"/>
            </w:pPr>
          </w:p>
        </w:tc>
        <w:tc>
          <w:tcPr>
            <w:tcW w:w="301" w:type="dxa"/>
            <w:tcBorders>
              <w:top w:val="nil"/>
              <w:left w:val="nil"/>
              <w:bottom w:val="nil"/>
            </w:tcBorders>
            <w:noWrap/>
            <w:vAlign w:val="center"/>
          </w:tcPr>
          <w:p w14:paraId="6DD3DDDE" w14:textId="77777777" w:rsidR="00E56ECC" w:rsidRPr="0060019A" w:rsidRDefault="00E56ECC" w:rsidP="0054793A">
            <w:pPr>
              <w:pStyle w:val="ekvraster"/>
            </w:pPr>
          </w:p>
        </w:tc>
        <w:tc>
          <w:tcPr>
            <w:tcW w:w="301" w:type="dxa"/>
            <w:noWrap/>
            <w:vAlign w:val="center"/>
          </w:tcPr>
          <w:p w14:paraId="73F37D70" w14:textId="77777777" w:rsidR="00E56ECC" w:rsidRPr="0060019A" w:rsidRDefault="00E56ECC" w:rsidP="0054793A">
            <w:pPr>
              <w:pStyle w:val="ekvraster"/>
            </w:pPr>
          </w:p>
        </w:tc>
        <w:tc>
          <w:tcPr>
            <w:tcW w:w="301" w:type="dxa"/>
            <w:noWrap/>
            <w:vAlign w:val="center"/>
          </w:tcPr>
          <w:p w14:paraId="5F203230" w14:textId="77777777" w:rsidR="00E56ECC" w:rsidRPr="0060019A" w:rsidRDefault="00E56ECC" w:rsidP="0054793A">
            <w:pPr>
              <w:pStyle w:val="ekvraster"/>
            </w:pPr>
          </w:p>
        </w:tc>
        <w:tc>
          <w:tcPr>
            <w:tcW w:w="301" w:type="dxa"/>
            <w:noWrap/>
            <w:vAlign w:val="center"/>
          </w:tcPr>
          <w:p w14:paraId="7132490E" w14:textId="77777777" w:rsidR="00E56ECC" w:rsidRPr="0060019A" w:rsidRDefault="00E56ECC" w:rsidP="0054793A">
            <w:pPr>
              <w:pStyle w:val="ekvraster"/>
            </w:pPr>
          </w:p>
        </w:tc>
        <w:tc>
          <w:tcPr>
            <w:tcW w:w="301" w:type="dxa"/>
            <w:noWrap/>
            <w:vAlign w:val="center"/>
          </w:tcPr>
          <w:p w14:paraId="31299453" w14:textId="77777777" w:rsidR="00E56ECC" w:rsidRPr="0060019A" w:rsidRDefault="00E56ECC" w:rsidP="0054793A">
            <w:pPr>
              <w:pStyle w:val="ekvraster"/>
            </w:pPr>
          </w:p>
        </w:tc>
        <w:tc>
          <w:tcPr>
            <w:tcW w:w="301" w:type="dxa"/>
            <w:noWrap/>
            <w:vAlign w:val="center"/>
          </w:tcPr>
          <w:p w14:paraId="232BFFE8" w14:textId="77777777" w:rsidR="00E56ECC" w:rsidRPr="0060019A" w:rsidRDefault="00E56ECC" w:rsidP="0054793A">
            <w:pPr>
              <w:pStyle w:val="ekvraster"/>
            </w:pPr>
          </w:p>
        </w:tc>
        <w:tc>
          <w:tcPr>
            <w:tcW w:w="301" w:type="dxa"/>
            <w:tcBorders>
              <w:top w:val="nil"/>
              <w:bottom w:val="nil"/>
              <w:right w:val="nil"/>
            </w:tcBorders>
            <w:noWrap/>
            <w:vAlign w:val="center"/>
          </w:tcPr>
          <w:p w14:paraId="6A053342" w14:textId="77777777" w:rsidR="00E56ECC" w:rsidRPr="0060019A" w:rsidRDefault="00E56ECC" w:rsidP="0054793A">
            <w:pPr>
              <w:pStyle w:val="ekvraster"/>
            </w:pPr>
          </w:p>
        </w:tc>
        <w:tc>
          <w:tcPr>
            <w:tcW w:w="3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8C4BDB" w14:textId="77777777" w:rsidR="00E56ECC" w:rsidRPr="0060019A" w:rsidRDefault="00E56ECC" w:rsidP="0054793A">
            <w:pPr>
              <w:pStyle w:val="ekvraster"/>
            </w:pPr>
          </w:p>
        </w:tc>
        <w:tc>
          <w:tcPr>
            <w:tcW w:w="3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470B70" w14:textId="77777777" w:rsidR="00E56ECC" w:rsidRPr="0060019A" w:rsidRDefault="00E56ECC" w:rsidP="0054793A">
            <w:pPr>
              <w:pStyle w:val="ekvraster"/>
            </w:pPr>
          </w:p>
        </w:tc>
        <w:tc>
          <w:tcPr>
            <w:tcW w:w="3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8EC3B2" w14:textId="77777777" w:rsidR="00E56ECC" w:rsidRPr="0060019A" w:rsidRDefault="00E56ECC" w:rsidP="0054793A">
            <w:pPr>
              <w:pStyle w:val="ekvraster"/>
            </w:pPr>
          </w:p>
        </w:tc>
        <w:tc>
          <w:tcPr>
            <w:tcW w:w="3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F64ED2" w14:textId="77777777" w:rsidR="00E56ECC" w:rsidRPr="0060019A" w:rsidRDefault="00E56ECC" w:rsidP="0054793A">
            <w:pPr>
              <w:pStyle w:val="ekvraster"/>
            </w:pPr>
          </w:p>
        </w:tc>
        <w:tc>
          <w:tcPr>
            <w:tcW w:w="3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3A88E2" w14:textId="77777777" w:rsidR="00E56ECC" w:rsidRPr="0060019A" w:rsidRDefault="00E56ECC" w:rsidP="0054793A">
            <w:pPr>
              <w:pStyle w:val="ekvraster"/>
            </w:pPr>
          </w:p>
        </w:tc>
        <w:tc>
          <w:tcPr>
            <w:tcW w:w="3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A22197" w14:textId="77777777" w:rsidR="00E56ECC" w:rsidRPr="0060019A" w:rsidRDefault="00E56ECC" w:rsidP="0054793A">
            <w:pPr>
              <w:pStyle w:val="ekvraster"/>
            </w:pPr>
          </w:p>
        </w:tc>
        <w:tc>
          <w:tcPr>
            <w:tcW w:w="3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EF6F60" w14:textId="77777777" w:rsidR="00E56ECC" w:rsidRPr="0060019A" w:rsidRDefault="00E56ECC" w:rsidP="0054793A">
            <w:pPr>
              <w:pStyle w:val="ekvraster"/>
            </w:pPr>
          </w:p>
        </w:tc>
        <w:tc>
          <w:tcPr>
            <w:tcW w:w="3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90A7B1" w14:textId="77777777" w:rsidR="00E56ECC" w:rsidRPr="0060019A" w:rsidRDefault="00E56ECC" w:rsidP="0054793A">
            <w:pPr>
              <w:pStyle w:val="ekvraster"/>
            </w:pPr>
          </w:p>
        </w:tc>
        <w:tc>
          <w:tcPr>
            <w:tcW w:w="301" w:type="dxa"/>
            <w:tcBorders>
              <w:top w:val="nil"/>
              <w:left w:val="nil"/>
              <w:bottom w:val="nil"/>
            </w:tcBorders>
            <w:noWrap/>
            <w:vAlign w:val="center"/>
          </w:tcPr>
          <w:p w14:paraId="7A7E07D7" w14:textId="77777777" w:rsidR="00E56ECC" w:rsidRPr="0060019A" w:rsidRDefault="00E56ECC" w:rsidP="0054793A">
            <w:pPr>
              <w:pStyle w:val="ekvraster"/>
            </w:pPr>
          </w:p>
        </w:tc>
        <w:tc>
          <w:tcPr>
            <w:tcW w:w="301" w:type="dxa"/>
            <w:noWrap/>
            <w:vAlign w:val="center"/>
          </w:tcPr>
          <w:p w14:paraId="4FFFBB71" w14:textId="77777777" w:rsidR="00E56ECC" w:rsidRPr="0060019A" w:rsidRDefault="00E56ECC" w:rsidP="0054793A">
            <w:pPr>
              <w:pStyle w:val="ekvraster"/>
            </w:pPr>
          </w:p>
        </w:tc>
        <w:tc>
          <w:tcPr>
            <w:tcW w:w="301" w:type="dxa"/>
            <w:noWrap/>
            <w:vAlign w:val="center"/>
          </w:tcPr>
          <w:p w14:paraId="20C6AD1A" w14:textId="77777777" w:rsidR="00E56ECC" w:rsidRPr="0060019A" w:rsidRDefault="00E56ECC" w:rsidP="0054793A">
            <w:pPr>
              <w:pStyle w:val="ekvraster"/>
            </w:pPr>
          </w:p>
        </w:tc>
        <w:tc>
          <w:tcPr>
            <w:tcW w:w="301" w:type="dxa"/>
            <w:noWrap/>
            <w:vAlign w:val="center"/>
          </w:tcPr>
          <w:p w14:paraId="00EB8A21" w14:textId="77777777" w:rsidR="00E56ECC" w:rsidRPr="0060019A" w:rsidRDefault="00E56ECC" w:rsidP="0054793A">
            <w:pPr>
              <w:pStyle w:val="ekvraster"/>
            </w:pPr>
          </w:p>
        </w:tc>
        <w:tc>
          <w:tcPr>
            <w:tcW w:w="301" w:type="dxa"/>
            <w:noWrap/>
            <w:vAlign w:val="center"/>
          </w:tcPr>
          <w:p w14:paraId="671EB2A2" w14:textId="77777777" w:rsidR="00E56ECC" w:rsidRPr="0060019A" w:rsidRDefault="00E56ECC" w:rsidP="0054793A">
            <w:pPr>
              <w:pStyle w:val="ekvraster"/>
            </w:pPr>
          </w:p>
        </w:tc>
        <w:tc>
          <w:tcPr>
            <w:tcW w:w="301" w:type="dxa"/>
            <w:noWrap/>
            <w:vAlign w:val="center"/>
          </w:tcPr>
          <w:p w14:paraId="1FB7D5DC" w14:textId="77777777" w:rsidR="00E56ECC" w:rsidRPr="0060019A" w:rsidRDefault="00E56ECC" w:rsidP="0054793A">
            <w:pPr>
              <w:pStyle w:val="ekvraster"/>
            </w:pPr>
          </w:p>
        </w:tc>
        <w:tc>
          <w:tcPr>
            <w:tcW w:w="301" w:type="dxa"/>
            <w:tcBorders>
              <w:top w:val="nil"/>
              <w:bottom w:val="nil"/>
              <w:right w:val="nil"/>
            </w:tcBorders>
            <w:noWrap/>
            <w:vAlign w:val="center"/>
          </w:tcPr>
          <w:p w14:paraId="6A94122A" w14:textId="77777777" w:rsidR="00E56ECC" w:rsidRPr="0060019A" w:rsidRDefault="00E56ECC" w:rsidP="0054793A">
            <w:pPr>
              <w:pStyle w:val="ekvraster"/>
            </w:pPr>
          </w:p>
        </w:tc>
        <w:tc>
          <w:tcPr>
            <w:tcW w:w="3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D89CCC5" w14:textId="77777777" w:rsidR="00E56ECC" w:rsidRPr="0060019A" w:rsidRDefault="00E56ECC" w:rsidP="0054793A">
            <w:pPr>
              <w:pStyle w:val="ekvraster"/>
            </w:pPr>
          </w:p>
        </w:tc>
        <w:tc>
          <w:tcPr>
            <w:tcW w:w="3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A81708B" w14:textId="77777777" w:rsidR="00E56ECC" w:rsidRPr="0060019A" w:rsidRDefault="00E56ECC" w:rsidP="0054793A">
            <w:pPr>
              <w:pStyle w:val="ekvraster"/>
            </w:pPr>
          </w:p>
        </w:tc>
        <w:tc>
          <w:tcPr>
            <w:tcW w:w="3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2C74935" w14:textId="77777777" w:rsidR="00E56ECC" w:rsidRPr="0060019A" w:rsidRDefault="00E56ECC" w:rsidP="0054793A">
            <w:pPr>
              <w:pStyle w:val="ekvraster"/>
            </w:pPr>
          </w:p>
        </w:tc>
        <w:tc>
          <w:tcPr>
            <w:tcW w:w="3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2503F63" w14:textId="77777777" w:rsidR="00E56ECC" w:rsidRPr="0060019A" w:rsidRDefault="00E56ECC" w:rsidP="0054793A">
            <w:pPr>
              <w:pStyle w:val="ekvraster"/>
            </w:pPr>
          </w:p>
        </w:tc>
        <w:tc>
          <w:tcPr>
            <w:tcW w:w="3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B9C773B" w14:textId="77777777" w:rsidR="00E56ECC" w:rsidRPr="0060019A" w:rsidRDefault="00E56ECC" w:rsidP="0054793A">
            <w:pPr>
              <w:pStyle w:val="ekvraster"/>
            </w:pPr>
          </w:p>
        </w:tc>
        <w:tc>
          <w:tcPr>
            <w:tcW w:w="3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C96EA1B" w14:textId="77777777" w:rsidR="00E56ECC" w:rsidRPr="0060019A" w:rsidRDefault="00E56ECC" w:rsidP="0054793A">
            <w:pPr>
              <w:pStyle w:val="ekvraster"/>
            </w:pPr>
          </w:p>
        </w:tc>
        <w:tc>
          <w:tcPr>
            <w:tcW w:w="3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49FC5DA" w14:textId="77777777" w:rsidR="00E56ECC" w:rsidRPr="0060019A" w:rsidRDefault="00E56ECC" w:rsidP="0054793A">
            <w:pPr>
              <w:pStyle w:val="ekvraster"/>
            </w:pPr>
          </w:p>
        </w:tc>
        <w:tc>
          <w:tcPr>
            <w:tcW w:w="3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076374D" w14:textId="77777777" w:rsidR="00E56ECC" w:rsidRPr="0060019A" w:rsidRDefault="00E56ECC" w:rsidP="0054793A">
            <w:pPr>
              <w:pStyle w:val="ekvraster"/>
            </w:pPr>
          </w:p>
        </w:tc>
      </w:tr>
      <w:tr w:rsidR="00E56ECC" w:rsidRPr="0060019A" w14:paraId="7B3027AA" w14:textId="77777777" w:rsidTr="0054793A">
        <w:trPr>
          <w:trHeight w:hRule="exact" w:val="284"/>
        </w:trPr>
        <w:tc>
          <w:tcPr>
            <w:tcW w:w="3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0A72666" w14:textId="77777777" w:rsidR="00E56ECC" w:rsidRPr="0060019A" w:rsidRDefault="00E56ECC" w:rsidP="0054793A">
            <w:pPr>
              <w:pStyle w:val="ekvraster"/>
            </w:pPr>
          </w:p>
        </w:tc>
        <w:tc>
          <w:tcPr>
            <w:tcW w:w="301" w:type="dxa"/>
            <w:tcBorders>
              <w:top w:val="nil"/>
              <w:left w:val="nil"/>
              <w:bottom w:val="nil"/>
            </w:tcBorders>
            <w:noWrap/>
            <w:vAlign w:val="center"/>
          </w:tcPr>
          <w:p w14:paraId="4778CBCE" w14:textId="77777777" w:rsidR="00E56ECC" w:rsidRPr="0060019A" w:rsidRDefault="00E56ECC" w:rsidP="0054793A">
            <w:pPr>
              <w:pStyle w:val="ekvraster"/>
            </w:pPr>
          </w:p>
        </w:tc>
        <w:tc>
          <w:tcPr>
            <w:tcW w:w="301" w:type="dxa"/>
            <w:noWrap/>
            <w:vAlign w:val="center"/>
          </w:tcPr>
          <w:p w14:paraId="002F72E2" w14:textId="77777777" w:rsidR="00E56ECC" w:rsidRPr="0060019A" w:rsidRDefault="00E56ECC" w:rsidP="0054793A">
            <w:pPr>
              <w:pStyle w:val="ekvraster"/>
            </w:pPr>
          </w:p>
        </w:tc>
        <w:tc>
          <w:tcPr>
            <w:tcW w:w="301" w:type="dxa"/>
            <w:noWrap/>
            <w:vAlign w:val="center"/>
          </w:tcPr>
          <w:p w14:paraId="375701CC" w14:textId="77777777" w:rsidR="00E56ECC" w:rsidRPr="0060019A" w:rsidRDefault="00E56ECC" w:rsidP="0054793A">
            <w:pPr>
              <w:pStyle w:val="ekvraster"/>
            </w:pPr>
          </w:p>
        </w:tc>
        <w:tc>
          <w:tcPr>
            <w:tcW w:w="301" w:type="dxa"/>
            <w:noWrap/>
            <w:vAlign w:val="center"/>
          </w:tcPr>
          <w:p w14:paraId="1FECC3B5" w14:textId="77777777" w:rsidR="00E56ECC" w:rsidRPr="0060019A" w:rsidRDefault="00E56ECC" w:rsidP="0054793A">
            <w:pPr>
              <w:pStyle w:val="ekvraster"/>
            </w:pPr>
          </w:p>
        </w:tc>
        <w:tc>
          <w:tcPr>
            <w:tcW w:w="301" w:type="dxa"/>
            <w:noWrap/>
            <w:vAlign w:val="center"/>
          </w:tcPr>
          <w:p w14:paraId="591CBB63" w14:textId="77777777" w:rsidR="00E56ECC" w:rsidRPr="0060019A" w:rsidRDefault="00E56ECC" w:rsidP="0054793A">
            <w:pPr>
              <w:pStyle w:val="ekvraster"/>
            </w:pPr>
          </w:p>
        </w:tc>
        <w:tc>
          <w:tcPr>
            <w:tcW w:w="301" w:type="dxa"/>
            <w:noWrap/>
            <w:vAlign w:val="center"/>
          </w:tcPr>
          <w:p w14:paraId="3E4DAD7E" w14:textId="77777777" w:rsidR="00E56ECC" w:rsidRPr="0060019A" w:rsidRDefault="00E56ECC" w:rsidP="0054793A">
            <w:pPr>
              <w:pStyle w:val="ekvraster"/>
            </w:pPr>
          </w:p>
        </w:tc>
        <w:tc>
          <w:tcPr>
            <w:tcW w:w="301" w:type="dxa"/>
            <w:tcBorders>
              <w:top w:val="nil"/>
              <w:bottom w:val="nil"/>
              <w:right w:val="nil"/>
            </w:tcBorders>
            <w:noWrap/>
            <w:vAlign w:val="center"/>
          </w:tcPr>
          <w:p w14:paraId="45057D29" w14:textId="77777777" w:rsidR="00E56ECC" w:rsidRPr="0060019A" w:rsidRDefault="00E56ECC" w:rsidP="0054793A">
            <w:pPr>
              <w:pStyle w:val="ekvraster"/>
            </w:pPr>
          </w:p>
        </w:tc>
        <w:tc>
          <w:tcPr>
            <w:tcW w:w="3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9F652F" w14:textId="77777777" w:rsidR="00E56ECC" w:rsidRPr="0060019A" w:rsidRDefault="00E56ECC" w:rsidP="0054793A">
            <w:pPr>
              <w:pStyle w:val="ekvraster"/>
            </w:pPr>
          </w:p>
        </w:tc>
        <w:tc>
          <w:tcPr>
            <w:tcW w:w="3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F9AD5E" w14:textId="77777777" w:rsidR="00E56ECC" w:rsidRPr="0060019A" w:rsidRDefault="00E56ECC" w:rsidP="0054793A">
            <w:pPr>
              <w:pStyle w:val="ekvraster"/>
            </w:pPr>
          </w:p>
        </w:tc>
        <w:tc>
          <w:tcPr>
            <w:tcW w:w="3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7CBB33" w14:textId="77777777" w:rsidR="00E56ECC" w:rsidRPr="0060019A" w:rsidRDefault="00E56ECC" w:rsidP="0054793A">
            <w:pPr>
              <w:pStyle w:val="ekvraster"/>
            </w:pPr>
          </w:p>
        </w:tc>
        <w:tc>
          <w:tcPr>
            <w:tcW w:w="3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267B61" w14:textId="77777777" w:rsidR="00E56ECC" w:rsidRPr="0060019A" w:rsidRDefault="00E56ECC" w:rsidP="0054793A">
            <w:pPr>
              <w:pStyle w:val="ekvraster"/>
            </w:pPr>
          </w:p>
        </w:tc>
        <w:tc>
          <w:tcPr>
            <w:tcW w:w="3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5808A3" w14:textId="77777777" w:rsidR="00E56ECC" w:rsidRPr="0060019A" w:rsidRDefault="00E56ECC" w:rsidP="0054793A">
            <w:pPr>
              <w:pStyle w:val="ekvraster"/>
            </w:pPr>
          </w:p>
        </w:tc>
        <w:tc>
          <w:tcPr>
            <w:tcW w:w="3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502B3B" w14:textId="77777777" w:rsidR="00E56ECC" w:rsidRPr="0060019A" w:rsidRDefault="00E56ECC" w:rsidP="0054793A">
            <w:pPr>
              <w:pStyle w:val="ekvraster"/>
            </w:pPr>
          </w:p>
        </w:tc>
        <w:tc>
          <w:tcPr>
            <w:tcW w:w="3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97645A" w14:textId="77777777" w:rsidR="00E56ECC" w:rsidRPr="0060019A" w:rsidRDefault="00E56ECC" w:rsidP="0054793A">
            <w:pPr>
              <w:pStyle w:val="ekvraster"/>
            </w:pPr>
          </w:p>
        </w:tc>
        <w:tc>
          <w:tcPr>
            <w:tcW w:w="3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F1BC71" w14:textId="77777777" w:rsidR="00E56ECC" w:rsidRPr="0060019A" w:rsidRDefault="00E56ECC" w:rsidP="0054793A">
            <w:pPr>
              <w:pStyle w:val="ekvraster"/>
            </w:pPr>
          </w:p>
        </w:tc>
        <w:tc>
          <w:tcPr>
            <w:tcW w:w="301" w:type="dxa"/>
            <w:tcBorders>
              <w:top w:val="nil"/>
              <w:left w:val="nil"/>
              <w:bottom w:val="nil"/>
            </w:tcBorders>
            <w:noWrap/>
            <w:vAlign w:val="center"/>
          </w:tcPr>
          <w:p w14:paraId="27D71C89" w14:textId="77777777" w:rsidR="00E56ECC" w:rsidRPr="0060019A" w:rsidRDefault="00E56ECC" w:rsidP="0054793A">
            <w:pPr>
              <w:pStyle w:val="ekvraster"/>
            </w:pPr>
          </w:p>
        </w:tc>
        <w:tc>
          <w:tcPr>
            <w:tcW w:w="301" w:type="dxa"/>
            <w:noWrap/>
            <w:vAlign w:val="center"/>
          </w:tcPr>
          <w:p w14:paraId="026E7363" w14:textId="77777777" w:rsidR="00E56ECC" w:rsidRPr="0060019A" w:rsidRDefault="00E56ECC" w:rsidP="0054793A">
            <w:pPr>
              <w:pStyle w:val="ekvraster"/>
            </w:pPr>
          </w:p>
        </w:tc>
        <w:tc>
          <w:tcPr>
            <w:tcW w:w="301" w:type="dxa"/>
            <w:noWrap/>
            <w:vAlign w:val="center"/>
          </w:tcPr>
          <w:p w14:paraId="624D589B" w14:textId="77777777" w:rsidR="00E56ECC" w:rsidRPr="0060019A" w:rsidRDefault="00E56ECC" w:rsidP="0054793A">
            <w:pPr>
              <w:pStyle w:val="ekvraster"/>
            </w:pPr>
          </w:p>
        </w:tc>
        <w:tc>
          <w:tcPr>
            <w:tcW w:w="301" w:type="dxa"/>
            <w:noWrap/>
            <w:vAlign w:val="center"/>
          </w:tcPr>
          <w:p w14:paraId="4C4D22A1" w14:textId="77777777" w:rsidR="00E56ECC" w:rsidRPr="0060019A" w:rsidRDefault="00E56ECC" w:rsidP="0054793A">
            <w:pPr>
              <w:pStyle w:val="ekvraster"/>
            </w:pPr>
          </w:p>
        </w:tc>
        <w:tc>
          <w:tcPr>
            <w:tcW w:w="301" w:type="dxa"/>
            <w:noWrap/>
            <w:vAlign w:val="center"/>
          </w:tcPr>
          <w:p w14:paraId="46364FAF" w14:textId="77777777" w:rsidR="00E56ECC" w:rsidRPr="0060019A" w:rsidRDefault="00E56ECC" w:rsidP="0054793A">
            <w:pPr>
              <w:pStyle w:val="ekvraster"/>
            </w:pPr>
          </w:p>
        </w:tc>
        <w:tc>
          <w:tcPr>
            <w:tcW w:w="301" w:type="dxa"/>
            <w:noWrap/>
            <w:vAlign w:val="center"/>
          </w:tcPr>
          <w:p w14:paraId="2C9BB435" w14:textId="77777777" w:rsidR="00E56ECC" w:rsidRPr="0060019A" w:rsidRDefault="00E56ECC" w:rsidP="0054793A">
            <w:pPr>
              <w:pStyle w:val="ekvraster"/>
            </w:pPr>
          </w:p>
        </w:tc>
        <w:tc>
          <w:tcPr>
            <w:tcW w:w="301" w:type="dxa"/>
            <w:tcBorders>
              <w:top w:val="nil"/>
              <w:bottom w:val="nil"/>
              <w:right w:val="nil"/>
            </w:tcBorders>
            <w:noWrap/>
            <w:vAlign w:val="center"/>
          </w:tcPr>
          <w:p w14:paraId="6C5D219A" w14:textId="77777777" w:rsidR="00E56ECC" w:rsidRPr="0060019A" w:rsidRDefault="00E56ECC" w:rsidP="0054793A">
            <w:pPr>
              <w:pStyle w:val="ekvraster"/>
            </w:pPr>
          </w:p>
        </w:tc>
        <w:tc>
          <w:tcPr>
            <w:tcW w:w="3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BDF14AB" w14:textId="77777777" w:rsidR="00E56ECC" w:rsidRPr="0060019A" w:rsidRDefault="00E56ECC" w:rsidP="0054793A">
            <w:pPr>
              <w:pStyle w:val="ekvraster"/>
            </w:pPr>
          </w:p>
        </w:tc>
        <w:tc>
          <w:tcPr>
            <w:tcW w:w="3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828CA8C" w14:textId="77777777" w:rsidR="00E56ECC" w:rsidRPr="0060019A" w:rsidRDefault="00E56ECC" w:rsidP="0054793A">
            <w:pPr>
              <w:pStyle w:val="ekvraster"/>
            </w:pPr>
          </w:p>
        </w:tc>
        <w:tc>
          <w:tcPr>
            <w:tcW w:w="3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FEF4250" w14:textId="77777777" w:rsidR="00E56ECC" w:rsidRPr="0060019A" w:rsidRDefault="00E56ECC" w:rsidP="0054793A">
            <w:pPr>
              <w:pStyle w:val="ekvraster"/>
            </w:pPr>
          </w:p>
        </w:tc>
        <w:tc>
          <w:tcPr>
            <w:tcW w:w="3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8CFCEA7" w14:textId="77777777" w:rsidR="00E56ECC" w:rsidRPr="0060019A" w:rsidRDefault="00E56ECC" w:rsidP="0054793A">
            <w:pPr>
              <w:pStyle w:val="ekvraster"/>
            </w:pPr>
          </w:p>
        </w:tc>
        <w:tc>
          <w:tcPr>
            <w:tcW w:w="3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737C378" w14:textId="77777777" w:rsidR="00E56ECC" w:rsidRPr="0060019A" w:rsidRDefault="00E56ECC" w:rsidP="0054793A">
            <w:pPr>
              <w:pStyle w:val="ekvraster"/>
            </w:pPr>
          </w:p>
        </w:tc>
        <w:tc>
          <w:tcPr>
            <w:tcW w:w="3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152B487" w14:textId="77777777" w:rsidR="00E56ECC" w:rsidRPr="0060019A" w:rsidRDefault="00E56ECC" w:rsidP="0054793A">
            <w:pPr>
              <w:pStyle w:val="ekvraster"/>
            </w:pPr>
          </w:p>
        </w:tc>
        <w:tc>
          <w:tcPr>
            <w:tcW w:w="3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CE46208" w14:textId="77777777" w:rsidR="00E56ECC" w:rsidRPr="0060019A" w:rsidRDefault="00E56ECC" w:rsidP="0054793A">
            <w:pPr>
              <w:pStyle w:val="ekvraster"/>
            </w:pPr>
          </w:p>
        </w:tc>
        <w:tc>
          <w:tcPr>
            <w:tcW w:w="3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0918F38" w14:textId="77777777" w:rsidR="00E56ECC" w:rsidRPr="0060019A" w:rsidRDefault="00E56ECC" w:rsidP="0054793A">
            <w:pPr>
              <w:pStyle w:val="ekvraster"/>
            </w:pPr>
          </w:p>
        </w:tc>
      </w:tr>
      <w:tr w:rsidR="00E56ECC" w:rsidRPr="0060019A" w14:paraId="6C84F0C7" w14:textId="77777777" w:rsidTr="0054793A">
        <w:trPr>
          <w:trHeight w:hRule="exact" w:val="284"/>
        </w:trPr>
        <w:tc>
          <w:tcPr>
            <w:tcW w:w="3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16E9A2D" w14:textId="77777777" w:rsidR="00E56ECC" w:rsidRPr="0060019A" w:rsidRDefault="00E56ECC" w:rsidP="0054793A">
            <w:pPr>
              <w:pStyle w:val="ekvraster"/>
            </w:pPr>
          </w:p>
        </w:tc>
        <w:tc>
          <w:tcPr>
            <w:tcW w:w="301" w:type="dxa"/>
            <w:tcBorders>
              <w:top w:val="nil"/>
              <w:left w:val="nil"/>
              <w:bottom w:val="nil"/>
            </w:tcBorders>
            <w:noWrap/>
            <w:vAlign w:val="center"/>
          </w:tcPr>
          <w:p w14:paraId="0B1D55BE" w14:textId="77777777" w:rsidR="00E56ECC" w:rsidRPr="0060019A" w:rsidRDefault="00E56ECC" w:rsidP="0054793A">
            <w:pPr>
              <w:pStyle w:val="ekvraster"/>
            </w:pPr>
          </w:p>
        </w:tc>
        <w:tc>
          <w:tcPr>
            <w:tcW w:w="301" w:type="dxa"/>
            <w:noWrap/>
            <w:vAlign w:val="center"/>
          </w:tcPr>
          <w:p w14:paraId="7F6EFFA3" w14:textId="77777777" w:rsidR="00E56ECC" w:rsidRPr="0060019A" w:rsidRDefault="00E56ECC" w:rsidP="0054793A">
            <w:pPr>
              <w:pStyle w:val="ekvraster"/>
            </w:pPr>
          </w:p>
        </w:tc>
        <w:tc>
          <w:tcPr>
            <w:tcW w:w="301" w:type="dxa"/>
            <w:noWrap/>
            <w:vAlign w:val="center"/>
          </w:tcPr>
          <w:p w14:paraId="6051FC99" w14:textId="77777777" w:rsidR="00E56ECC" w:rsidRPr="0060019A" w:rsidRDefault="00E56ECC" w:rsidP="0054793A">
            <w:pPr>
              <w:pStyle w:val="ekvraster"/>
            </w:pPr>
          </w:p>
        </w:tc>
        <w:tc>
          <w:tcPr>
            <w:tcW w:w="301" w:type="dxa"/>
            <w:noWrap/>
            <w:vAlign w:val="center"/>
          </w:tcPr>
          <w:p w14:paraId="44545CDD" w14:textId="77777777" w:rsidR="00E56ECC" w:rsidRPr="0060019A" w:rsidRDefault="00E56ECC" w:rsidP="0054793A">
            <w:pPr>
              <w:pStyle w:val="ekvraster"/>
            </w:pPr>
          </w:p>
        </w:tc>
        <w:tc>
          <w:tcPr>
            <w:tcW w:w="301" w:type="dxa"/>
            <w:noWrap/>
            <w:vAlign w:val="center"/>
          </w:tcPr>
          <w:p w14:paraId="737B579C" w14:textId="77777777" w:rsidR="00E56ECC" w:rsidRPr="0060019A" w:rsidRDefault="00E56ECC" w:rsidP="0054793A">
            <w:pPr>
              <w:pStyle w:val="ekvraster"/>
            </w:pPr>
          </w:p>
        </w:tc>
        <w:tc>
          <w:tcPr>
            <w:tcW w:w="301" w:type="dxa"/>
            <w:noWrap/>
            <w:vAlign w:val="center"/>
          </w:tcPr>
          <w:p w14:paraId="5DDCE6E5" w14:textId="77777777" w:rsidR="00E56ECC" w:rsidRPr="0060019A" w:rsidRDefault="00E56ECC" w:rsidP="0054793A">
            <w:pPr>
              <w:pStyle w:val="ekvraster"/>
            </w:pPr>
          </w:p>
        </w:tc>
        <w:tc>
          <w:tcPr>
            <w:tcW w:w="301" w:type="dxa"/>
            <w:tcBorders>
              <w:top w:val="nil"/>
              <w:bottom w:val="nil"/>
              <w:right w:val="nil"/>
            </w:tcBorders>
            <w:noWrap/>
            <w:vAlign w:val="center"/>
          </w:tcPr>
          <w:p w14:paraId="7E92B654" w14:textId="77777777" w:rsidR="00E56ECC" w:rsidRPr="0060019A" w:rsidRDefault="00E56ECC" w:rsidP="0054793A">
            <w:pPr>
              <w:pStyle w:val="ekvraster"/>
            </w:pPr>
          </w:p>
        </w:tc>
        <w:tc>
          <w:tcPr>
            <w:tcW w:w="3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69BE3B" w14:textId="77777777" w:rsidR="00E56ECC" w:rsidRPr="0060019A" w:rsidRDefault="00E56ECC" w:rsidP="0054793A">
            <w:pPr>
              <w:pStyle w:val="ekvraster"/>
            </w:pPr>
          </w:p>
        </w:tc>
        <w:tc>
          <w:tcPr>
            <w:tcW w:w="3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B3D83E" w14:textId="77777777" w:rsidR="00E56ECC" w:rsidRPr="0060019A" w:rsidRDefault="00E56ECC" w:rsidP="0054793A">
            <w:pPr>
              <w:pStyle w:val="ekvras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08416" behindDoc="0" locked="0" layoutInCell="1" allowOverlap="1" wp14:anchorId="73C08F5F" wp14:editId="3D4919B0">
                      <wp:simplePos x="0" y="0"/>
                      <wp:positionH relativeFrom="column">
                        <wp:posOffset>-334645</wp:posOffset>
                      </wp:positionH>
                      <wp:positionV relativeFrom="paragraph">
                        <wp:posOffset>-580390</wp:posOffset>
                      </wp:positionV>
                      <wp:extent cx="751205" cy="616585"/>
                      <wp:effectExtent l="0" t="0" r="0" b="0"/>
                      <wp:wrapNone/>
                      <wp:docPr id="229638964" name="Textfeld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751205" cy="61658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tbl>
                                  <w:tblPr>
                                    <w:tblStyle w:val="Tabellenraster"/>
                                    <w:tblW w:w="908" w:type="dxa"/>
                                    <w:tblBorders>
                                      <w:top w:val="none" w:sz="0" w:space="0" w:color="auto"/>
                                      <w:left w:val="none" w:sz="0" w:space="0" w:color="auto"/>
                                      <w:bottom w:val="none" w:sz="0" w:space="0" w:color="auto"/>
                                      <w:right w:val="none" w:sz="0" w:space="0" w:color="auto"/>
                                    </w:tblBorders>
                                    <w:tblCellMar>
                                      <w:left w:w="0" w:type="dxa"/>
                                      <w:right w:w="0" w:type="dxa"/>
                                    </w:tblCellMar>
                                    <w:tblLook w:val="04A0" w:firstRow="1" w:lastRow="0" w:firstColumn="1" w:lastColumn="0" w:noHBand="0" w:noVBand="1"/>
                                  </w:tblPr>
                                  <w:tblGrid>
                                    <w:gridCol w:w="454"/>
                                    <w:gridCol w:w="454"/>
                                  </w:tblGrid>
                                  <w:tr w:rsidR="00E56ECC" w:rsidRPr="003B4807" w14:paraId="4D5C1006" w14:textId="77777777" w:rsidTr="0054793A">
                                    <w:trPr>
                                      <w:trHeight w:hRule="exact" w:val="340"/>
                                    </w:trPr>
                                    <w:tc>
                                      <w:tcPr>
                                        <w:tcW w:w="454" w:type="dxa"/>
                                        <w:tcBorders>
                                          <w:bottom w:val="single" w:sz="8" w:space="0" w:color="000000" w:themeColor="text1"/>
                                        </w:tcBorders>
                                        <w:vAlign w:val="center"/>
                                      </w:tcPr>
                                      <w:p w14:paraId="35A54EE4" w14:textId="77777777" w:rsidR="00E56ECC" w:rsidRPr="003B4807" w:rsidRDefault="00E56ECC" w:rsidP="00E56ECC">
                                        <w:pPr>
                                          <w:tabs>
                                            <w:tab w:val="clear" w:pos="340"/>
                                            <w:tab w:val="clear" w:pos="595"/>
                                            <w:tab w:val="clear" w:pos="851"/>
                                          </w:tabs>
                                          <w:jc w:val="center"/>
                                        </w:pPr>
                                        <w:r w:rsidRPr="003B4807">
                                          <w:t>Z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454" w:type="dxa"/>
                                        <w:tcBorders>
                                          <w:bottom w:val="single" w:sz="8" w:space="0" w:color="000000" w:themeColor="text1"/>
                                          <w:right w:val="nil"/>
                                        </w:tcBorders>
                                        <w:vAlign w:val="center"/>
                                      </w:tcPr>
                                      <w:p w14:paraId="21D0410B" w14:textId="77777777" w:rsidR="00E56ECC" w:rsidRPr="003B4807" w:rsidRDefault="00E56ECC" w:rsidP="00E56ECC">
                                        <w:pPr>
                                          <w:tabs>
                                            <w:tab w:val="clear" w:pos="340"/>
                                            <w:tab w:val="clear" w:pos="595"/>
                                            <w:tab w:val="clear" w:pos="851"/>
                                          </w:tabs>
                                          <w:jc w:val="center"/>
                                        </w:pPr>
                                        <w:r w:rsidRPr="003B4807">
                                          <w:t>E</w:t>
                                        </w:r>
                                      </w:p>
                                    </w:tc>
                                  </w:tr>
                                  <w:tr w:rsidR="00E56ECC" w:rsidRPr="003B4807" w14:paraId="67E9691B" w14:textId="77777777" w:rsidTr="0054793A">
                                    <w:trPr>
                                      <w:trHeight w:hRule="exact" w:val="454"/>
                                    </w:trPr>
                                    <w:tc>
                                      <w:tcPr>
                                        <w:tcW w:w="454" w:type="dxa"/>
                                        <w:tcBorders>
                                          <w:top w:val="single" w:sz="8" w:space="0" w:color="000000" w:themeColor="text1"/>
                                          <w:bottom w:val="nil"/>
                                        </w:tcBorders>
                                        <w:vAlign w:val="center"/>
                                      </w:tcPr>
                                      <w:p w14:paraId="5FDF8587" w14:textId="77777777" w:rsidR="00E56ECC" w:rsidRPr="003B4807" w:rsidRDefault="00E56ECC" w:rsidP="00E56ECC">
                                        <w:pPr>
                                          <w:tabs>
                                            <w:tab w:val="clear" w:pos="340"/>
                                            <w:tab w:val="clear" w:pos="595"/>
                                            <w:tab w:val="clear" w:pos="851"/>
                                          </w:tabs>
                                          <w:jc w:val="center"/>
                                          <w:rPr>
                                            <w:rFonts w:ascii="Comic Sans MS" w:hAnsi="Comic Sans MS"/>
                                            <w:noProof/>
                                            <w:color w:val="808080"/>
                                            <w:sz w:val="25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454" w:type="dxa"/>
                                        <w:tcBorders>
                                          <w:top w:val="single" w:sz="8" w:space="0" w:color="000000" w:themeColor="text1"/>
                                          <w:bottom w:val="nil"/>
                                          <w:right w:val="nil"/>
                                        </w:tcBorders>
                                        <w:vAlign w:val="center"/>
                                      </w:tcPr>
                                      <w:p w14:paraId="1D127399" w14:textId="77777777" w:rsidR="00E56ECC" w:rsidRPr="003B4807" w:rsidRDefault="00E56ECC" w:rsidP="00E56ECC">
                                        <w:pPr>
                                          <w:tabs>
                                            <w:tab w:val="clear" w:pos="340"/>
                                            <w:tab w:val="clear" w:pos="595"/>
                                            <w:tab w:val="clear" w:pos="851"/>
                                          </w:tabs>
                                          <w:jc w:val="center"/>
                                          <w:rPr>
                                            <w:rFonts w:ascii="Comic Sans MS" w:hAnsi="Comic Sans MS"/>
                                            <w:noProof/>
                                            <w:color w:val="808080"/>
                                            <w:sz w:val="25"/>
                                          </w:rPr>
                                        </w:pPr>
                                      </w:p>
                                    </w:tc>
                                  </w:tr>
                                </w:tbl>
                                <w:p w14:paraId="00721751" w14:textId="77777777" w:rsidR="00E56ECC" w:rsidRDefault="00E56ECC" w:rsidP="00E56ECC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3C08F5F" id="_x0000_s1040" type="#_x0000_t202" style="position:absolute;left:0;text-align:left;margin-left:-26.35pt;margin-top:-45.7pt;width:59.15pt;height:48.55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" filled="f" stroked="f" strokeweight=".5pt">
                      <v:textbox>
                        <w:txbxContent>
                          <w:tbl>
                            <w:tblPr>
                              <w:tblStyle w:val="Tabellenraster"/>
                              <w:tblW w:w="908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tblBorders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454"/>
                              <w:gridCol w:w="454"/>
                            </w:tblGrid>
                            <w:tr w:rsidR="00E56ECC" w:rsidRPr="003B4807" w14:paraId="4D5C1006" w14:textId="77777777" w:rsidTr="0054793A">
                              <w:trPr>
                                <w:trHeight w:hRule="exact" w:val="340"/>
                              </w:trPr>
                              <w:tc>
                                <w:tcPr>
                                  <w:tcW w:w="454" w:type="dxa"/>
                                  <w:tcBorders>
                                    <w:bottom w:val="single" w:sz="8" w:space="0" w:color="000000" w:themeColor="text1"/>
                                  </w:tcBorders>
                                  <w:vAlign w:val="center"/>
                                </w:tcPr>
                                <w:p w14:paraId="35A54EE4" w14:textId="77777777" w:rsidR="00E56ECC" w:rsidRPr="003B4807" w:rsidRDefault="00E56ECC" w:rsidP="00E56ECC">
                                  <w:pPr>
                                    <w:tabs>
                                      <w:tab w:val="clear" w:pos="340"/>
                                      <w:tab w:val="clear" w:pos="595"/>
                                      <w:tab w:val="clear" w:pos="851"/>
                                    </w:tabs>
                                    <w:jc w:val="center"/>
                                  </w:pPr>
                                  <w:r w:rsidRPr="003B4807">
                                    <w:t>Z</w:t>
                                  </w:r>
                                </w:p>
                              </w:tc>
                              <w:tc>
                                <w:tcPr>
                                  <w:tcW w:w="454" w:type="dxa"/>
                                  <w:tcBorders>
                                    <w:bottom w:val="single" w:sz="8" w:space="0" w:color="000000" w:themeColor="text1"/>
                                    <w:right w:val="nil"/>
                                  </w:tcBorders>
                                  <w:vAlign w:val="center"/>
                                </w:tcPr>
                                <w:p w14:paraId="21D0410B" w14:textId="77777777" w:rsidR="00E56ECC" w:rsidRPr="003B4807" w:rsidRDefault="00E56ECC" w:rsidP="00E56ECC">
                                  <w:pPr>
                                    <w:tabs>
                                      <w:tab w:val="clear" w:pos="340"/>
                                      <w:tab w:val="clear" w:pos="595"/>
                                      <w:tab w:val="clear" w:pos="851"/>
                                    </w:tabs>
                                    <w:jc w:val="center"/>
                                  </w:pPr>
                                  <w:r w:rsidRPr="003B4807">
                                    <w:t>E</w:t>
                                  </w:r>
                                </w:p>
                              </w:tc>
                            </w:tr>
                            <w:tr w:rsidR="00E56ECC" w:rsidRPr="003B4807" w14:paraId="67E9691B" w14:textId="77777777" w:rsidTr="0054793A">
                              <w:trPr>
                                <w:trHeight w:hRule="exact" w:val="454"/>
                              </w:trPr>
                              <w:tc>
                                <w:tcPr>
                                  <w:tcW w:w="454" w:type="dxa"/>
                                  <w:tcBorders>
                                    <w:top w:val="single" w:sz="8" w:space="0" w:color="000000" w:themeColor="text1"/>
                                    <w:bottom w:val="nil"/>
                                  </w:tcBorders>
                                  <w:vAlign w:val="center"/>
                                </w:tcPr>
                                <w:p w14:paraId="5FDF8587" w14:textId="77777777" w:rsidR="00E56ECC" w:rsidRPr="003B4807" w:rsidRDefault="00E56ECC" w:rsidP="00E56ECC">
                                  <w:pPr>
                                    <w:tabs>
                                      <w:tab w:val="clear" w:pos="340"/>
                                      <w:tab w:val="clear" w:pos="595"/>
                                      <w:tab w:val="clear" w:pos="851"/>
                                    </w:tabs>
                                    <w:jc w:val="center"/>
                                    <w:rPr>
                                      <w:rFonts w:ascii="Comic Sans MS" w:hAnsi="Comic Sans MS"/>
                                      <w:noProof/>
                                      <w:color w:val="808080"/>
                                      <w:sz w:val="25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4" w:type="dxa"/>
                                  <w:tcBorders>
                                    <w:top w:val="single" w:sz="8" w:space="0" w:color="000000" w:themeColor="text1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1D127399" w14:textId="77777777" w:rsidR="00E56ECC" w:rsidRPr="003B4807" w:rsidRDefault="00E56ECC" w:rsidP="00E56ECC">
                                  <w:pPr>
                                    <w:tabs>
                                      <w:tab w:val="clear" w:pos="340"/>
                                      <w:tab w:val="clear" w:pos="595"/>
                                      <w:tab w:val="clear" w:pos="851"/>
                                    </w:tabs>
                                    <w:jc w:val="center"/>
                                    <w:rPr>
                                      <w:rFonts w:ascii="Comic Sans MS" w:hAnsi="Comic Sans MS"/>
                                      <w:noProof/>
                                      <w:color w:val="808080"/>
                                      <w:sz w:val="25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00721751" w14:textId="77777777" w:rsidR="00E56ECC" w:rsidRDefault="00E56ECC" w:rsidP="00E56ECC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3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7B9132" w14:textId="77777777" w:rsidR="00E56ECC" w:rsidRPr="0060019A" w:rsidRDefault="00E56ECC" w:rsidP="0054793A">
            <w:pPr>
              <w:pStyle w:val="ekvraster"/>
            </w:pPr>
          </w:p>
        </w:tc>
        <w:tc>
          <w:tcPr>
            <w:tcW w:w="3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7E20BA" w14:textId="77777777" w:rsidR="00E56ECC" w:rsidRPr="0060019A" w:rsidRDefault="00E56ECC" w:rsidP="0054793A">
            <w:pPr>
              <w:pStyle w:val="ekvraster"/>
            </w:pPr>
          </w:p>
        </w:tc>
        <w:tc>
          <w:tcPr>
            <w:tcW w:w="3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BA592F" w14:textId="77777777" w:rsidR="00E56ECC" w:rsidRPr="0060019A" w:rsidRDefault="00E56ECC" w:rsidP="0054793A">
            <w:pPr>
              <w:pStyle w:val="ekvraster"/>
            </w:pPr>
          </w:p>
        </w:tc>
        <w:tc>
          <w:tcPr>
            <w:tcW w:w="3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FC4333" w14:textId="77777777" w:rsidR="00E56ECC" w:rsidRPr="0060019A" w:rsidRDefault="00E56ECC" w:rsidP="0054793A">
            <w:pPr>
              <w:pStyle w:val="ekvraster"/>
            </w:pPr>
          </w:p>
        </w:tc>
        <w:tc>
          <w:tcPr>
            <w:tcW w:w="3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AB07B8" w14:textId="77777777" w:rsidR="00E56ECC" w:rsidRPr="0060019A" w:rsidRDefault="00E56ECC" w:rsidP="0054793A">
            <w:pPr>
              <w:pStyle w:val="ekvraster"/>
            </w:pPr>
          </w:p>
        </w:tc>
        <w:tc>
          <w:tcPr>
            <w:tcW w:w="3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53F1FD" w14:textId="77777777" w:rsidR="00E56ECC" w:rsidRPr="0060019A" w:rsidRDefault="00E56ECC" w:rsidP="0054793A">
            <w:pPr>
              <w:pStyle w:val="ekvraster"/>
            </w:pPr>
          </w:p>
        </w:tc>
        <w:tc>
          <w:tcPr>
            <w:tcW w:w="301" w:type="dxa"/>
            <w:tcBorders>
              <w:top w:val="nil"/>
              <w:left w:val="nil"/>
              <w:bottom w:val="nil"/>
            </w:tcBorders>
            <w:noWrap/>
            <w:vAlign w:val="center"/>
          </w:tcPr>
          <w:p w14:paraId="14775014" w14:textId="77777777" w:rsidR="00E56ECC" w:rsidRPr="0060019A" w:rsidRDefault="00E56ECC" w:rsidP="0054793A">
            <w:pPr>
              <w:pStyle w:val="ekvraster"/>
            </w:pPr>
          </w:p>
        </w:tc>
        <w:tc>
          <w:tcPr>
            <w:tcW w:w="301" w:type="dxa"/>
            <w:noWrap/>
            <w:vAlign w:val="center"/>
          </w:tcPr>
          <w:p w14:paraId="4047C896" w14:textId="77777777" w:rsidR="00E56ECC" w:rsidRPr="0060019A" w:rsidRDefault="00E56ECC" w:rsidP="0054793A">
            <w:pPr>
              <w:pStyle w:val="ekvraster"/>
            </w:pPr>
          </w:p>
        </w:tc>
        <w:tc>
          <w:tcPr>
            <w:tcW w:w="301" w:type="dxa"/>
            <w:noWrap/>
            <w:vAlign w:val="center"/>
          </w:tcPr>
          <w:p w14:paraId="1CE6FA9C" w14:textId="77777777" w:rsidR="00E56ECC" w:rsidRPr="0060019A" w:rsidRDefault="00E56ECC" w:rsidP="0054793A">
            <w:pPr>
              <w:pStyle w:val="ekvraster"/>
            </w:pPr>
          </w:p>
        </w:tc>
        <w:tc>
          <w:tcPr>
            <w:tcW w:w="301" w:type="dxa"/>
            <w:noWrap/>
            <w:vAlign w:val="center"/>
          </w:tcPr>
          <w:p w14:paraId="6428FD86" w14:textId="77777777" w:rsidR="00E56ECC" w:rsidRPr="0060019A" w:rsidRDefault="00E56ECC" w:rsidP="0054793A">
            <w:pPr>
              <w:pStyle w:val="ekvraster"/>
            </w:pPr>
          </w:p>
        </w:tc>
        <w:tc>
          <w:tcPr>
            <w:tcW w:w="301" w:type="dxa"/>
            <w:noWrap/>
            <w:vAlign w:val="center"/>
          </w:tcPr>
          <w:p w14:paraId="1392E921" w14:textId="77777777" w:rsidR="00E56ECC" w:rsidRPr="0060019A" w:rsidRDefault="00E56ECC" w:rsidP="0054793A">
            <w:pPr>
              <w:pStyle w:val="ekvraster"/>
            </w:pPr>
          </w:p>
        </w:tc>
        <w:tc>
          <w:tcPr>
            <w:tcW w:w="301" w:type="dxa"/>
            <w:noWrap/>
            <w:vAlign w:val="center"/>
          </w:tcPr>
          <w:p w14:paraId="06065C9A" w14:textId="77777777" w:rsidR="00E56ECC" w:rsidRPr="0060019A" w:rsidRDefault="00E56ECC" w:rsidP="0054793A">
            <w:pPr>
              <w:pStyle w:val="ekvraster"/>
            </w:pPr>
          </w:p>
        </w:tc>
        <w:tc>
          <w:tcPr>
            <w:tcW w:w="301" w:type="dxa"/>
            <w:tcBorders>
              <w:top w:val="nil"/>
              <w:bottom w:val="nil"/>
              <w:right w:val="nil"/>
            </w:tcBorders>
            <w:noWrap/>
            <w:vAlign w:val="center"/>
          </w:tcPr>
          <w:p w14:paraId="3D1B299B" w14:textId="77777777" w:rsidR="00E56ECC" w:rsidRPr="0060019A" w:rsidRDefault="00E56ECC" w:rsidP="0054793A">
            <w:pPr>
              <w:pStyle w:val="ekvraster"/>
            </w:pPr>
          </w:p>
        </w:tc>
        <w:tc>
          <w:tcPr>
            <w:tcW w:w="3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617F8D9" w14:textId="77777777" w:rsidR="00E56ECC" w:rsidRPr="0060019A" w:rsidRDefault="00E56ECC" w:rsidP="0054793A">
            <w:pPr>
              <w:pStyle w:val="ekvraster"/>
            </w:pPr>
          </w:p>
        </w:tc>
        <w:tc>
          <w:tcPr>
            <w:tcW w:w="3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0B278FE" w14:textId="77777777" w:rsidR="00E56ECC" w:rsidRPr="0060019A" w:rsidRDefault="00E56ECC" w:rsidP="0054793A">
            <w:pPr>
              <w:pStyle w:val="ekvras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09440" behindDoc="0" locked="0" layoutInCell="1" allowOverlap="1" wp14:anchorId="386B3740" wp14:editId="04336294">
                      <wp:simplePos x="0" y="0"/>
                      <wp:positionH relativeFrom="column">
                        <wp:posOffset>-317500</wp:posOffset>
                      </wp:positionH>
                      <wp:positionV relativeFrom="paragraph">
                        <wp:posOffset>-579755</wp:posOffset>
                      </wp:positionV>
                      <wp:extent cx="751205" cy="616585"/>
                      <wp:effectExtent l="0" t="0" r="0" b="0"/>
                      <wp:wrapNone/>
                      <wp:docPr id="2050152835" name="Textfeld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751205" cy="61658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tbl>
                                  <w:tblPr>
                                    <w:tblStyle w:val="Tabellenraster"/>
                                    <w:tblW w:w="908" w:type="dxa"/>
                                    <w:tblBorders>
                                      <w:top w:val="none" w:sz="0" w:space="0" w:color="auto"/>
                                      <w:left w:val="none" w:sz="0" w:space="0" w:color="auto"/>
                                      <w:bottom w:val="none" w:sz="0" w:space="0" w:color="auto"/>
                                      <w:right w:val="none" w:sz="0" w:space="0" w:color="auto"/>
                                    </w:tblBorders>
                                    <w:tblCellMar>
                                      <w:left w:w="0" w:type="dxa"/>
                                      <w:right w:w="0" w:type="dxa"/>
                                    </w:tblCellMar>
                                    <w:tblLook w:val="04A0" w:firstRow="1" w:lastRow="0" w:firstColumn="1" w:lastColumn="0" w:noHBand="0" w:noVBand="1"/>
                                  </w:tblPr>
                                  <w:tblGrid>
                                    <w:gridCol w:w="454"/>
                                    <w:gridCol w:w="454"/>
                                  </w:tblGrid>
                                  <w:tr w:rsidR="00E56ECC" w:rsidRPr="003B4807" w14:paraId="2CEC1E9D" w14:textId="77777777" w:rsidTr="0054793A">
                                    <w:trPr>
                                      <w:trHeight w:hRule="exact" w:val="340"/>
                                    </w:trPr>
                                    <w:tc>
                                      <w:tcPr>
                                        <w:tcW w:w="454" w:type="dxa"/>
                                        <w:tcBorders>
                                          <w:bottom w:val="single" w:sz="8" w:space="0" w:color="000000" w:themeColor="text1"/>
                                        </w:tcBorders>
                                        <w:vAlign w:val="center"/>
                                      </w:tcPr>
                                      <w:p w14:paraId="33F51E1F" w14:textId="77777777" w:rsidR="00E56ECC" w:rsidRPr="003B4807" w:rsidRDefault="00E56ECC" w:rsidP="00E56ECC">
                                        <w:pPr>
                                          <w:tabs>
                                            <w:tab w:val="clear" w:pos="340"/>
                                            <w:tab w:val="clear" w:pos="595"/>
                                            <w:tab w:val="clear" w:pos="851"/>
                                          </w:tabs>
                                          <w:jc w:val="center"/>
                                        </w:pPr>
                                        <w:r w:rsidRPr="003B4807">
                                          <w:t>Z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454" w:type="dxa"/>
                                        <w:tcBorders>
                                          <w:bottom w:val="single" w:sz="8" w:space="0" w:color="000000" w:themeColor="text1"/>
                                          <w:right w:val="nil"/>
                                        </w:tcBorders>
                                        <w:vAlign w:val="center"/>
                                      </w:tcPr>
                                      <w:p w14:paraId="5D915EBB" w14:textId="77777777" w:rsidR="00E56ECC" w:rsidRPr="003B4807" w:rsidRDefault="00E56ECC" w:rsidP="00E56ECC">
                                        <w:pPr>
                                          <w:tabs>
                                            <w:tab w:val="clear" w:pos="340"/>
                                            <w:tab w:val="clear" w:pos="595"/>
                                            <w:tab w:val="clear" w:pos="851"/>
                                          </w:tabs>
                                          <w:jc w:val="center"/>
                                        </w:pPr>
                                        <w:r w:rsidRPr="003B4807">
                                          <w:t>E</w:t>
                                        </w:r>
                                      </w:p>
                                    </w:tc>
                                  </w:tr>
                                  <w:tr w:rsidR="00E56ECC" w:rsidRPr="003B4807" w14:paraId="61F318B4" w14:textId="77777777" w:rsidTr="0054793A">
                                    <w:trPr>
                                      <w:trHeight w:hRule="exact" w:val="454"/>
                                    </w:trPr>
                                    <w:tc>
                                      <w:tcPr>
                                        <w:tcW w:w="454" w:type="dxa"/>
                                        <w:tcBorders>
                                          <w:top w:val="single" w:sz="8" w:space="0" w:color="000000" w:themeColor="text1"/>
                                          <w:bottom w:val="nil"/>
                                        </w:tcBorders>
                                        <w:vAlign w:val="center"/>
                                      </w:tcPr>
                                      <w:p w14:paraId="795F33C4" w14:textId="77777777" w:rsidR="00E56ECC" w:rsidRPr="003B4807" w:rsidRDefault="00E56ECC" w:rsidP="00E56ECC">
                                        <w:pPr>
                                          <w:tabs>
                                            <w:tab w:val="clear" w:pos="340"/>
                                            <w:tab w:val="clear" w:pos="595"/>
                                            <w:tab w:val="clear" w:pos="851"/>
                                          </w:tabs>
                                          <w:jc w:val="center"/>
                                          <w:rPr>
                                            <w:rFonts w:ascii="Comic Sans MS" w:hAnsi="Comic Sans MS"/>
                                            <w:noProof/>
                                            <w:color w:val="808080"/>
                                            <w:sz w:val="25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454" w:type="dxa"/>
                                        <w:tcBorders>
                                          <w:top w:val="single" w:sz="8" w:space="0" w:color="000000" w:themeColor="text1"/>
                                          <w:bottom w:val="nil"/>
                                          <w:right w:val="nil"/>
                                        </w:tcBorders>
                                        <w:vAlign w:val="center"/>
                                      </w:tcPr>
                                      <w:p w14:paraId="5451D206" w14:textId="77777777" w:rsidR="00E56ECC" w:rsidRPr="003B4807" w:rsidRDefault="00E56ECC" w:rsidP="00E56ECC">
                                        <w:pPr>
                                          <w:tabs>
                                            <w:tab w:val="clear" w:pos="340"/>
                                            <w:tab w:val="clear" w:pos="595"/>
                                            <w:tab w:val="clear" w:pos="851"/>
                                          </w:tabs>
                                          <w:jc w:val="center"/>
                                          <w:rPr>
                                            <w:rFonts w:ascii="Comic Sans MS" w:hAnsi="Comic Sans MS"/>
                                            <w:noProof/>
                                            <w:color w:val="808080"/>
                                            <w:sz w:val="25"/>
                                          </w:rPr>
                                        </w:pPr>
                                      </w:p>
                                    </w:tc>
                                  </w:tr>
                                </w:tbl>
                                <w:p w14:paraId="46079A24" w14:textId="77777777" w:rsidR="00E56ECC" w:rsidRDefault="00E56ECC" w:rsidP="00E56ECC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86B3740" id="_x0000_s1041" type="#_x0000_t202" style="position:absolute;left:0;text-align:left;margin-left:-25pt;margin-top:-45.65pt;width:59.15pt;height:48.55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" filled="f" stroked="f" strokeweight=".5pt">
                      <v:textbox>
                        <w:txbxContent>
                          <w:tbl>
                            <w:tblPr>
                              <w:tblStyle w:val="Tabellenraster"/>
                              <w:tblW w:w="908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tblBorders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454"/>
                              <w:gridCol w:w="454"/>
                            </w:tblGrid>
                            <w:tr w:rsidR="00E56ECC" w:rsidRPr="003B4807" w14:paraId="2CEC1E9D" w14:textId="77777777" w:rsidTr="0054793A">
                              <w:trPr>
                                <w:trHeight w:hRule="exact" w:val="340"/>
                              </w:trPr>
                              <w:tc>
                                <w:tcPr>
                                  <w:tcW w:w="454" w:type="dxa"/>
                                  <w:tcBorders>
                                    <w:bottom w:val="single" w:sz="8" w:space="0" w:color="000000" w:themeColor="text1"/>
                                  </w:tcBorders>
                                  <w:vAlign w:val="center"/>
                                </w:tcPr>
                                <w:p w14:paraId="33F51E1F" w14:textId="77777777" w:rsidR="00E56ECC" w:rsidRPr="003B4807" w:rsidRDefault="00E56ECC" w:rsidP="00E56ECC">
                                  <w:pPr>
                                    <w:tabs>
                                      <w:tab w:val="clear" w:pos="340"/>
                                      <w:tab w:val="clear" w:pos="595"/>
                                      <w:tab w:val="clear" w:pos="851"/>
                                    </w:tabs>
                                    <w:jc w:val="center"/>
                                  </w:pPr>
                                  <w:r w:rsidRPr="003B4807">
                                    <w:t>Z</w:t>
                                  </w:r>
                                </w:p>
                              </w:tc>
                              <w:tc>
                                <w:tcPr>
                                  <w:tcW w:w="454" w:type="dxa"/>
                                  <w:tcBorders>
                                    <w:bottom w:val="single" w:sz="8" w:space="0" w:color="000000" w:themeColor="text1"/>
                                    <w:right w:val="nil"/>
                                  </w:tcBorders>
                                  <w:vAlign w:val="center"/>
                                </w:tcPr>
                                <w:p w14:paraId="5D915EBB" w14:textId="77777777" w:rsidR="00E56ECC" w:rsidRPr="003B4807" w:rsidRDefault="00E56ECC" w:rsidP="00E56ECC">
                                  <w:pPr>
                                    <w:tabs>
                                      <w:tab w:val="clear" w:pos="340"/>
                                      <w:tab w:val="clear" w:pos="595"/>
                                      <w:tab w:val="clear" w:pos="851"/>
                                    </w:tabs>
                                    <w:jc w:val="center"/>
                                  </w:pPr>
                                  <w:r w:rsidRPr="003B4807">
                                    <w:t>E</w:t>
                                  </w:r>
                                </w:p>
                              </w:tc>
                            </w:tr>
                            <w:tr w:rsidR="00E56ECC" w:rsidRPr="003B4807" w14:paraId="61F318B4" w14:textId="77777777" w:rsidTr="0054793A">
                              <w:trPr>
                                <w:trHeight w:hRule="exact" w:val="454"/>
                              </w:trPr>
                              <w:tc>
                                <w:tcPr>
                                  <w:tcW w:w="454" w:type="dxa"/>
                                  <w:tcBorders>
                                    <w:top w:val="single" w:sz="8" w:space="0" w:color="000000" w:themeColor="text1"/>
                                    <w:bottom w:val="nil"/>
                                  </w:tcBorders>
                                  <w:vAlign w:val="center"/>
                                </w:tcPr>
                                <w:p w14:paraId="795F33C4" w14:textId="77777777" w:rsidR="00E56ECC" w:rsidRPr="003B4807" w:rsidRDefault="00E56ECC" w:rsidP="00E56ECC">
                                  <w:pPr>
                                    <w:tabs>
                                      <w:tab w:val="clear" w:pos="340"/>
                                      <w:tab w:val="clear" w:pos="595"/>
                                      <w:tab w:val="clear" w:pos="851"/>
                                    </w:tabs>
                                    <w:jc w:val="center"/>
                                    <w:rPr>
                                      <w:rFonts w:ascii="Comic Sans MS" w:hAnsi="Comic Sans MS"/>
                                      <w:noProof/>
                                      <w:color w:val="808080"/>
                                      <w:sz w:val="25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4" w:type="dxa"/>
                                  <w:tcBorders>
                                    <w:top w:val="single" w:sz="8" w:space="0" w:color="000000" w:themeColor="text1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5451D206" w14:textId="77777777" w:rsidR="00E56ECC" w:rsidRPr="003B4807" w:rsidRDefault="00E56ECC" w:rsidP="00E56ECC">
                                  <w:pPr>
                                    <w:tabs>
                                      <w:tab w:val="clear" w:pos="340"/>
                                      <w:tab w:val="clear" w:pos="595"/>
                                      <w:tab w:val="clear" w:pos="851"/>
                                    </w:tabs>
                                    <w:jc w:val="center"/>
                                    <w:rPr>
                                      <w:rFonts w:ascii="Comic Sans MS" w:hAnsi="Comic Sans MS"/>
                                      <w:noProof/>
                                      <w:color w:val="808080"/>
                                      <w:sz w:val="25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46079A24" w14:textId="77777777" w:rsidR="00E56ECC" w:rsidRDefault="00E56ECC" w:rsidP="00E56ECC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3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9D89227" w14:textId="77777777" w:rsidR="00E56ECC" w:rsidRPr="0060019A" w:rsidRDefault="00E56ECC" w:rsidP="0054793A">
            <w:pPr>
              <w:pStyle w:val="ekvraster"/>
            </w:pPr>
          </w:p>
        </w:tc>
        <w:tc>
          <w:tcPr>
            <w:tcW w:w="3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46B889B" w14:textId="77777777" w:rsidR="00E56ECC" w:rsidRPr="0060019A" w:rsidRDefault="00E56ECC" w:rsidP="0054793A">
            <w:pPr>
              <w:pStyle w:val="ekvraster"/>
            </w:pPr>
          </w:p>
        </w:tc>
        <w:tc>
          <w:tcPr>
            <w:tcW w:w="3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C64831E" w14:textId="77777777" w:rsidR="00E56ECC" w:rsidRPr="0060019A" w:rsidRDefault="00E56ECC" w:rsidP="0054793A">
            <w:pPr>
              <w:pStyle w:val="ekvraster"/>
            </w:pPr>
          </w:p>
        </w:tc>
        <w:tc>
          <w:tcPr>
            <w:tcW w:w="3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706E372" w14:textId="77777777" w:rsidR="00E56ECC" w:rsidRPr="0060019A" w:rsidRDefault="00E56ECC" w:rsidP="0054793A">
            <w:pPr>
              <w:pStyle w:val="ekvraster"/>
            </w:pPr>
          </w:p>
        </w:tc>
        <w:tc>
          <w:tcPr>
            <w:tcW w:w="3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E508C8A" w14:textId="77777777" w:rsidR="00E56ECC" w:rsidRPr="0060019A" w:rsidRDefault="00E56ECC" w:rsidP="0054793A">
            <w:pPr>
              <w:pStyle w:val="ekvraster"/>
            </w:pPr>
          </w:p>
        </w:tc>
        <w:tc>
          <w:tcPr>
            <w:tcW w:w="3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32C7B59" w14:textId="77777777" w:rsidR="00E56ECC" w:rsidRPr="0060019A" w:rsidRDefault="00E56ECC" w:rsidP="0054793A">
            <w:pPr>
              <w:pStyle w:val="ekvraster"/>
            </w:pPr>
          </w:p>
        </w:tc>
      </w:tr>
      <w:tr w:rsidR="00E56ECC" w:rsidRPr="0060019A" w14:paraId="404A9336" w14:textId="77777777" w:rsidTr="0054793A">
        <w:trPr>
          <w:trHeight w:hRule="exact" w:val="284"/>
        </w:trPr>
        <w:tc>
          <w:tcPr>
            <w:tcW w:w="3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315EE44" w14:textId="77777777" w:rsidR="00E56ECC" w:rsidRPr="0060019A" w:rsidRDefault="00E56ECC" w:rsidP="0054793A">
            <w:pPr>
              <w:pStyle w:val="ekvraster"/>
            </w:pPr>
          </w:p>
        </w:tc>
        <w:tc>
          <w:tcPr>
            <w:tcW w:w="301" w:type="dxa"/>
            <w:tcBorders>
              <w:top w:val="nil"/>
              <w:left w:val="nil"/>
              <w:bottom w:val="nil"/>
            </w:tcBorders>
            <w:noWrap/>
            <w:vAlign w:val="center"/>
          </w:tcPr>
          <w:p w14:paraId="3B6276CD" w14:textId="77777777" w:rsidR="00E56ECC" w:rsidRPr="0060019A" w:rsidRDefault="00E56ECC" w:rsidP="0054793A">
            <w:pPr>
              <w:pStyle w:val="ekvraster"/>
            </w:pPr>
          </w:p>
        </w:tc>
        <w:tc>
          <w:tcPr>
            <w:tcW w:w="301" w:type="dxa"/>
            <w:noWrap/>
            <w:vAlign w:val="center"/>
          </w:tcPr>
          <w:p w14:paraId="4B7476FB" w14:textId="77777777" w:rsidR="00E56ECC" w:rsidRPr="0060019A" w:rsidRDefault="00E56ECC" w:rsidP="0054793A">
            <w:pPr>
              <w:pStyle w:val="ekvraster"/>
            </w:pPr>
          </w:p>
        </w:tc>
        <w:tc>
          <w:tcPr>
            <w:tcW w:w="301" w:type="dxa"/>
            <w:noWrap/>
            <w:vAlign w:val="center"/>
          </w:tcPr>
          <w:p w14:paraId="4E055339" w14:textId="77777777" w:rsidR="00E56ECC" w:rsidRPr="0060019A" w:rsidRDefault="00E56ECC" w:rsidP="0054793A">
            <w:pPr>
              <w:pStyle w:val="ekvraster"/>
            </w:pPr>
          </w:p>
        </w:tc>
        <w:tc>
          <w:tcPr>
            <w:tcW w:w="301" w:type="dxa"/>
            <w:noWrap/>
            <w:vAlign w:val="center"/>
          </w:tcPr>
          <w:p w14:paraId="3D569BF5" w14:textId="77777777" w:rsidR="00E56ECC" w:rsidRPr="0060019A" w:rsidRDefault="00E56ECC" w:rsidP="0054793A">
            <w:pPr>
              <w:pStyle w:val="ekvraster"/>
            </w:pPr>
          </w:p>
        </w:tc>
        <w:tc>
          <w:tcPr>
            <w:tcW w:w="301" w:type="dxa"/>
            <w:noWrap/>
            <w:vAlign w:val="center"/>
          </w:tcPr>
          <w:p w14:paraId="3EA9CF36" w14:textId="77777777" w:rsidR="00E56ECC" w:rsidRPr="0060019A" w:rsidRDefault="00E56ECC" w:rsidP="0054793A">
            <w:pPr>
              <w:pStyle w:val="ekvraster"/>
            </w:pPr>
          </w:p>
        </w:tc>
        <w:tc>
          <w:tcPr>
            <w:tcW w:w="301" w:type="dxa"/>
            <w:noWrap/>
            <w:vAlign w:val="center"/>
          </w:tcPr>
          <w:p w14:paraId="137F0FDB" w14:textId="77777777" w:rsidR="00E56ECC" w:rsidRPr="0060019A" w:rsidRDefault="00E56ECC" w:rsidP="0054793A">
            <w:pPr>
              <w:pStyle w:val="ekvraster"/>
            </w:pPr>
          </w:p>
        </w:tc>
        <w:tc>
          <w:tcPr>
            <w:tcW w:w="301" w:type="dxa"/>
            <w:tcBorders>
              <w:top w:val="nil"/>
              <w:bottom w:val="nil"/>
              <w:right w:val="nil"/>
            </w:tcBorders>
            <w:noWrap/>
            <w:vAlign w:val="center"/>
          </w:tcPr>
          <w:p w14:paraId="0C8FF1BE" w14:textId="77777777" w:rsidR="00E56ECC" w:rsidRPr="0060019A" w:rsidRDefault="00E56ECC" w:rsidP="0054793A">
            <w:pPr>
              <w:pStyle w:val="ekvraster"/>
            </w:pPr>
          </w:p>
        </w:tc>
        <w:tc>
          <w:tcPr>
            <w:tcW w:w="3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39CDCF" w14:textId="77777777" w:rsidR="00E56ECC" w:rsidRPr="0060019A" w:rsidRDefault="00E56ECC" w:rsidP="0054793A">
            <w:pPr>
              <w:pStyle w:val="ekvraster"/>
            </w:pPr>
          </w:p>
        </w:tc>
        <w:tc>
          <w:tcPr>
            <w:tcW w:w="3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993221" w14:textId="77777777" w:rsidR="00E56ECC" w:rsidRPr="0060019A" w:rsidRDefault="00E56ECC" w:rsidP="0054793A">
            <w:pPr>
              <w:pStyle w:val="ekvraster"/>
            </w:pPr>
          </w:p>
        </w:tc>
        <w:tc>
          <w:tcPr>
            <w:tcW w:w="3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24CABE" w14:textId="77777777" w:rsidR="00E56ECC" w:rsidRPr="0060019A" w:rsidRDefault="00E56ECC" w:rsidP="0054793A">
            <w:pPr>
              <w:pStyle w:val="ekvraster"/>
            </w:pPr>
          </w:p>
        </w:tc>
        <w:tc>
          <w:tcPr>
            <w:tcW w:w="3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82C20C" w14:textId="77777777" w:rsidR="00E56ECC" w:rsidRPr="0060019A" w:rsidRDefault="00E56ECC" w:rsidP="0054793A">
            <w:pPr>
              <w:pStyle w:val="ekvraster"/>
            </w:pPr>
          </w:p>
        </w:tc>
        <w:tc>
          <w:tcPr>
            <w:tcW w:w="3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5B3D32" w14:textId="77777777" w:rsidR="00E56ECC" w:rsidRPr="0060019A" w:rsidRDefault="00E56ECC" w:rsidP="0054793A">
            <w:pPr>
              <w:pStyle w:val="ekvraster"/>
            </w:pPr>
          </w:p>
        </w:tc>
        <w:tc>
          <w:tcPr>
            <w:tcW w:w="3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47844E" w14:textId="77777777" w:rsidR="00E56ECC" w:rsidRPr="0060019A" w:rsidRDefault="00E56ECC" w:rsidP="0054793A">
            <w:pPr>
              <w:pStyle w:val="ekvraster"/>
            </w:pPr>
          </w:p>
        </w:tc>
        <w:tc>
          <w:tcPr>
            <w:tcW w:w="3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AB4F59" w14:textId="77777777" w:rsidR="00E56ECC" w:rsidRPr="0060019A" w:rsidRDefault="00E56ECC" w:rsidP="0054793A">
            <w:pPr>
              <w:pStyle w:val="ekvraster"/>
            </w:pPr>
          </w:p>
        </w:tc>
        <w:tc>
          <w:tcPr>
            <w:tcW w:w="3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0FC6D8" w14:textId="77777777" w:rsidR="00E56ECC" w:rsidRPr="0060019A" w:rsidRDefault="00E56ECC" w:rsidP="0054793A">
            <w:pPr>
              <w:pStyle w:val="ekvraster"/>
            </w:pPr>
          </w:p>
        </w:tc>
        <w:tc>
          <w:tcPr>
            <w:tcW w:w="301" w:type="dxa"/>
            <w:tcBorders>
              <w:top w:val="nil"/>
              <w:left w:val="nil"/>
              <w:bottom w:val="nil"/>
            </w:tcBorders>
            <w:noWrap/>
            <w:vAlign w:val="center"/>
          </w:tcPr>
          <w:p w14:paraId="3E4C518B" w14:textId="77777777" w:rsidR="00E56ECC" w:rsidRPr="0060019A" w:rsidRDefault="00E56ECC" w:rsidP="0054793A">
            <w:pPr>
              <w:pStyle w:val="ekvraster"/>
            </w:pPr>
          </w:p>
        </w:tc>
        <w:tc>
          <w:tcPr>
            <w:tcW w:w="301" w:type="dxa"/>
            <w:noWrap/>
            <w:vAlign w:val="center"/>
          </w:tcPr>
          <w:p w14:paraId="10E10BC1" w14:textId="77777777" w:rsidR="00E56ECC" w:rsidRPr="0060019A" w:rsidRDefault="00E56ECC" w:rsidP="0054793A">
            <w:pPr>
              <w:pStyle w:val="ekvraster"/>
            </w:pPr>
          </w:p>
        </w:tc>
        <w:tc>
          <w:tcPr>
            <w:tcW w:w="301" w:type="dxa"/>
            <w:noWrap/>
            <w:vAlign w:val="center"/>
          </w:tcPr>
          <w:p w14:paraId="248C9ED1" w14:textId="77777777" w:rsidR="00E56ECC" w:rsidRPr="0060019A" w:rsidRDefault="00E56ECC" w:rsidP="0054793A">
            <w:pPr>
              <w:pStyle w:val="ekvraster"/>
            </w:pPr>
          </w:p>
        </w:tc>
        <w:tc>
          <w:tcPr>
            <w:tcW w:w="301" w:type="dxa"/>
            <w:noWrap/>
            <w:vAlign w:val="center"/>
          </w:tcPr>
          <w:p w14:paraId="41B57824" w14:textId="77777777" w:rsidR="00E56ECC" w:rsidRPr="0060019A" w:rsidRDefault="00E56ECC" w:rsidP="0054793A">
            <w:pPr>
              <w:pStyle w:val="ekvraster"/>
            </w:pPr>
          </w:p>
        </w:tc>
        <w:tc>
          <w:tcPr>
            <w:tcW w:w="301" w:type="dxa"/>
            <w:noWrap/>
            <w:vAlign w:val="center"/>
          </w:tcPr>
          <w:p w14:paraId="69CECA1A" w14:textId="77777777" w:rsidR="00E56ECC" w:rsidRPr="0060019A" w:rsidRDefault="00E56ECC" w:rsidP="0054793A">
            <w:pPr>
              <w:pStyle w:val="ekvraster"/>
            </w:pPr>
          </w:p>
        </w:tc>
        <w:tc>
          <w:tcPr>
            <w:tcW w:w="301" w:type="dxa"/>
            <w:noWrap/>
            <w:vAlign w:val="center"/>
          </w:tcPr>
          <w:p w14:paraId="3D2C3D28" w14:textId="77777777" w:rsidR="00E56ECC" w:rsidRPr="0060019A" w:rsidRDefault="00E56ECC" w:rsidP="0054793A">
            <w:pPr>
              <w:pStyle w:val="ekvraster"/>
            </w:pPr>
          </w:p>
        </w:tc>
        <w:tc>
          <w:tcPr>
            <w:tcW w:w="301" w:type="dxa"/>
            <w:tcBorders>
              <w:top w:val="nil"/>
              <w:bottom w:val="nil"/>
              <w:right w:val="nil"/>
            </w:tcBorders>
            <w:noWrap/>
            <w:vAlign w:val="center"/>
          </w:tcPr>
          <w:p w14:paraId="65330F15" w14:textId="77777777" w:rsidR="00E56ECC" w:rsidRPr="0060019A" w:rsidRDefault="00E56ECC" w:rsidP="0054793A">
            <w:pPr>
              <w:pStyle w:val="ekvraster"/>
            </w:pPr>
          </w:p>
        </w:tc>
        <w:tc>
          <w:tcPr>
            <w:tcW w:w="3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2D67384" w14:textId="77777777" w:rsidR="00E56ECC" w:rsidRPr="0060019A" w:rsidRDefault="00E56ECC" w:rsidP="0054793A">
            <w:pPr>
              <w:pStyle w:val="ekvraster"/>
            </w:pPr>
          </w:p>
        </w:tc>
        <w:tc>
          <w:tcPr>
            <w:tcW w:w="3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81A7575" w14:textId="77777777" w:rsidR="00E56ECC" w:rsidRPr="0060019A" w:rsidRDefault="00E56ECC" w:rsidP="0054793A">
            <w:pPr>
              <w:pStyle w:val="ekvraster"/>
            </w:pPr>
          </w:p>
        </w:tc>
        <w:tc>
          <w:tcPr>
            <w:tcW w:w="3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A18CF91" w14:textId="77777777" w:rsidR="00E56ECC" w:rsidRPr="0060019A" w:rsidRDefault="00E56ECC" w:rsidP="0054793A">
            <w:pPr>
              <w:pStyle w:val="ekvraster"/>
            </w:pPr>
          </w:p>
        </w:tc>
        <w:tc>
          <w:tcPr>
            <w:tcW w:w="3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4DF9AC8" w14:textId="77777777" w:rsidR="00E56ECC" w:rsidRPr="0060019A" w:rsidRDefault="00E56ECC" w:rsidP="0054793A">
            <w:pPr>
              <w:pStyle w:val="ekvraster"/>
            </w:pPr>
          </w:p>
        </w:tc>
        <w:tc>
          <w:tcPr>
            <w:tcW w:w="3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141D1D5" w14:textId="77777777" w:rsidR="00E56ECC" w:rsidRPr="0060019A" w:rsidRDefault="00E56ECC" w:rsidP="0054793A">
            <w:pPr>
              <w:pStyle w:val="ekvraster"/>
            </w:pPr>
          </w:p>
        </w:tc>
        <w:tc>
          <w:tcPr>
            <w:tcW w:w="3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51BB6C9" w14:textId="77777777" w:rsidR="00E56ECC" w:rsidRPr="0060019A" w:rsidRDefault="00E56ECC" w:rsidP="0054793A">
            <w:pPr>
              <w:pStyle w:val="ekvraster"/>
            </w:pPr>
          </w:p>
        </w:tc>
        <w:tc>
          <w:tcPr>
            <w:tcW w:w="3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3403820" w14:textId="77777777" w:rsidR="00E56ECC" w:rsidRPr="0060019A" w:rsidRDefault="00E56ECC" w:rsidP="0054793A">
            <w:pPr>
              <w:pStyle w:val="ekvraster"/>
            </w:pPr>
          </w:p>
        </w:tc>
        <w:tc>
          <w:tcPr>
            <w:tcW w:w="3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1B60E2D" w14:textId="77777777" w:rsidR="00E56ECC" w:rsidRPr="0060019A" w:rsidRDefault="00E56ECC" w:rsidP="0054793A">
            <w:pPr>
              <w:pStyle w:val="ekvraster"/>
            </w:pPr>
          </w:p>
        </w:tc>
      </w:tr>
    </w:tbl>
    <w:p w14:paraId="34AD3314" w14:textId="0D4803C5" w:rsidR="001A0512" w:rsidRDefault="001A0512" w:rsidP="00DB7BE3">
      <w:pPr>
        <w:tabs>
          <w:tab w:val="clear" w:pos="340"/>
          <w:tab w:val="clear" w:pos="595"/>
          <w:tab w:val="clear" w:pos="851"/>
          <w:tab w:val="left" w:pos="284"/>
          <w:tab w:val="left" w:pos="9354"/>
        </w:tabs>
      </w:pPr>
    </w:p>
    <w:p w14:paraId="61625DD2" w14:textId="77777777" w:rsidR="008207A7" w:rsidRDefault="008207A7">
      <w:pPr>
        <w:tabs>
          <w:tab w:val="clear" w:pos="340"/>
          <w:tab w:val="clear" w:pos="595"/>
          <w:tab w:val="clear" w:pos="851"/>
        </w:tabs>
        <w:spacing w:after="160" w:line="259" w:lineRule="auto"/>
      </w:pPr>
      <w:r>
        <w:br w:type="page"/>
      </w:r>
    </w:p>
    <w:tbl>
      <w:tblPr>
        <w:tblW w:w="11000" w:type="dxa"/>
        <w:tblInd w:w="-1247" w:type="dxa"/>
        <w:tblBorders>
          <w:insideH w:val="single" w:sz="8" w:space="0" w:color="80808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43"/>
        <w:gridCol w:w="9757"/>
      </w:tblGrid>
      <w:tr w:rsidR="008207A7" w:rsidRPr="00BF17F2" w14:paraId="412E8755" w14:textId="77777777" w:rsidTr="00EA7672">
        <w:trPr>
          <w:trHeight w:hRule="exact" w:val="794"/>
        </w:trPr>
        <w:tc>
          <w:tcPr>
            <w:tcW w:w="1243" w:type="dxa"/>
            <w:tcBorders>
              <w:bottom w:val="nil"/>
              <w:right w:val="nil"/>
            </w:tcBorders>
            <w:noWrap/>
            <w:vAlign w:val="bottom"/>
          </w:tcPr>
          <w:p w14:paraId="45BE6337" w14:textId="77777777" w:rsidR="008207A7" w:rsidRPr="00BF17F2" w:rsidRDefault="008207A7" w:rsidP="00EA7672">
            <w:pPr>
              <w:rPr>
                <w:color w:val="FFFFFF" w:themeColor="background1"/>
              </w:rPr>
            </w:pPr>
          </w:p>
        </w:tc>
        <w:tc>
          <w:tcPr>
            <w:tcW w:w="9757" w:type="dxa"/>
            <w:tcBorders>
              <w:left w:val="nil"/>
              <w:bottom w:val="nil"/>
            </w:tcBorders>
            <w:noWrap/>
            <w:vAlign w:val="bottom"/>
          </w:tcPr>
          <w:p w14:paraId="33F10A8D" w14:textId="77777777" w:rsidR="008207A7" w:rsidRPr="00BF17F2" w:rsidRDefault="008207A7" w:rsidP="00EA7672">
            <w:pPr>
              <w:rPr>
                <w:color w:val="FFFFFF" w:themeColor="background1"/>
              </w:rPr>
            </w:pPr>
          </w:p>
        </w:tc>
      </w:tr>
    </w:tbl>
    <w:p w14:paraId="7258EE44" w14:textId="64DFF90B" w:rsidR="008207A7" w:rsidRDefault="008207A7" w:rsidP="008207A7">
      <w:pPr>
        <w:pStyle w:val="ekvue1arial"/>
        <w:jc w:val="center"/>
      </w:pPr>
      <w:r>
        <w:t xml:space="preserve">Station </w:t>
      </w:r>
      <w:r>
        <w:t>4</w:t>
      </w:r>
    </w:p>
    <w:p w14:paraId="58B99106" w14:textId="77777777" w:rsidR="008207A7" w:rsidRDefault="008207A7" w:rsidP="008207A7">
      <w:pPr>
        <w:tabs>
          <w:tab w:val="clear" w:pos="340"/>
          <w:tab w:val="clear" w:pos="595"/>
          <w:tab w:val="clear" w:pos="851"/>
          <w:tab w:val="left" w:pos="284"/>
          <w:tab w:val="left" w:pos="9354"/>
        </w:tabs>
      </w:pPr>
    </w:p>
    <w:p w14:paraId="61FD89CA" w14:textId="0D3C2F5B" w:rsidR="008207A7" w:rsidRDefault="008207A7" w:rsidP="008207A7">
      <w:pPr>
        <w:pStyle w:val="ekvue2arial"/>
        <w:jc w:val="center"/>
      </w:pPr>
      <w:r>
        <w:t>Zahlenstrahl</w:t>
      </w:r>
    </w:p>
    <w:p w14:paraId="0FD9F8B2" w14:textId="58F1681C" w:rsidR="008207A7" w:rsidRDefault="008207A7">
      <w:pPr>
        <w:tabs>
          <w:tab w:val="clear" w:pos="340"/>
          <w:tab w:val="clear" w:pos="595"/>
          <w:tab w:val="clear" w:pos="851"/>
        </w:tabs>
        <w:spacing w:after="160" w:line="259" w:lineRule="auto"/>
      </w:pPr>
      <w:r>
        <w:rPr>
          <w:noProof/>
          <w:lang w:eastAsia="de-DE"/>
        </w:rPr>
        <w:drawing>
          <wp:anchor distT="0" distB="0" distL="114300" distR="114300" simplePos="0" relativeHeight="251772928" behindDoc="0" locked="0" layoutInCell="1" allowOverlap="1" wp14:anchorId="0FCA4A0A" wp14:editId="1A92963D">
            <wp:simplePos x="0" y="0"/>
            <wp:positionH relativeFrom="column">
              <wp:posOffset>-709295</wp:posOffset>
            </wp:positionH>
            <wp:positionV relativeFrom="paragraph">
              <wp:posOffset>244387</wp:posOffset>
            </wp:positionV>
            <wp:extent cx="288290" cy="288290"/>
            <wp:effectExtent l="0" t="0" r="0" b="0"/>
            <wp:wrapNone/>
            <wp:docPr id="1538944916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c_leicht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8290" cy="2882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8268328" w14:textId="1747C21D" w:rsidR="008207A7" w:rsidRPr="00D3427F" w:rsidRDefault="008207A7" w:rsidP="008207A7">
      <w:pPr>
        <w:pStyle w:val="ekvnummerierung"/>
        <w:framePr w:wrap="around"/>
      </w:pPr>
      <w:r>
        <w:t>1</w:t>
      </w:r>
    </w:p>
    <w:p w14:paraId="2A6760D9" w14:textId="77777777" w:rsidR="008207A7" w:rsidRPr="008207A7" w:rsidRDefault="008207A7" w:rsidP="008207A7">
      <w:pPr>
        <w:framePr w:w="454" w:h="369" w:hRule="exact" w:wrap="around" w:vAnchor="text" w:hAnchor="page" w:x="1192" w:y="1"/>
        <w:shd w:val="clear" w:color="auto" w:fill="333333"/>
        <w:spacing w:line="240" w:lineRule="auto"/>
        <w:jc w:val="center"/>
        <w:rPr>
          <w:b/>
          <w:color w:val="FFFFFF" w:themeColor="background1"/>
          <w:position w:val="-28"/>
          <w:sz w:val="27"/>
        </w:rPr>
      </w:pPr>
      <w:r w:rsidRPr="008207A7">
        <w:rPr>
          <w:b/>
          <w:color w:val="FFFFFF" w:themeColor="background1"/>
          <w:position w:val="-28"/>
          <w:sz w:val="27"/>
        </w:rPr>
        <w:t>1</w:t>
      </w:r>
    </w:p>
    <w:tbl>
      <w:tblPr>
        <w:tblStyle w:val="Tabellenraster"/>
        <w:tblW w:w="97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751"/>
      </w:tblGrid>
      <w:tr w:rsidR="008207A7" w:rsidRPr="008207A7" w14:paraId="73807F93" w14:textId="77777777" w:rsidTr="00EA7672">
        <w:tc>
          <w:tcPr>
            <w:tcW w:w="9751" w:type="dxa"/>
          </w:tcPr>
          <w:p w14:paraId="5AFB3DD8" w14:textId="645B1404" w:rsidR="008207A7" w:rsidRPr="008207A7" w:rsidRDefault="008207A7" w:rsidP="008207A7">
            <w:pPr>
              <w:spacing w:line="240" w:lineRule="auto"/>
              <w:ind w:left="57"/>
            </w:pPr>
            <w:r w:rsidRPr="008207A7">
              <w:rPr>
                <w:noProof/>
                <w:lang w:eastAsia="de-DE"/>
              </w:rPr>
              <mc:AlternateContent>
                <mc:Choice Requires="wpg">
                  <w:drawing>
                    <wp:anchor distT="0" distB="0" distL="114300" distR="114300" simplePos="0" relativeHeight="251756544" behindDoc="0" locked="0" layoutInCell="1" allowOverlap="1" wp14:anchorId="2F7607F7" wp14:editId="79E64274">
                      <wp:simplePos x="0" y="0"/>
                      <wp:positionH relativeFrom="column">
                        <wp:posOffset>5123815</wp:posOffset>
                      </wp:positionH>
                      <wp:positionV relativeFrom="paragraph">
                        <wp:posOffset>185420</wp:posOffset>
                      </wp:positionV>
                      <wp:extent cx="394970" cy="1021715"/>
                      <wp:effectExtent l="0" t="0" r="24130" b="26035"/>
                      <wp:wrapNone/>
                      <wp:docPr id="2142726857" name="Gruppieren 9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94970" cy="1021715"/>
                                <a:chOff x="0" y="-14205"/>
                                <a:chExt cx="395605" cy="1022002"/>
                              </a:xfrm>
                            </wpg:grpSpPr>
                            <wps:wsp>
                              <wps:cNvPr id="670607586" name="Gerader Verbinder 670607586"/>
                              <wps:cNvCnPr/>
                              <wps:spPr>
                                <a:xfrm flipV="1">
                                  <a:off x="207139" y="-14205"/>
                                  <a:ext cx="123143" cy="774935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 cap="flat" cmpd="sng" algn="ctr">
                                  <a:solidFill>
                                    <a:sysClr val="window" lastClr="FFFFFF">
                                      <a:lumMod val="50000"/>
                                    </a:sysClr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8478086" name="Ellipse 12"/>
                              <wps:cNvSpPr/>
                              <wps:spPr>
                                <a:xfrm>
                                  <a:off x="0" y="759512"/>
                                  <a:ext cx="395605" cy="248285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ysClr val="window" lastClr="FFFFFF"/>
                                </a:solidFill>
                                <a:ln w="12700" cap="flat" cmpd="sng" algn="ctr">
                                  <a:solidFill>
                                    <a:sysClr val="window" lastClr="FFFFFF">
                                      <a:lumMod val="50000"/>
                                    </a:sysClr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txbx>
                                <w:txbxContent>
                                  <w:p w14:paraId="7B71992F" w14:textId="77777777" w:rsidR="008207A7" w:rsidRPr="007077F5" w:rsidRDefault="008207A7" w:rsidP="008207A7">
                                    <w:pPr>
                                      <w:pStyle w:val="ekvbild"/>
                                      <w:spacing w:line="192" w:lineRule="auto"/>
                                      <w:jc w:val="center"/>
                                      <w:rPr>
                                        <w:rStyle w:val="ekvlsung"/>
                                      </w:rPr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F7607F7" id="Gruppieren 90" o:spid="_x0000_s1042" style="position:absolute;left:0;text-align:left;margin-left:403.45pt;margin-top:14.6pt;width:31.1pt;height:80.45pt;z-index:251756544;mso-width-relative:margin;mso-height-relative:margin" coordorigin=",-142" coordsize="3956,102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">
                      <v:line id="Gerader Verbinder 670607586" o:spid="_x0000_s1043" style="position:absolute;flip:y;visibility:visible;mso-wrap-style:square" from="2071,-142" to="3302,760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" strokecolor="#7f7f7f" strokeweight="1pt">
                        <v:stroke joinstyle="miter"/>
                      </v:line>
                      <v:oval id="_x0000_s1044" style="position:absolute;top:7595;width:3956;height:248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" fillcolor="window" strokecolor="#7f7f7f" strokeweight="1pt">
                        <v:stroke joinstyle="miter"/>
                        <v:textbox inset="0,0,0,0">
                          <w:txbxContent>
                            <w:p w14:paraId="7B71992F" w14:textId="77777777" w:rsidR="008207A7" w:rsidRPr="007077F5" w:rsidRDefault="008207A7" w:rsidP="008207A7">
                              <w:pPr>
                                <w:pStyle w:val="ekvbild"/>
                                <w:spacing w:line="192" w:lineRule="auto"/>
                                <w:jc w:val="center"/>
                                <w:rPr>
                                  <w:rStyle w:val="ekvlsung"/>
                                </w:rPr>
                              </w:pPr>
                            </w:p>
                          </w:txbxContent>
                        </v:textbox>
                      </v:oval>
                    </v:group>
                  </w:pict>
                </mc:Fallback>
              </mc:AlternateContent>
            </w:r>
            <w:r w:rsidRPr="008207A7">
              <w:rPr>
                <w:noProof/>
                <w:lang w:eastAsia="de-DE"/>
              </w:rPr>
              <mc:AlternateContent>
                <mc:Choice Requires="wpg">
                  <w:drawing>
                    <wp:anchor distT="0" distB="0" distL="114300" distR="114300" simplePos="0" relativeHeight="251755520" behindDoc="0" locked="0" layoutInCell="1" allowOverlap="1" wp14:anchorId="015AAC6F" wp14:editId="15631CAF">
                      <wp:simplePos x="0" y="0"/>
                      <wp:positionH relativeFrom="column">
                        <wp:posOffset>4387850</wp:posOffset>
                      </wp:positionH>
                      <wp:positionV relativeFrom="paragraph">
                        <wp:posOffset>186055</wp:posOffset>
                      </wp:positionV>
                      <wp:extent cx="394970" cy="1017270"/>
                      <wp:effectExtent l="0" t="0" r="24130" b="11430"/>
                      <wp:wrapNone/>
                      <wp:docPr id="2061139361" name="Gruppieren 8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94970" cy="1017270"/>
                                <a:chOff x="0" y="-23090"/>
                                <a:chExt cx="395605" cy="1017824"/>
                              </a:xfrm>
                            </wpg:grpSpPr>
                            <wps:wsp>
                              <wps:cNvPr id="689620469" name="Gerader Verbinder 689620469"/>
                              <wps:cNvCnPr/>
                              <wps:spPr>
                                <a:xfrm flipV="1">
                                  <a:off x="220202" y="-23090"/>
                                  <a:ext cx="87897" cy="76985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 cap="flat" cmpd="sng" algn="ctr">
                                  <a:solidFill>
                                    <a:sysClr val="window" lastClr="FFFFFF">
                                      <a:lumMod val="50000"/>
                                    </a:sysClr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823056375" name="Ellipse 12"/>
                              <wps:cNvSpPr/>
                              <wps:spPr>
                                <a:xfrm>
                                  <a:off x="0" y="746449"/>
                                  <a:ext cx="395605" cy="248285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ysClr val="window" lastClr="FFFFFF"/>
                                </a:solidFill>
                                <a:ln w="12700" cap="flat" cmpd="sng" algn="ctr">
                                  <a:solidFill>
                                    <a:sysClr val="window" lastClr="FFFFFF">
                                      <a:lumMod val="50000"/>
                                    </a:sysClr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txbx>
                                <w:txbxContent>
                                  <w:p w14:paraId="500EA2E6" w14:textId="77777777" w:rsidR="008207A7" w:rsidRPr="007077F5" w:rsidRDefault="008207A7" w:rsidP="008207A7">
                                    <w:pPr>
                                      <w:pStyle w:val="ekvbild"/>
                                      <w:spacing w:line="192" w:lineRule="auto"/>
                                      <w:jc w:val="center"/>
                                      <w:rPr>
                                        <w:rStyle w:val="ekvlsung"/>
                                      </w:rPr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15AAC6F" id="Gruppieren 89" o:spid="_x0000_s1045" style="position:absolute;left:0;text-align:left;margin-left:345.5pt;margin-top:14.65pt;width:31.1pt;height:80.1pt;z-index:251755520;mso-width-relative:margin;mso-height-relative:margin" coordorigin=",-230" coordsize="3956,1017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">
                      <v:line id="Gerader Verbinder 689620469" o:spid="_x0000_s1046" style="position:absolute;flip:y;visibility:visible;mso-wrap-style:square" from="2202,-230" to="3080,74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" strokecolor="#7f7f7f" strokeweight="1pt">
                        <v:stroke joinstyle="miter"/>
                      </v:line>
                      <v:oval id="_x0000_s1047" style="position:absolute;top:7464;width:3956;height:248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" fillcolor="window" strokecolor="#7f7f7f" strokeweight="1pt">
                        <v:stroke joinstyle="miter"/>
                        <v:textbox inset="0,0,0,0">
                          <w:txbxContent>
                            <w:p w14:paraId="500EA2E6" w14:textId="77777777" w:rsidR="008207A7" w:rsidRPr="007077F5" w:rsidRDefault="008207A7" w:rsidP="008207A7">
                              <w:pPr>
                                <w:pStyle w:val="ekvbild"/>
                                <w:spacing w:line="192" w:lineRule="auto"/>
                                <w:jc w:val="center"/>
                                <w:rPr>
                                  <w:rStyle w:val="ekvlsung"/>
                                </w:rPr>
                              </w:pPr>
                            </w:p>
                          </w:txbxContent>
                        </v:textbox>
                      </v:oval>
                    </v:group>
                  </w:pict>
                </mc:Fallback>
              </mc:AlternateContent>
            </w:r>
            <w:r w:rsidRPr="008207A7">
              <w:rPr>
                <w:noProof/>
                <w:lang w:eastAsia="de-DE"/>
              </w:rPr>
              <mc:AlternateContent>
                <mc:Choice Requires="wpg">
                  <w:drawing>
                    <wp:anchor distT="0" distB="0" distL="114300" distR="114300" simplePos="0" relativeHeight="251754496" behindDoc="0" locked="0" layoutInCell="1" allowOverlap="1" wp14:anchorId="167A07BC" wp14:editId="36DF29E7">
                      <wp:simplePos x="0" y="0"/>
                      <wp:positionH relativeFrom="column">
                        <wp:posOffset>3663315</wp:posOffset>
                      </wp:positionH>
                      <wp:positionV relativeFrom="paragraph">
                        <wp:posOffset>186690</wp:posOffset>
                      </wp:positionV>
                      <wp:extent cx="395605" cy="1019810"/>
                      <wp:effectExtent l="0" t="0" r="23495" b="27940"/>
                      <wp:wrapNone/>
                      <wp:docPr id="243361833" name="Gruppieren 8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95605" cy="1019810"/>
                                <a:chOff x="0" y="-3734"/>
                                <a:chExt cx="395605" cy="1020861"/>
                              </a:xfrm>
                            </wpg:grpSpPr>
                            <wps:wsp>
                              <wps:cNvPr id="446354958" name="Gerader Verbinder 446354958"/>
                              <wps:cNvCnPr/>
                              <wps:spPr>
                                <a:xfrm flipV="1">
                                  <a:off x="205273" y="-3734"/>
                                  <a:ext cx="134362" cy="768909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 cap="flat" cmpd="sng" algn="ctr">
                                  <a:solidFill>
                                    <a:sysClr val="window" lastClr="FFFFFF">
                                      <a:lumMod val="50000"/>
                                    </a:sysClr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533029607" name="Ellipse 12"/>
                              <wps:cNvSpPr/>
                              <wps:spPr>
                                <a:xfrm>
                                  <a:off x="0" y="768842"/>
                                  <a:ext cx="395605" cy="248285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ysClr val="window" lastClr="FFFFFF"/>
                                </a:solidFill>
                                <a:ln w="12700" cap="flat" cmpd="sng" algn="ctr">
                                  <a:solidFill>
                                    <a:sysClr val="window" lastClr="FFFFFF">
                                      <a:lumMod val="50000"/>
                                    </a:sysClr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txbx>
                                <w:txbxContent>
                                  <w:p w14:paraId="1D002A67" w14:textId="77777777" w:rsidR="008207A7" w:rsidRPr="007077F5" w:rsidRDefault="008207A7" w:rsidP="008207A7">
                                    <w:pPr>
                                      <w:pStyle w:val="ekvbild"/>
                                      <w:spacing w:line="192" w:lineRule="auto"/>
                                      <w:jc w:val="center"/>
                                      <w:rPr>
                                        <w:rStyle w:val="ekvlsung"/>
                                      </w:rPr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67A07BC" id="Gruppieren 88" o:spid="_x0000_s1048" style="position:absolute;left:0;text-align:left;margin-left:288.45pt;margin-top:14.7pt;width:31.15pt;height:80.3pt;z-index:251754496" coordorigin=",-37" coordsize="3956,102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">
                      <v:line id="Gerader Verbinder 446354958" o:spid="_x0000_s1049" style="position:absolute;flip:y;visibility:visible;mso-wrap-style:square" from="2052,-37" to="3396,765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" strokecolor="#7f7f7f" strokeweight="1pt">
                        <v:stroke joinstyle="miter"/>
                      </v:line>
                      <v:oval id="_x0000_s1050" style="position:absolute;top:7688;width:3956;height:248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" fillcolor="window" strokecolor="#7f7f7f" strokeweight="1pt">
                        <v:stroke joinstyle="miter"/>
                        <v:textbox inset="0,0,0,0">
                          <w:txbxContent>
                            <w:p w14:paraId="1D002A67" w14:textId="77777777" w:rsidR="008207A7" w:rsidRPr="007077F5" w:rsidRDefault="008207A7" w:rsidP="008207A7">
                              <w:pPr>
                                <w:pStyle w:val="ekvbild"/>
                                <w:spacing w:line="192" w:lineRule="auto"/>
                                <w:jc w:val="center"/>
                                <w:rPr>
                                  <w:rStyle w:val="ekvlsung"/>
                                </w:rPr>
                              </w:pPr>
                            </w:p>
                          </w:txbxContent>
                        </v:textbox>
                      </v:oval>
                    </v:group>
                  </w:pict>
                </mc:Fallback>
              </mc:AlternateContent>
            </w:r>
            <w:r w:rsidRPr="008207A7">
              <w:rPr>
                <w:noProof/>
                <w:lang w:eastAsia="de-DE"/>
              </w:rPr>
              <mc:AlternateContent>
                <mc:Choice Requires="wpg">
                  <w:drawing>
                    <wp:anchor distT="0" distB="0" distL="114300" distR="114300" simplePos="0" relativeHeight="251753472" behindDoc="0" locked="0" layoutInCell="1" allowOverlap="1" wp14:anchorId="4A43C782" wp14:editId="234DC1F2">
                      <wp:simplePos x="0" y="0"/>
                      <wp:positionH relativeFrom="column">
                        <wp:posOffset>2943225</wp:posOffset>
                      </wp:positionH>
                      <wp:positionV relativeFrom="paragraph">
                        <wp:posOffset>190500</wp:posOffset>
                      </wp:positionV>
                      <wp:extent cx="648970" cy="1020445"/>
                      <wp:effectExtent l="0" t="0" r="36830" b="27305"/>
                      <wp:wrapNone/>
                      <wp:docPr id="83475818" name="Gruppieren 8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48970" cy="1020445"/>
                                <a:chOff x="0" y="3733"/>
                                <a:chExt cx="649492" cy="1020859"/>
                              </a:xfrm>
                            </wpg:grpSpPr>
                            <wps:wsp>
                              <wps:cNvPr id="1697509577" name="Gerader Verbinder 1697509577"/>
                              <wps:cNvCnPr/>
                              <wps:spPr>
                                <a:xfrm flipV="1">
                                  <a:off x="209005" y="3733"/>
                                  <a:ext cx="440487" cy="770967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 cap="flat" cmpd="sng" algn="ctr">
                                  <a:solidFill>
                                    <a:sysClr val="window" lastClr="FFFFFF">
                                      <a:lumMod val="50000"/>
                                    </a:sysClr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251111105" name="Ellipse 12"/>
                              <wps:cNvSpPr/>
                              <wps:spPr>
                                <a:xfrm>
                                  <a:off x="0" y="776307"/>
                                  <a:ext cx="395605" cy="248285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ysClr val="window" lastClr="FFFFFF"/>
                                </a:solidFill>
                                <a:ln w="12700" cap="flat" cmpd="sng" algn="ctr">
                                  <a:solidFill>
                                    <a:sysClr val="window" lastClr="FFFFFF">
                                      <a:lumMod val="50000"/>
                                    </a:sysClr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txbx>
                                <w:txbxContent>
                                  <w:p w14:paraId="23194F33" w14:textId="77777777" w:rsidR="008207A7" w:rsidRPr="007077F5" w:rsidRDefault="008207A7" w:rsidP="008207A7">
                                    <w:pPr>
                                      <w:pStyle w:val="ekvbild"/>
                                      <w:spacing w:line="192" w:lineRule="auto"/>
                                      <w:jc w:val="center"/>
                                      <w:rPr>
                                        <w:rStyle w:val="ekvlsung"/>
                                      </w:rPr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group w14:anchorId="4A43C782" id="Gruppieren 87" o:spid="_x0000_s1051" style="position:absolute;left:0;text-align:left;margin-left:231.75pt;margin-top:15pt;width:51.1pt;height:80.35pt;z-index:251753472;mso-width-relative:margin" coordorigin=",37" coordsize="6494,102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">
                      <v:line id="Gerader Verbinder 1697509577" o:spid="_x0000_s1052" style="position:absolute;flip:y;visibility:visible;mso-wrap-style:square" from="2090,37" to="6494,77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" strokecolor="#7f7f7f" strokeweight="1pt">
                        <v:stroke joinstyle="miter"/>
                      </v:line>
                      <v:oval id="_x0000_s1053" style="position:absolute;top:7763;width:3956;height:248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" fillcolor="window" strokecolor="#7f7f7f" strokeweight="1pt">
                        <v:stroke joinstyle="miter"/>
                        <v:textbox inset="0,0,0,0">
                          <w:txbxContent>
                            <w:p w14:paraId="23194F33" w14:textId="77777777" w:rsidR="008207A7" w:rsidRPr="007077F5" w:rsidRDefault="008207A7" w:rsidP="008207A7">
                              <w:pPr>
                                <w:pStyle w:val="ekvbild"/>
                                <w:spacing w:line="192" w:lineRule="auto"/>
                                <w:jc w:val="center"/>
                                <w:rPr>
                                  <w:rStyle w:val="ekvlsung"/>
                                </w:rPr>
                              </w:pPr>
                            </w:p>
                          </w:txbxContent>
                        </v:textbox>
                      </v:oval>
                    </v:group>
                  </w:pict>
                </mc:Fallback>
              </mc:AlternateContent>
            </w:r>
            <w:r w:rsidRPr="008207A7">
              <w:rPr>
                <w:noProof/>
                <w:lang w:eastAsia="de-DE"/>
              </w:rPr>
              <mc:AlternateContent>
                <mc:Choice Requires="wpg">
                  <w:drawing>
                    <wp:anchor distT="0" distB="0" distL="114300" distR="114300" simplePos="0" relativeHeight="251752448" behindDoc="0" locked="0" layoutInCell="1" allowOverlap="1" wp14:anchorId="03DA3324" wp14:editId="49869149">
                      <wp:simplePos x="0" y="0"/>
                      <wp:positionH relativeFrom="column">
                        <wp:posOffset>2191385</wp:posOffset>
                      </wp:positionH>
                      <wp:positionV relativeFrom="paragraph">
                        <wp:posOffset>185420</wp:posOffset>
                      </wp:positionV>
                      <wp:extent cx="427990" cy="1022350"/>
                      <wp:effectExtent l="0" t="0" r="29210" b="25400"/>
                      <wp:wrapNone/>
                      <wp:docPr id="852752711" name="Gruppieren 8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27990" cy="1022350"/>
                                <a:chOff x="0" y="0"/>
                                <a:chExt cx="428391" cy="1022726"/>
                              </a:xfrm>
                            </wpg:grpSpPr>
                            <wps:wsp>
                              <wps:cNvPr id="2388961" name="Gerader Verbinder 2388961"/>
                              <wps:cNvCnPr/>
                              <wps:spPr>
                                <a:xfrm flipV="1">
                                  <a:off x="192211" y="0"/>
                                  <a:ext cx="236180" cy="77470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 cap="flat" cmpd="sng" algn="ctr">
                                  <a:solidFill>
                                    <a:sysClr val="window" lastClr="FFFFFF">
                                      <a:lumMod val="50000"/>
                                    </a:sysClr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280880351" name="Ellipse 12"/>
                              <wps:cNvSpPr/>
                              <wps:spPr>
                                <a:xfrm>
                                  <a:off x="0" y="774441"/>
                                  <a:ext cx="395605" cy="248285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ysClr val="window" lastClr="FFFFFF"/>
                                </a:solidFill>
                                <a:ln w="12700" cap="flat" cmpd="sng" algn="ctr">
                                  <a:solidFill>
                                    <a:sysClr val="window" lastClr="FFFFFF">
                                      <a:lumMod val="50000"/>
                                    </a:sysClr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txbx>
                                <w:txbxContent>
                                  <w:p w14:paraId="21B7CBFC" w14:textId="77777777" w:rsidR="008207A7" w:rsidRPr="007077F5" w:rsidRDefault="008207A7" w:rsidP="008207A7">
                                    <w:pPr>
                                      <w:pStyle w:val="ekvbild"/>
                                      <w:spacing w:line="192" w:lineRule="auto"/>
                                      <w:jc w:val="center"/>
                                      <w:rPr>
                                        <w:rStyle w:val="ekvlsung"/>
                                      </w:rPr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group w14:anchorId="03DA3324" id="Gruppieren 86" o:spid="_x0000_s1054" style="position:absolute;left:0;text-align:left;margin-left:172.55pt;margin-top:14.6pt;width:33.7pt;height:80.5pt;z-index:251752448;mso-width-relative:margin" coordsize="4283,102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">
                      <v:line id="Gerader Verbinder 2388961" o:spid="_x0000_s1055" style="position:absolute;flip:y;visibility:visible;mso-wrap-style:square" from="1922,0" to="4283,77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" strokecolor="#7f7f7f" strokeweight="1pt">
                        <v:stroke joinstyle="miter"/>
                      </v:line>
                      <v:oval id="_x0000_s1056" style="position:absolute;top:7744;width:3956;height:248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" fillcolor="window" strokecolor="#7f7f7f" strokeweight="1pt">
                        <v:stroke joinstyle="miter"/>
                        <v:textbox inset="0,0,0,0">
                          <w:txbxContent>
                            <w:p w14:paraId="21B7CBFC" w14:textId="77777777" w:rsidR="008207A7" w:rsidRPr="007077F5" w:rsidRDefault="008207A7" w:rsidP="008207A7">
                              <w:pPr>
                                <w:pStyle w:val="ekvbild"/>
                                <w:spacing w:line="192" w:lineRule="auto"/>
                                <w:jc w:val="center"/>
                                <w:rPr>
                                  <w:rStyle w:val="ekvlsung"/>
                                </w:rPr>
                              </w:pPr>
                            </w:p>
                          </w:txbxContent>
                        </v:textbox>
                      </v:oval>
                    </v:group>
                  </w:pict>
                </mc:Fallback>
              </mc:AlternateContent>
            </w:r>
            <w:r w:rsidRPr="008207A7">
              <w:rPr>
                <w:noProof/>
                <w:lang w:eastAsia="de-DE"/>
              </w:rPr>
              <mc:AlternateContent>
                <mc:Choice Requires="wpg">
                  <w:drawing>
                    <wp:anchor distT="0" distB="0" distL="114300" distR="114300" simplePos="0" relativeHeight="251757568" behindDoc="0" locked="0" layoutInCell="1" allowOverlap="1" wp14:anchorId="22EC6AAD" wp14:editId="76E867D1">
                      <wp:simplePos x="0" y="0"/>
                      <wp:positionH relativeFrom="column">
                        <wp:posOffset>1433195</wp:posOffset>
                      </wp:positionH>
                      <wp:positionV relativeFrom="paragraph">
                        <wp:posOffset>186055</wp:posOffset>
                      </wp:positionV>
                      <wp:extent cx="394970" cy="1019175"/>
                      <wp:effectExtent l="0" t="0" r="24130" b="28575"/>
                      <wp:wrapNone/>
                      <wp:docPr id="694863366" name="Gruppieren 8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94970" cy="1019175"/>
                                <a:chOff x="0" y="20907"/>
                                <a:chExt cx="395605" cy="1020480"/>
                              </a:xfrm>
                            </wpg:grpSpPr>
                            <wps:wsp>
                              <wps:cNvPr id="1557083328" name="Gerader Verbinder 1557083328"/>
                              <wps:cNvCnPr/>
                              <wps:spPr>
                                <a:xfrm flipV="1">
                                  <a:off x="214604" y="20907"/>
                                  <a:ext cx="107323" cy="772208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 cap="flat" cmpd="sng" algn="ctr">
                                  <a:solidFill>
                                    <a:sysClr val="window" lastClr="FFFFFF">
                                      <a:lumMod val="50000"/>
                                    </a:sysClr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588220379" name="Ellipse 12"/>
                              <wps:cNvSpPr/>
                              <wps:spPr>
                                <a:xfrm>
                                  <a:off x="0" y="793102"/>
                                  <a:ext cx="395605" cy="248285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ysClr val="window" lastClr="FFFFFF"/>
                                </a:solidFill>
                                <a:ln w="12700" cap="flat" cmpd="sng" algn="ctr">
                                  <a:solidFill>
                                    <a:sysClr val="window" lastClr="FFFFFF">
                                      <a:lumMod val="50000"/>
                                    </a:sysClr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txbx>
                                <w:txbxContent>
                                  <w:p w14:paraId="5C8C3116" w14:textId="77777777" w:rsidR="008207A7" w:rsidRPr="007077F5" w:rsidRDefault="008207A7" w:rsidP="008207A7">
                                    <w:pPr>
                                      <w:pStyle w:val="ekvbild"/>
                                      <w:spacing w:line="192" w:lineRule="auto"/>
                                      <w:jc w:val="center"/>
                                      <w:rPr>
                                        <w:rStyle w:val="ekvlsung"/>
                                      </w:rPr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2EC6AAD" id="Gruppieren 85" o:spid="_x0000_s1057" style="position:absolute;left:0;text-align:left;margin-left:112.85pt;margin-top:14.65pt;width:31.1pt;height:80.25pt;z-index:251757568;mso-width-relative:margin;mso-height-relative:margin" coordorigin=",209" coordsize="3956,102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">
                      <v:line id="Gerader Verbinder 1557083328" o:spid="_x0000_s1058" style="position:absolute;flip:y;visibility:visible;mso-wrap-style:square" from="2146,209" to="3219,79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" strokecolor="#7f7f7f" strokeweight="1pt">
                        <v:stroke joinstyle="miter"/>
                      </v:line>
                      <v:oval id="_x0000_s1059" style="position:absolute;top:7931;width:3956;height:248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" fillcolor="window" strokecolor="#7f7f7f" strokeweight="1pt">
                        <v:stroke joinstyle="miter"/>
                        <v:textbox inset="0,0,0,0">
                          <w:txbxContent>
                            <w:p w14:paraId="5C8C3116" w14:textId="77777777" w:rsidR="008207A7" w:rsidRPr="007077F5" w:rsidRDefault="008207A7" w:rsidP="008207A7">
                              <w:pPr>
                                <w:pStyle w:val="ekvbild"/>
                                <w:spacing w:line="192" w:lineRule="auto"/>
                                <w:jc w:val="center"/>
                                <w:rPr>
                                  <w:rStyle w:val="ekvlsung"/>
                                </w:rPr>
                              </w:pPr>
                            </w:p>
                          </w:txbxContent>
                        </v:textbox>
                      </v:oval>
                    </v:group>
                  </w:pict>
                </mc:Fallback>
              </mc:AlternateContent>
            </w:r>
            <w:r w:rsidRPr="008207A7">
              <w:rPr>
                <w:noProof/>
                <w:lang w:eastAsia="de-DE"/>
              </w:rPr>
              <mc:AlternateContent>
                <mc:Choice Requires="wpg">
                  <w:drawing>
                    <wp:anchor distT="0" distB="0" distL="114300" distR="114300" simplePos="0" relativeHeight="251758592" behindDoc="0" locked="0" layoutInCell="1" allowOverlap="1" wp14:anchorId="42AF6A23" wp14:editId="32B307D3">
                      <wp:simplePos x="0" y="0"/>
                      <wp:positionH relativeFrom="column">
                        <wp:posOffset>724602</wp:posOffset>
                      </wp:positionH>
                      <wp:positionV relativeFrom="paragraph">
                        <wp:posOffset>188765</wp:posOffset>
                      </wp:positionV>
                      <wp:extent cx="394970" cy="1013530"/>
                      <wp:effectExtent l="0" t="0" r="24130" b="15240"/>
                      <wp:wrapNone/>
                      <wp:docPr id="134410711" name="Gruppieren 8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94970" cy="1013530"/>
                                <a:chOff x="0" y="-38219"/>
                                <a:chExt cx="395605" cy="1014291"/>
                              </a:xfrm>
                            </wpg:grpSpPr>
                            <wps:wsp>
                              <wps:cNvPr id="1852798489" name="Gerader Verbinder 1852798489"/>
                              <wps:cNvCnPr/>
                              <wps:spPr>
                                <a:xfrm flipV="1">
                                  <a:off x="209006" y="-38219"/>
                                  <a:ext cx="16675" cy="771009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 cap="flat" cmpd="sng" algn="ctr">
                                  <a:solidFill>
                                    <a:sysClr val="window" lastClr="FFFFFF">
                                      <a:lumMod val="50000"/>
                                    </a:sysClr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7454955" name="Ellipse 12"/>
                              <wps:cNvSpPr/>
                              <wps:spPr>
                                <a:xfrm>
                                  <a:off x="0" y="727787"/>
                                  <a:ext cx="395605" cy="248285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ysClr val="window" lastClr="FFFFFF"/>
                                </a:solidFill>
                                <a:ln w="12700" cap="flat" cmpd="sng" algn="ctr">
                                  <a:solidFill>
                                    <a:sysClr val="window" lastClr="FFFFFF">
                                      <a:lumMod val="50000"/>
                                    </a:sysClr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txbx>
                                <w:txbxContent>
                                  <w:p w14:paraId="0944098A" w14:textId="77777777" w:rsidR="008207A7" w:rsidRPr="007077F5" w:rsidRDefault="008207A7" w:rsidP="008207A7">
                                    <w:pPr>
                                      <w:pStyle w:val="ekvbild"/>
                                      <w:spacing w:line="192" w:lineRule="auto"/>
                                      <w:jc w:val="center"/>
                                      <w:rPr>
                                        <w:rStyle w:val="ekvlsung"/>
                                      </w:rPr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42AF6A23" id="Gruppieren 84" o:spid="_x0000_s1060" style="position:absolute;left:0;text-align:left;margin-left:57.05pt;margin-top:14.85pt;width:31.1pt;height:79.8pt;z-index:251758592;mso-width-relative:margin;mso-height-relative:margin" coordorigin=",-382" coordsize="3956,1014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">
                      <v:line id="Gerader Verbinder 1852798489" o:spid="_x0000_s1061" style="position:absolute;flip:y;visibility:visible;mso-wrap-style:square" from="2090,-382" to="2256,732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" strokecolor="#7f7f7f" strokeweight="1pt">
                        <v:stroke joinstyle="miter"/>
                      </v:line>
                      <v:oval id="_x0000_s1062" style="position:absolute;top:7277;width:3956;height:248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" fillcolor="window" strokecolor="#7f7f7f" strokeweight="1pt">
                        <v:stroke joinstyle="miter"/>
                        <v:textbox inset="0,0,0,0">
                          <w:txbxContent>
                            <w:p w14:paraId="0944098A" w14:textId="77777777" w:rsidR="008207A7" w:rsidRPr="007077F5" w:rsidRDefault="008207A7" w:rsidP="008207A7">
                              <w:pPr>
                                <w:pStyle w:val="ekvbild"/>
                                <w:spacing w:line="192" w:lineRule="auto"/>
                                <w:jc w:val="center"/>
                                <w:rPr>
                                  <w:rStyle w:val="ekvlsung"/>
                                </w:rPr>
                              </w:pPr>
                            </w:p>
                          </w:txbxContent>
                        </v:textbox>
                      </v:oval>
                    </v:group>
                  </w:pict>
                </mc:Fallback>
              </mc:AlternateContent>
            </w:r>
            <w:r w:rsidRPr="008207A7">
              <w:rPr>
                <w:noProof/>
                <w:lang w:eastAsia="de-DE"/>
              </w:rPr>
              <mc:AlternateContent>
                <mc:Choice Requires="wpg">
                  <w:drawing>
                    <wp:anchor distT="0" distB="0" distL="114300" distR="114300" simplePos="0" relativeHeight="251751424" behindDoc="0" locked="0" layoutInCell="1" allowOverlap="1" wp14:anchorId="6830ED12" wp14:editId="151BDB1C">
                      <wp:simplePos x="0" y="0"/>
                      <wp:positionH relativeFrom="column">
                        <wp:posOffset>10160</wp:posOffset>
                      </wp:positionH>
                      <wp:positionV relativeFrom="paragraph">
                        <wp:posOffset>191135</wp:posOffset>
                      </wp:positionV>
                      <wp:extent cx="419735" cy="1016635"/>
                      <wp:effectExtent l="0" t="0" r="18415" b="12065"/>
                      <wp:wrapNone/>
                      <wp:docPr id="1154842006" name="Gruppieren 8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19735" cy="1016635"/>
                                <a:chOff x="0" y="7063"/>
                                <a:chExt cx="420130" cy="1017529"/>
                              </a:xfrm>
                            </wpg:grpSpPr>
                            <wps:wsp>
                              <wps:cNvPr id="147178474" name="Gerader Verbinder 147178474"/>
                              <wps:cNvCnPr/>
                              <wps:spPr>
                                <a:xfrm flipV="1">
                                  <a:off x="199675" y="7063"/>
                                  <a:ext cx="220455" cy="761922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 cap="flat" cmpd="sng" algn="ctr">
                                  <a:solidFill>
                                    <a:sysClr val="window" lastClr="FFFFFF">
                                      <a:lumMod val="50000"/>
                                    </a:sysClr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647402391" name="Ellipse 12"/>
                              <wps:cNvSpPr/>
                              <wps:spPr>
                                <a:xfrm>
                                  <a:off x="0" y="776307"/>
                                  <a:ext cx="395605" cy="248285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ysClr val="window" lastClr="FFFFFF"/>
                                </a:solidFill>
                                <a:ln w="12700" cap="flat" cmpd="sng" algn="ctr">
                                  <a:solidFill>
                                    <a:sysClr val="window" lastClr="FFFFFF">
                                      <a:lumMod val="50000"/>
                                    </a:sysClr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txbx>
                                <w:txbxContent>
                                  <w:p w14:paraId="122E9FDE" w14:textId="77777777" w:rsidR="008207A7" w:rsidRPr="007077F5" w:rsidRDefault="008207A7" w:rsidP="008207A7">
                                    <w:pPr>
                                      <w:pStyle w:val="ekvbild"/>
                                      <w:spacing w:line="192" w:lineRule="auto"/>
                                      <w:jc w:val="center"/>
                                      <w:rPr>
                                        <w:rStyle w:val="ekvlsung"/>
                                      </w:rPr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830ED12" id="Gruppieren 83" o:spid="_x0000_s1063" style="position:absolute;left:0;text-align:left;margin-left:.8pt;margin-top:15.05pt;width:33.05pt;height:80.05pt;z-index:251751424;mso-width-relative:margin;mso-height-relative:margin" coordorigin=",70" coordsize="4201,101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">
                      <v:line id="Gerader Verbinder 147178474" o:spid="_x0000_s1064" style="position:absolute;flip:y;visibility:visible;mso-wrap-style:square" from="1996,70" to="4201,76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" strokecolor="#7f7f7f" strokeweight="1pt">
                        <v:stroke joinstyle="miter"/>
                      </v:line>
                      <v:oval id="_x0000_s1065" style="position:absolute;top:7763;width:3956;height:248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" fillcolor="window" strokecolor="#7f7f7f" strokeweight="1pt">
                        <v:stroke joinstyle="miter"/>
                        <v:textbox inset="0,0,0,0">
                          <w:txbxContent>
                            <w:p w14:paraId="122E9FDE" w14:textId="77777777" w:rsidR="008207A7" w:rsidRPr="007077F5" w:rsidRDefault="008207A7" w:rsidP="008207A7">
                              <w:pPr>
                                <w:pStyle w:val="ekvbild"/>
                                <w:spacing w:line="192" w:lineRule="auto"/>
                                <w:jc w:val="center"/>
                                <w:rPr>
                                  <w:rStyle w:val="ekvlsung"/>
                                </w:rPr>
                              </w:pPr>
                            </w:p>
                          </w:txbxContent>
                        </v:textbox>
                      </v:oval>
                    </v:group>
                  </w:pict>
                </mc:Fallback>
              </mc:AlternateContent>
            </w:r>
            <w:r w:rsidRPr="008207A7">
              <w:rPr>
                <w:noProof/>
                <w:lang w:eastAsia="de-DE"/>
              </w:rPr>
              <w:drawing>
                <wp:inline distT="0" distB="0" distL="0" distR="0" wp14:anchorId="1069CBFB" wp14:editId="45C31607">
                  <wp:extent cx="6002640" cy="256680"/>
                  <wp:effectExtent l="0" t="0" r="0" b="0"/>
                  <wp:docPr id="1164193463" name="Grafik 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64193463" name="Grafik 1164193463"/>
                          <pic:cNvPicPr/>
                        </pic:nvPicPr>
                        <pic:blipFill rotWithShape="1"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" b="4194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2640" cy="2566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3AB3120" w14:textId="6BC8F26C" w:rsidR="008207A7" w:rsidRPr="008207A7" w:rsidRDefault="008207A7" w:rsidP="008207A7">
      <w:pPr>
        <w:spacing w:line="20" w:lineRule="exact"/>
      </w:pPr>
    </w:p>
    <w:tbl>
      <w:tblPr>
        <w:tblStyle w:val="Tabellenraster"/>
        <w:tblW w:w="9977" w:type="dxa"/>
        <w:tblInd w:w="-3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7"/>
        <w:gridCol w:w="907"/>
        <w:gridCol w:w="907"/>
        <w:gridCol w:w="907"/>
        <w:gridCol w:w="907"/>
        <w:gridCol w:w="907"/>
        <w:gridCol w:w="907"/>
        <w:gridCol w:w="907"/>
        <w:gridCol w:w="907"/>
        <w:gridCol w:w="907"/>
        <w:gridCol w:w="907"/>
      </w:tblGrid>
      <w:tr w:rsidR="008207A7" w:rsidRPr="008207A7" w14:paraId="50549C26" w14:textId="77777777" w:rsidTr="00EA7672">
        <w:tc>
          <w:tcPr>
            <w:tcW w:w="907" w:type="dxa"/>
          </w:tcPr>
          <w:p w14:paraId="798862E0" w14:textId="77777777" w:rsidR="008207A7" w:rsidRPr="008207A7" w:rsidRDefault="008207A7" w:rsidP="008207A7">
            <w:pPr>
              <w:spacing w:line="240" w:lineRule="auto"/>
              <w:jc w:val="center"/>
            </w:pPr>
            <w:r w:rsidRPr="008207A7">
              <w:t>0</w:t>
            </w:r>
          </w:p>
        </w:tc>
        <w:tc>
          <w:tcPr>
            <w:tcW w:w="907" w:type="dxa"/>
          </w:tcPr>
          <w:p w14:paraId="00462BCE" w14:textId="0A650E86" w:rsidR="008207A7" w:rsidRPr="008207A7" w:rsidRDefault="008207A7" w:rsidP="008207A7">
            <w:pPr>
              <w:spacing w:line="240" w:lineRule="auto"/>
              <w:jc w:val="center"/>
            </w:pPr>
          </w:p>
        </w:tc>
        <w:tc>
          <w:tcPr>
            <w:tcW w:w="907" w:type="dxa"/>
          </w:tcPr>
          <w:p w14:paraId="1F0B3E34" w14:textId="77777777" w:rsidR="008207A7" w:rsidRPr="008207A7" w:rsidRDefault="008207A7" w:rsidP="008207A7">
            <w:pPr>
              <w:spacing w:line="240" w:lineRule="auto"/>
              <w:jc w:val="center"/>
            </w:pPr>
          </w:p>
        </w:tc>
        <w:tc>
          <w:tcPr>
            <w:tcW w:w="907" w:type="dxa"/>
          </w:tcPr>
          <w:p w14:paraId="0D5E057F" w14:textId="77777777" w:rsidR="008207A7" w:rsidRPr="008207A7" w:rsidRDefault="008207A7" w:rsidP="008207A7">
            <w:pPr>
              <w:spacing w:line="240" w:lineRule="auto"/>
              <w:jc w:val="center"/>
            </w:pPr>
          </w:p>
        </w:tc>
        <w:tc>
          <w:tcPr>
            <w:tcW w:w="907" w:type="dxa"/>
          </w:tcPr>
          <w:p w14:paraId="6B058844" w14:textId="77777777" w:rsidR="008207A7" w:rsidRPr="008207A7" w:rsidRDefault="008207A7" w:rsidP="008207A7">
            <w:pPr>
              <w:spacing w:line="240" w:lineRule="auto"/>
              <w:jc w:val="center"/>
            </w:pPr>
          </w:p>
        </w:tc>
        <w:tc>
          <w:tcPr>
            <w:tcW w:w="907" w:type="dxa"/>
          </w:tcPr>
          <w:p w14:paraId="4E497C35" w14:textId="77777777" w:rsidR="008207A7" w:rsidRPr="008207A7" w:rsidRDefault="008207A7" w:rsidP="008207A7">
            <w:pPr>
              <w:spacing w:line="240" w:lineRule="auto"/>
              <w:jc w:val="center"/>
            </w:pPr>
            <w:r w:rsidRPr="008207A7">
              <w:t>50</w:t>
            </w:r>
          </w:p>
        </w:tc>
        <w:tc>
          <w:tcPr>
            <w:tcW w:w="907" w:type="dxa"/>
          </w:tcPr>
          <w:p w14:paraId="742EDF7B" w14:textId="77777777" w:rsidR="008207A7" w:rsidRPr="008207A7" w:rsidRDefault="008207A7" w:rsidP="008207A7">
            <w:pPr>
              <w:spacing w:line="240" w:lineRule="auto"/>
              <w:jc w:val="center"/>
            </w:pPr>
          </w:p>
        </w:tc>
        <w:tc>
          <w:tcPr>
            <w:tcW w:w="907" w:type="dxa"/>
          </w:tcPr>
          <w:p w14:paraId="454076E8" w14:textId="77777777" w:rsidR="008207A7" w:rsidRPr="008207A7" w:rsidRDefault="008207A7" w:rsidP="008207A7">
            <w:pPr>
              <w:spacing w:line="240" w:lineRule="auto"/>
              <w:jc w:val="center"/>
            </w:pPr>
          </w:p>
        </w:tc>
        <w:tc>
          <w:tcPr>
            <w:tcW w:w="907" w:type="dxa"/>
          </w:tcPr>
          <w:p w14:paraId="551E7A9F" w14:textId="77777777" w:rsidR="008207A7" w:rsidRPr="008207A7" w:rsidRDefault="008207A7" w:rsidP="008207A7">
            <w:pPr>
              <w:spacing w:line="240" w:lineRule="auto"/>
              <w:jc w:val="center"/>
            </w:pPr>
          </w:p>
        </w:tc>
        <w:tc>
          <w:tcPr>
            <w:tcW w:w="907" w:type="dxa"/>
          </w:tcPr>
          <w:p w14:paraId="0D530586" w14:textId="77777777" w:rsidR="008207A7" w:rsidRPr="008207A7" w:rsidRDefault="008207A7" w:rsidP="008207A7">
            <w:pPr>
              <w:spacing w:line="240" w:lineRule="auto"/>
              <w:jc w:val="center"/>
            </w:pPr>
          </w:p>
        </w:tc>
        <w:tc>
          <w:tcPr>
            <w:tcW w:w="907" w:type="dxa"/>
          </w:tcPr>
          <w:p w14:paraId="45079E67" w14:textId="77777777" w:rsidR="008207A7" w:rsidRPr="008207A7" w:rsidRDefault="008207A7" w:rsidP="008207A7">
            <w:pPr>
              <w:spacing w:line="240" w:lineRule="auto"/>
              <w:jc w:val="center"/>
            </w:pPr>
            <w:r w:rsidRPr="008207A7">
              <w:t>100</w:t>
            </w:r>
          </w:p>
        </w:tc>
      </w:tr>
    </w:tbl>
    <w:p w14:paraId="58F749A0" w14:textId="1E2659F8" w:rsidR="008207A7" w:rsidRPr="008207A7" w:rsidRDefault="008207A7" w:rsidP="008207A7"/>
    <w:p w14:paraId="21D06794" w14:textId="4DAFAC86" w:rsidR="008207A7" w:rsidRPr="008207A7" w:rsidRDefault="008207A7" w:rsidP="008207A7"/>
    <w:p w14:paraId="5322542F" w14:textId="77777777" w:rsidR="008207A7" w:rsidRPr="008207A7" w:rsidRDefault="008207A7" w:rsidP="008207A7"/>
    <w:p w14:paraId="67046A7C" w14:textId="77777777" w:rsidR="008207A7" w:rsidRDefault="008207A7" w:rsidP="008207A7"/>
    <w:p w14:paraId="61A6EAF0" w14:textId="77777777" w:rsidR="008207A7" w:rsidRDefault="008207A7" w:rsidP="008207A7"/>
    <w:p w14:paraId="0732D968" w14:textId="77777777" w:rsidR="008207A7" w:rsidRDefault="008207A7" w:rsidP="008207A7"/>
    <w:p w14:paraId="4FCF425F" w14:textId="4B660B83" w:rsidR="008207A7" w:rsidRDefault="008207A7" w:rsidP="008207A7">
      <w:r>
        <w:rPr>
          <w:noProof/>
          <w:lang w:eastAsia="de-DE"/>
        </w:rPr>
        <w:drawing>
          <wp:anchor distT="0" distB="0" distL="114300" distR="114300" simplePos="0" relativeHeight="251770880" behindDoc="0" locked="0" layoutInCell="1" allowOverlap="1" wp14:anchorId="296D0575" wp14:editId="5D9AE6BC">
            <wp:simplePos x="0" y="0"/>
            <wp:positionH relativeFrom="column">
              <wp:posOffset>-709534</wp:posOffset>
            </wp:positionH>
            <wp:positionV relativeFrom="paragraph">
              <wp:posOffset>169068</wp:posOffset>
            </wp:positionV>
            <wp:extent cx="288290" cy="288290"/>
            <wp:effectExtent l="0" t="0" r="0" b="0"/>
            <wp:wrapNone/>
            <wp:docPr id="1002007557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c_leicht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8290" cy="2882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A0BB6C8" w14:textId="77777777" w:rsidR="008207A7" w:rsidRPr="00D3427F" w:rsidRDefault="008207A7" w:rsidP="008207A7">
      <w:pPr>
        <w:pStyle w:val="ekvnummerierung"/>
        <w:framePr w:wrap="around"/>
      </w:pPr>
      <w:r>
        <w:t>2</w:t>
      </w:r>
    </w:p>
    <w:tbl>
      <w:tblPr>
        <w:tblStyle w:val="Tabellenraster"/>
        <w:tblW w:w="97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751"/>
      </w:tblGrid>
      <w:tr w:rsidR="008207A7" w14:paraId="67A38738" w14:textId="77777777" w:rsidTr="00EA7672">
        <w:tc>
          <w:tcPr>
            <w:tcW w:w="9751" w:type="dxa"/>
          </w:tcPr>
          <w:p w14:paraId="3E6FF1FF" w14:textId="77777777" w:rsidR="008207A7" w:rsidRDefault="008207A7" w:rsidP="00EA7672">
            <w:pPr>
              <w:pStyle w:val="ekvbild"/>
              <w:ind w:left="57"/>
            </w:pPr>
            <w:r>
              <w:rPr>
                <w:noProof/>
                <w:lang w:eastAsia="de-DE"/>
              </w:rPr>
              <w:drawing>
                <wp:inline distT="0" distB="0" distL="0" distR="0" wp14:anchorId="7FC91E2D" wp14:editId="619796FC">
                  <wp:extent cx="6002640" cy="256680"/>
                  <wp:effectExtent l="0" t="0" r="0" b="0"/>
                  <wp:docPr id="1717513577" name="Grafik 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64193463" name="Grafik 1164193463"/>
                          <pic:cNvPicPr/>
                        </pic:nvPicPr>
                        <pic:blipFill rotWithShape="1"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" b="4194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2640" cy="2566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7876968" w14:textId="5D5F7EA7" w:rsidR="008207A7" w:rsidRDefault="008207A7" w:rsidP="008207A7">
      <w:pPr>
        <w:pStyle w:val="ekvgrundtexthalbe"/>
        <w:spacing w:line="20" w:lineRule="exac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68832" behindDoc="0" locked="0" layoutInCell="1" allowOverlap="1" wp14:anchorId="0F883E75" wp14:editId="4493BFA3">
                <wp:simplePos x="0" y="0"/>
                <wp:positionH relativeFrom="column">
                  <wp:posOffset>292736</wp:posOffset>
                </wp:positionH>
                <wp:positionV relativeFrom="paragraph">
                  <wp:posOffset>102235</wp:posOffset>
                </wp:positionV>
                <wp:extent cx="544217" cy="271696"/>
                <wp:effectExtent l="0" t="34925" r="30480" b="49530"/>
                <wp:wrapNone/>
                <wp:docPr id="1177654561" name="Freihandform: Form 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4312601">
                          <a:off x="0" y="0"/>
                          <a:ext cx="544217" cy="271696"/>
                        </a:xfrm>
                        <a:custGeom>
                          <a:avLst/>
                          <a:gdLst>
                            <a:gd name="csX0" fmla="*/ 0 w 946748"/>
                            <a:gd name="csY0" fmla="*/ 0 h 494089"/>
                            <a:gd name="csX1" fmla="*/ 764608 w 946748"/>
                            <a:gd name="csY1" fmla="*/ 138613 h 494089"/>
                            <a:gd name="csX2" fmla="*/ 927814 w 946748"/>
                            <a:gd name="csY2" fmla="*/ 393482 h 494089"/>
                            <a:gd name="csX3" fmla="*/ 936756 w 946748"/>
                            <a:gd name="csY3" fmla="*/ 494089 h 494089"/>
                            <a:gd name="csX0" fmla="*/ 0 w 927814"/>
                            <a:gd name="csY0" fmla="*/ 0 h 393482"/>
                            <a:gd name="csX1" fmla="*/ 764608 w 927814"/>
                            <a:gd name="csY1" fmla="*/ 138613 h 393482"/>
                            <a:gd name="csX2" fmla="*/ 927814 w 927814"/>
                            <a:gd name="csY2" fmla="*/ 393482 h 393482"/>
                            <a:gd name="csX0" fmla="*/ 0 w 927814"/>
                            <a:gd name="csY0" fmla="*/ 0 h 393482"/>
                            <a:gd name="csX1" fmla="*/ 706475 w 927814"/>
                            <a:gd name="csY1" fmla="*/ 71471 h 393482"/>
                            <a:gd name="csX2" fmla="*/ 927814 w 927814"/>
                            <a:gd name="csY2" fmla="*/ 393482 h 393482"/>
                            <a:gd name="csX0" fmla="*/ 0 w 927814"/>
                            <a:gd name="csY0" fmla="*/ 9115 h 402597"/>
                            <a:gd name="csX1" fmla="*/ 706475 w 927814"/>
                            <a:gd name="csY1" fmla="*/ 80586 h 402597"/>
                            <a:gd name="csX2" fmla="*/ 927814 w 927814"/>
                            <a:gd name="csY2" fmla="*/ 402597 h 402597"/>
                            <a:gd name="csX0" fmla="*/ 0 w 927814"/>
                            <a:gd name="csY0" fmla="*/ 8173 h 401655"/>
                            <a:gd name="csX1" fmla="*/ 675029 w 927814"/>
                            <a:gd name="csY1" fmla="*/ 86975 h 401655"/>
                            <a:gd name="csX2" fmla="*/ 927814 w 927814"/>
                            <a:gd name="csY2" fmla="*/ 401655 h 401655"/>
                            <a:gd name="csX0" fmla="*/ 0 w 675029"/>
                            <a:gd name="csY0" fmla="*/ 8173 h 86975"/>
                            <a:gd name="csX1" fmla="*/ 675029 w 675029"/>
                            <a:gd name="csY1" fmla="*/ 86975 h 86975"/>
                            <a:gd name="csX0" fmla="*/ 0 w 754721"/>
                            <a:gd name="csY0" fmla="*/ 2077 h 269767"/>
                            <a:gd name="csX1" fmla="*/ 754722 w 754721"/>
                            <a:gd name="csY1" fmla="*/ 269766 h 269767"/>
                            <a:gd name="csX0" fmla="*/ 0 w 754722"/>
                            <a:gd name="csY0" fmla="*/ 3569 h 271258"/>
                            <a:gd name="csX1" fmla="*/ 754722 w 754722"/>
                            <a:gd name="csY1" fmla="*/ 271258 h 271258"/>
                            <a:gd name="csX0" fmla="*/ 0 w 803505"/>
                            <a:gd name="csY0" fmla="*/ 3752 h 264129"/>
                            <a:gd name="csX1" fmla="*/ 803505 w 803505"/>
                            <a:gd name="csY1" fmla="*/ 264129 h 264129"/>
                          </a:gdLst>
                          <a:ahLst/>
                          <a:cxnLst>
                            <a:cxn ang="0">
                              <a:pos x="csX0" y="csY0"/>
                            </a:cxn>
                            <a:cxn ang="0">
                              <a:pos x="csX1" y="csY1"/>
                            </a:cxn>
                          </a:cxnLst>
                          <a:rect l="l" t="t" r="r" b="b"/>
                          <a:pathLst>
                            <a:path w="803505" h="264129">
                              <a:moveTo>
                                <a:pt x="0" y="3752"/>
                              </a:moveTo>
                              <a:cubicBezTo>
                                <a:pt x="338524" y="-22399"/>
                                <a:pt x="636497" y="90685"/>
                                <a:pt x="803505" y="264129"/>
                              </a:cubicBezTo>
                            </a:path>
                          </a:pathLst>
                        </a:custGeom>
                        <a:noFill/>
                        <a:ln w="12700" cap="flat" cmpd="sng" algn="ctr">
                          <a:solidFill>
                            <a:sysClr val="window" lastClr="FFFFFF">
                              <a:lumMod val="50000"/>
                            </a:sys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4C8C9A" id="Freihandform: Form 94" o:spid="_x0000_s1026" style="position:absolute;margin-left:23.05pt;margin-top:8.05pt;width:42.85pt;height:21.4pt;rotation:4710510fd;z-index:251768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803505,2641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" path="m,3752c338524,-22399,636497,90685,803505,264129e" filled="f" strokecolor="#7f7f7f" strokeweight="1pt">
                <v:stroke joinstyle="miter"/>
                <v:path arrowok="t" o:connecttype="custom" o:connectlocs="0,3859;544217,271696" o:connectangles="0,0"/>
              </v:shape>
            </w:pict>
          </mc:Fallback>
        </mc:AlternateContent>
      </w:r>
    </w:p>
    <w:tbl>
      <w:tblPr>
        <w:tblStyle w:val="Tabellenraster"/>
        <w:tblW w:w="9977" w:type="dxa"/>
        <w:tblInd w:w="-3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7"/>
        <w:gridCol w:w="907"/>
        <w:gridCol w:w="907"/>
        <w:gridCol w:w="907"/>
        <w:gridCol w:w="907"/>
        <w:gridCol w:w="907"/>
        <w:gridCol w:w="907"/>
        <w:gridCol w:w="907"/>
        <w:gridCol w:w="907"/>
        <w:gridCol w:w="907"/>
        <w:gridCol w:w="907"/>
      </w:tblGrid>
      <w:tr w:rsidR="008207A7" w14:paraId="1F2B2D46" w14:textId="77777777" w:rsidTr="00EA7672">
        <w:tc>
          <w:tcPr>
            <w:tcW w:w="907" w:type="dxa"/>
          </w:tcPr>
          <w:p w14:paraId="70E36A22" w14:textId="754C096B" w:rsidR="008207A7" w:rsidRDefault="008207A7" w:rsidP="00EA7672">
            <w:pPr>
              <w:pStyle w:val="ekvbild"/>
              <w:jc w:val="center"/>
            </w:pPr>
            <w:r>
              <w:t>0</w:t>
            </w:r>
          </w:p>
        </w:tc>
        <w:tc>
          <w:tcPr>
            <w:tcW w:w="907" w:type="dxa"/>
          </w:tcPr>
          <w:p w14:paraId="5F6B92C2" w14:textId="77777777" w:rsidR="008207A7" w:rsidRDefault="008207A7" w:rsidP="00EA7672">
            <w:pPr>
              <w:pStyle w:val="ekvbild"/>
              <w:jc w:val="center"/>
            </w:pPr>
          </w:p>
        </w:tc>
        <w:tc>
          <w:tcPr>
            <w:tcW w:w="907" w:type="dxa"/>
          </w:tcPr>
          <w:p w14:paraId="3CEA18C8" w14:textId="77777777" w:rsidR="008207A7" w:rsidRDefault="008207A7" w:rsidP="00EA7672">
            <w:pPr>
              <w:pStyle w:val="ekvbild"/>
              <w:jc w:val="center"/>
            </w:pPr>
          </w:p>
        </w:tc>
        <w:tc>
          <w:tcPr>
            <w:tcW w:w="907" w:type="dxa"/>
          </w:tcPr>
          <w:p w14:paraId="7BC5979B" w14:textId="77777777" w:rsidR="008207A7" w:rsidRDefault="008207A7" w:rsidP="00EA7672">
            <w:pPr>
              <w:pStyle w:val="ekvbild"/>
              <w:jc w:val="center"/>
            </w:pPr>
          </w:p>
        </w:tc>
        <w:tc>
          <w:tcPr>
            <w:tcW w:w="907" w:type="dxa"/>
          </w:tcPr>
          <w:p w14:paraId="6656052D" w14:textId="77777777" w:rsidR="008207A7" w:rsidRDefault="008207A7" w:rsidP="00EA7672">
            <w:pPr>
              <w:pStyle w:val="ekvbild"/>
              <w:jc w:val="center"/>
            </w:pPr>
          </w:p>
        </w:tc>
        <w:tc>
          <w:tcPr>
            <w:tcW w:w="907" w:type="dxa"/>
          </w:tcPr>
          <w:p w14:paraId="0D117088" w14:textId="77777777" w:rsidR="008207A7" w:rsidRDefault="008207A7" w:rsidP="00EA7672">
            <w:pPr>
              <w:pStyle w:val="ekvbild"/>
              <w:jc w:val="center"/>
            </w:pPr>
            <w:r>
              <w:t>50</w:t>
            </w:r>
          </w:p>
        </w:tc>
        <w:tc>
          <w:tcPr>
            <w:tcW w:w="907" w:type="dxa"/>
          </w:tcPr>
          <w:p w14:paraId="7116DB6F" w14:textId="77777777" w:rsidR="008207A7" w:rsidRDefault="008207A7" w:rsidP="00EA7672">
            <w:pPr>
              <w:pStyle w:val="ekvbild"/>
              <w:jc w:val="center"/>
            </w:pPr>
          </w:p>
        </w:tc>
        <w:tc>
          <w:tcPr>
            <w:tcW w:w="907" w:type="dxa"/>
          </w:tcPr>
          <w:p w14:paraId="14ED1CD9" w14:textId="77777777" w:rsidR="008207A7" w:rsidRDefault="008207A7" w:rsidP="00EA7672">
            <w:pPr>
              <w:pStyle w:val="ekvbild"/>
              <w:jc w:val="center"/>
            </w:pPr>
          </w:p>
        </w:tc>
        <w:tc>
          <w:tcPr>
            <w:tcW w:w="907" w:type="dxa"/>
          </w:tcPr>
          <w:p w14:paraId="67787D7B" w14:textId="77777777" w:rsidR="008207A7" w:rsidRDefault="008207A7" w:rsidP="00EA7672">
            <w:pPr>
              <w:pStyle w:val="ekvbild"/>
              <w:jc w:val="center"/>
            </w:pPr>
          </w:p>
        </w:tc>
        <w:tc>
          <w:tcPr>
            <w:tcW w:w="907" w:type="dxa"/>
          </w:tcPr>
          <w:p w14:paraId="1472D0EC" w14:textId="77777777" w:rsidR="008207A7" w:rsidRDefault="008207A7" w:rsidP="00EA7672">
            <w:pPr>
              <w:pStyle w:val="ekvbild"/>
              <w:jc w:val="center"/>
            </w:pPr>
          </w:p>
        </w:tc>
        <w:tc>
          <w:tcPr>
            <w:tcW w:w="907" w:type="dxa"/>
          </w:tcPr>
          <w:p w14:paraId="13C59D2B" w14:textId="77777777" w:rsidR="008207A7" w:rsidRDefault="008207A7" w:rsidP="00EA7672">
            <w:pPr>
              <w:pStyle w:val="ekvbild"/>
              <w:jc w:val="center"/>
            </w:pPr>
            <w:r>
              <w:t>100</w:t>
            </w:r>
          </w:p>
        </w:tc>
      </w:tr>
    </w:tbl>
    <w:p w14:paraId="5674A82D" w14:textId="711FCFDF" w:rsidR="008207A7" w:rsidRDefault="008207A7" w:rsidP="008207A7">
      <w:r>
        <w:rPr>
          <w:noProof/>
        </w:rPr>
        <w:drawing>
          <wp:anchor distT="0" distB="0" distL="114300" distR="114300" simplePos="0" relativeHeight="251769856" behindDoc="0" locked="0" layoutInCell="1" allowOverlap="1" wp14:anchorId="7A80B96E" wp14:editId="2679B402">
            <wp:simplePos x="0" y="0"/>
            <wp:positionH relativeFrom="column">
              <wp:posOffset>338444</wp:posOffset>
            </wp:positionH>
            <wp:positionV relativeFrom="paragraph">
              <wp:posOffset>98742</wp:posOffset>
            </wp:positionV>
            <wp:extent cx="284480" cy="287655"/>
            <wp:effectExtent l="0" t="20638" r="0" b="18732"/>
            <wp:wrapNone/>
            <wp:docPr id="36592738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113675" name="Grafik 106113675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 rot="18807799">
                      <a:off x="0" y="0"/>
                      <a:ext cx="284480" cy="2876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464A6B4" w14:textId="18CE5669" w:rsidR="008207A7" w:rsidRDefault="008207A7" w:rsidP="008207A7"/>
    <w:p w14:paraId="345C37DC" w14:textId="77777777" w:rsidR="008207A7" w:rsidRDefault="008207A7" w:rsidP="008207A7">
      <w:r>
        <w:rPr>
          <w:noProof/>
        </w:rPr>
        <mc:AlternateContent>
          <mc:Choice Requires="wps">
            <w:drawing>
              <wp:anchor distT="0" distB="0" distL="114300" distR="114300" simplePos="0" relativeHeight="251767808" behindDoc="0" locked="0" layoutInCell="1" allowOverlap="1" wp14:anchorId="15641829" wp14:editId="3BFF9DA2">
                <wp:simplePos x="0" y="0"/>
                <wp:positionH relativeFrom="column">
                  <wp:posOffset>840105</wp:posOffset>
                </wp:positionH>
                <wp:positionV relativeFrom="paragraph">
                  <wp:posOffset>205105</wp:posOffset>
                </wp:positionV>
                <wp:extent cx="395605" cy="248285"/>
                <wp:effectExtent l="0" t="0" r="23495" b="18415"/>
                <wp:wrapNone/>
                <wp:docPr id="1856801126" name="Ellips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5605" cy="248285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" lastClr="FFFFFF">
                              <a:lumMod val="50000"/>
                            </a:sys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7F23D4E" w14:textId="3D515DF8" w:rsidR="008207A7" w:rsidRPr="00F67E39" w:rsidRDefault="008207A7" w:rsidP="008207A7">
                            <w:pPr>
                              <w:pStyle w:val="ekvbild"/>
                              <w:spacing w:line="192" w:lineRule="auto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>20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15641829" id="Ellipse 12" o:spid="_x0000_s1066" style="position:absolute;margin-left:66.15pt;margin-top:16.15pt;width:31.15pt;height:19.55pt;z-index:2517678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" fillcolor="window" strokecolor="#7f7f7f" strokeweight="1pt">
                <v:stroke joinstyle="miter"/>
                <v:textbox inset="0,0,0,0">
                  <w:txbxContent>
                    <w:p w14:paraId="17F23D4E" w14:textId="3D515DF8" w:rsidR="008207A7" w:rsidRPr="00F67E39" w:rsidRDefault="008207A7" w:rsidP="008207A7">
                      <w:pPr>
                        <w:pStyle w:val="ekvbild"/>
                        <w:spacing w:line="192" w:lineRule="auto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color w:val="000000" w:themeColor="text1"/>
                        </w:rPr>
                        <w:t>20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66784" behindDoc="0" locked="0" layoutInCell="1" allowOverlap="1" wp14:anchorId="584F274B" wp14:editId="6FA3411C">
                <wp:simplePos x="0" y="0"/>
                <wp:positionH relativeFrom="column">
                  <wp:posOffset>1570990</wp:posOffset>
                </wp:positionH>
                <wp:positionV relativeFrom="paragraph">
                  <wp:posOffset>203835</wp:posOffset>
                </wp:positionV>
                <wp:extent cx="395605" cy="248285"/>
                <wp:effectExtent l="0" t="0" r="23495" b="18415"/>
                <wp:wrapNone/>
                <wp:docPr id="1570884030" name="Ellips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5605" cy="248285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" lastClr="FFFFFF">
                              <a:lumMod val="50000"/>
                            </a:sys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3269C19" w14:textId="000B7903" w:rsidR="008207A7" w:rsidRPr="00F67E39" w:rsidRDefault="008207A7" w:rsidP="008207A7">
                            <w:pPr>
                              <w:pStyle w:val="ekvbild"/>
                              <w:spacing w:line="192" w:lineRule="auto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>2</w:t>
                            </w:r>
                            <w:r>
                              <w:rPr>
                                <w:color w:val="000000" w:themeColor="text1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584F274B" id="_x0000_s1067" style="position:absolute;margin-left:123.7pt;margin-top:16.05pt;width:31.15pt;height:19.55pt;z-index:2517667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" fillcolor="window" strokecolor="#7f7f7f" strokeweight="1pt">
                <v:stroke joinstyle="miter"/>
                <v:textbox inset="0,0,0,0">
                  <w:txbxContent>
                    <w:p w14:paraId="43269C19" w14:textId="000B7903" w:rsidR="008207A7" w:rsidRPr="00F67E39" w:rsidRDefault="008207A7" w:rsidP="008207A7">
                      <w:pPr>
                        <w:pStyle w:val="ekvbild"/>
                        <w:spacing w:line="192" w:lineRule="auto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color w:val="000000" w:themeColor="text1"/>
                        </w:rPr>
                        <w:t>2</w:t>
                      </w:r>
                      <w:r>
                        <w:rPr>
                          <w:color w:val="000000" w:themeColor="text1"/>
                        </w:rPr>
                        <w:t>3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65760" behindDoc="0" locked="0" layoutInCell="1" allowOverlap="1" wp14:anchorId="6505B958" wp14:editId="27A44DA5">
                <wp:simplePos x="0" y="0"/>
                <wp:positionH relativeFrom="column">
                  <wp:posOffset>5225415</wp:posOffset>
                </wp:positionH>
                <wp:positionV relativeFrom="paragraph">
                  <wp:posOffset>205105</wp:posOffset>
                </wp:positionV>
                <wp:extent cx="395605" cy="248285"/>
                <wp:effectExtent l="0" t="0" r="23495" b="18415"/>
                <wp:wrapNone/>
                <wp:docPr id="1922540116" name="Ellips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5605" cy="248285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" lastClr="FFFFFF">
                              <a:lumMod val="50000"/>
                            </a:sys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B3F3EDA" w14:textId="3422BEA1" w:rsidR="008207A7" w:rsidRPr="00F67E39" w:rsidRDefault="008207A7" w:rsidP="008207A7">
                            <w:pPr>
                              <w:pStyle w:val="ekvbild"/>
                              <w:spacing w:line="192" w:lineRule="auto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>9</w:t>
                            </w:r>
                            <w:r>
                              <w:rPr>
                                <w:color w:val="000000" w:themeColor="text1"/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6505B958" id="_x0000_s1068" style="position:absolute;margin-left:411.45pt;margin-top:16.15pt;width:31.15pt;height:19.55pt;z-index:2517657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" fillcolor="window" strokecolor="#7f7f7f" strokeweight="1pt">
                <v:stroke joinstyle="miter"/>
                <v:textbox inset="0,0,0,0">
                  <w:txbxContent>
                    <w:p w14:paraId="3B3F3EDA" w14:textId="3422BEA1" w:rsidR="008207A7" w:rsidRPr="00F67E39" w:rsidRDefault="008207A7" w:rsidP="008207A7">
                      <w:pPr>
                        <w:pStyle w:val="ekvbild"/>
                        <w:spacing w:line="192" w:lineRule="auto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color w:val="000000" w:themeColor="text1"/>
                        </w:rPr>
                        <w:t>9</w:t>
                      </w:r>
                      <w:r>
                        <w:rPr>
                          <w:color w:val="000000" w:themeColor="text1"/>
                        </w:rPr>
                        <w:t>6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64736" behindDoc="0" locked="0" layoutInCell="1" allowOverlap="1" wp14:anchorId="65438343" wp14:editId="6A0F96C0">
                <wp:simplePos x="0" y="0"/>
                <wp:positionH relativeFrom="column">
                  <wp:posOffset>4494530</wp:posOffset>
                </wp:positionH>
                <wp:positionV relativeFrom="paragraph">
                  <wp:posOffset>205105</wp:posOffset>
                </wp:positionV>
                <wp:extent cx="395605" cy="248285"/>
                <wp:effectExtent l="0" t="0" r="23495" b="18415"/>
                <wp:wrapNone/>
                <wp:docPr id="1296400120" name="Ellips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5605" cy="248285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" lastClr="FFFFFF">
                              <a:lumMod val="50000"/>
                            </a:sys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45B0DE3" w14:textId="0E50604B" w:rsidR="008207A7" w:rsidRPr="00F67E39" w:rsidRDefault="008207A7" w:rsidP="008207A7">
                            <w:pPr>
                              <w:pStyle w:val="ekvbild"/>
                              <w:spacing w:line="192" w:lineRule="auto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>8</w:t>
                            </w:r>
                            <w:r>
                              <w:rPr>
                                <w:color w:val="000000" w:themeColor="text1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65438343" id="_x0000_s1069" style="position:absolute;margin-left:353.9pt;margin-top:16.15pt;width:31.15pt;height:19.55pt;z-index:2517647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" fillcolor="window" strokecolor="#7f7f7f" strokeweight="1pt">
                <v:stroke joinstyle="miter"/>
                <v:textbox inset="0,0,0,0">
                  <w:txbxContent>
                    <w:p w14:paraId="045B0DE3" w14:textId="0E50604B" w:rsidR="008207A7" w:rsidRPr="00F67E39" w:rsidRDefault="008207A7" w:rsidP="008207A7">
                      <w:pPr>
                        <w:pStyle w:val="ekvbild"/>
                        <w:spacing w:line="192" w:lineRule="auto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color w:val="000000" w:themeColor="text1"/>
                        </w:rPr>
                        <w:t>8</w:t>
                      </w:r>
                      <w:r>
                        <w:rPr>
                          <w:color w:val="000000" w:themeColor="text1"/>
                        </w:rPr>
                        <w:t>2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63712" behindDoc="0" locked="0" layoutInCell="1" allowOverlap="1" wp14:anchorId="731735CA" wp14:editId="5C7771C1">
                <wp:simplePos x="0" y="0"/>
                <wp:positionH relativeFrom="column">
                  <wp:posOffset>3763645</wp:posOffset>
                </wp:positionH>
                <wp:positionV relativeFrom="paragraph">
                  <wp:posOffset>203835</wp:posOffset>
                </wp:positionV>
                <wp:extent cx="395605" cy="248285"/>
                <wp:effectExtent l="0" t="0" r="23495" b="18415"/>
                <wp:wrapNone/>
                <wp:docPr id="964621138" name="Ellips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5605" cy="248285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" lastClr="FFFFFF">
                              <a:lumMod val="50000"/>
                            </a:sys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4306507" w14:textId="3930454C" w:rsidR="008207A7" w:rsidRPr="00F67E39" w:rsidRDefault="008207A7" w:rsidP="008207A7">
                            <w:pPr>
                              <w:pStyle w:val="ekvbild"/>
                              <w:spacing w:line="192" w:lineRule="auto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>61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731735CA" id="_x0000_s1070" style="position:absolute;margin-left:296.35pt;margin-top:16.05pt;width:31.15pt;height:19.55pt;z-index:2517637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" fillcolor="window" strokecolor="#7f7f7f" strokeweight="1pt">
                <v:stroke joinstyle="miter"/>
                <v:textbox inset="0,0,0,0">
                  <w:txbxContent>
                    <w:p w14:paraId="34306507" w14:textId="3930454C" w:rsidR="008207A7" w:rsidRPr="00F67E39" w:rsidRDefault="008207A7" w:rsidP="008207A7">
                      <w:pPr>
                        <w:pStyle w:val="ekvbild"/>
                        <w:spacing w:line="192" w:lineRule="auto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color w:val="000000" w:themeColor="text1"/>
                        </w:rPr>
                        <w:t>61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62688" behindDoc="0" locked="0" layoutInCell="1" allowOverlap="1" wp14:anchorId="6D53DE30" wp14:editId="457FD8EA">
                <wp:simplePos x="0" y="0"/>
                <wp:positionH relativeFrom="column">
                  <wp:posOffset>3032760</wp:posOffset>
                </wp:positionH>
                <wp:positionV relativeFrom="paragraph">
                  <wp:posOffset>203835</wp:posOffset>
                </wp:positionV>
                <wp:extent cx="395605" cy="248285"/>
                <wp:effectExtent l="0" t="0" r="23495" b="18415"/>
                <wp:wrapNone/>
                <wp:docPr id="1637874419" name="Ellips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5605" cy="248285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" lastClr="FFFFFF">
                              <a:lumMod val="50000"/>
                            </a:sys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FA093C9" w14:textId="537E8C96" w:rsidR="008207A7" w:rsidRPr="00F67E39" w:rsidRDefault="008207A7" w:rsidP="008207A7">
                            <w:pPr>
                              <w:pStyle w:val="ekvbild"/>
                              <w:spacing w:line="192" w:lineRule="auto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>39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6D53DE30" id="_x0000_s1071" style="position:absolute;margin-left:238.8pt;margin-top:16.05pt;width:31.15pt;height:19.55pt;z-index:2517626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" fillcolor="window" strokecolor="#7f7f7f" strokeweight="1pt">
                <v:stroke joinstyle="miter"/>
                <v:textbox inset="0,0,0,0">
                  <w:txbxContent>
                    <w:p w14:paraId="3FA093C9" w14:textId="537E8C96" w:rsidR="008207A7" w:rsidRPr="00F67E39" w:rsidRDefault="008207A7" w:rsidP="008207A7">
                      <w:pPr>
                        <w:pStyle w:val="ekvbild"/>
                        <w:spacing w:line="192" w:lineRule="auto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color w:val="000000" w:themeColor="text1"/>
                        </w:rPr>
                        <w:t>39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61664" behindDoc="0" locked="0" layoutInCell="1" allowOverlap="1" wp14:anchorId="54B15E0D" wp14:editId="3371F8C8">
                <wp:simplePos x="0" y="0"/>
                <wp:positionH relativeFrom="column">
                  <wp:posOffset>2301875</wp:posOffset>
                </wp:positionH>
                <wp:positionV relativeFrom="paragraph">
                  <wp:posOffset>203835</wp:posOffset>
                </wp:positionV>
                <wp:extent cx="395605" cy="248285"/>
                <wp:effectExtent l="0" t="0" r="23495" b="18415"/>
                <wp:wrapNone/>
                <wp:docPr id="252194690" name="Ellips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5605" cy="248285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" lastClr="FFFFFF">
                              <a:lumMod val="50000"/>
                            </a:sys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E52627C" w14:textId="2B37C7B4" w:rsidR="008207A7" w:rsidRPr="00F67E39" w:rsidRDefault="008207A7" w:rsidP="008207A7">
                            <w:pPr>
                              <w:pStyle w:val="ekvbild"/>
                              <w:spacing w:line="192" w:lineRule="auto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>26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54B15E0D" id="_x0000_s1072" style="position:absolute;margin-left:181.25pt;margin-top:16.05pt;width:31.15pt;height:19.55pt;z-index:2517616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" fillcolor="window" strokecolor="#7f7f7f" strokeweight="1pt">
                <v:stroke joinstyle="miter"/>
                <v:textbox inset="0,0,0,0">
                  <w:txbxContent>
                    <w:p w14:paraId="0E52627C" w14:textId="2B37C7B4" w:rsidR="008207A7" w:rsidRPr="00F67E39" w:rsidRDefault="008207A7" w:rsidP="008207A7">
                      <w:pPr>
                        <w:pStyle w:val="ekvbild"/>
                        <w:spacing w:line="192" w:lineRule="auto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color w:val="000000" w:themeColor="text1"/>
                        </w:rPr>
                        <w:t>26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60640" behindDoc="0" locked="0" layoutInCell="1" allowOverlap="1" wp14:anchorId="3661E540" wp14:editId="64A4A4DC">
                <wp:simplePos x="0" y="0"/>
                <wp:positionH relativeFrom="column">
                  <wp:posOffset>109220</wp:posOffset>
                </wp:positionH>
                <wp:positionV relativeFrom="paragraph">
                  <wp:posOffset>203835</wp:posOffset>
                </wp:positionV>
                <wp:extent cx="395605" cy="248285"/>
                <wp:effectExtent l="0" t="0" r="23495" b="18415"/>
                <wp:wrapNone/>
                <wp:docPr id="1332938948" name="Ellips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5605" cy="248285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" lastClr="FFFFFF">
                              <a:lumMod val="50000"/>
                            </a:sys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998E812" w14:textId="674D4E3C" w:rsidR="008207A7" w:rsidRPr="00F67E39" w:rsidRDefault="008207A7" w:rsidP="008207A7">
                            <w:pPr>
                              <w:pStyle w:val="ekvbild"/>
                              <w:spacing w:line="192" w:lineRule="auto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>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3661E540" id="_x0000_s1073" style="position:absolute;margin-left:8.6pt;margin-top:16.05pt;width:31.15pt;height:19.55pt;z-index:2517606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" fillcolor="window" strokecolor="#7f7f7f" strokeweight="1pt">
                <v:stroke joinstyle="miter"/>
                <v:textbox inset="0,0,0,0">
                  <w:txbxContent>
                    <w:p w14:paraId="0998E812" w14:textId="674D4E3C" w:rsidR="008207A7" w:rsidRPr="00F67E39" w:rsidRDefault="008207A7" w:rsidP="008207A7">
                      <w:pPr>
                        <w:pStyle w:val="ekvbild"/>
                        <w:spacing w:line="192" w:lineRule="auto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color w:val="000000" w:themeColor="text1"/>
                        </w:rPr>
                        <w:t>9</w:t>
                      </w:r>
                    </w:p>
                  </w:txbxContent>
                </v:textbox>
              </v:oval>
            </w:pict>
          </mc:Fallback>
        </mc:AlternateContent>
      </w:r>
    </w:p>
    <w:p w14:paraId="50D7BF0C" w14:textId="77777777" w:rsidR="008207A7" w:rsidRDefault="008207A7" w:rsidP="008207A7"/>
    <w:p w14:paraId="653CB7C5" w14:textId="77777777" w:rsidR="008207A7" w:rsidRDefault="008207A7" w:rsidP="008207A7"/>
    <w:p w14:paraId="419F0144" w14:textId="77777777" w:rsidR="008207A7" w:rsidRDefault="008207A7" w:rsidP="008207A7"/>
    <w:p w14:paraId="06FE4C42" w14:textId="77777777" w:rsidR="008207A7" w:rsidRDefault="008207A7" w:rsidP="008207A7"/>
    <w:p w14:paraId="5111BC33" w14:textId="22C03BE3" w:rsidR="008207A7" w:rsidRPr="00D3427F" w:rsidRDefault="008207A7" w:rsidP="008207A7">
      <w:pPr>
        <w:pStyle w:val="ekvnummerierung"/>
        <w:framePr w:wrap="around"/>
      </w:pPr>
      <w:r>
        <w:t>3</w:t>
      </w:r>
    </w:p>
    <w:p w14:paraId="37882616" w14:textId="77777777" w:rsidR="00A07FA6" w:rsidRPr="00287B24" w:rsidRDefault="00A07FA6" w:rsidP="00A07FA6">
      <w:pPr>
        <w:pStyle w:val="ekvpicto"/>
        <w:framePr w:wrap="around"/>
      </w:pPr>
      <w:r>
        <w:rPr>
          <w:noProof/>
          <w:lang w:eastAsia="de-DE"/>
        </w:rPr>
        <w:drawing>
          <wp:inline distT="0" distB="0" distL="0" distR="0" wp14:anchorId="7D29D88E" wp14:editId="26764D7F">
            <wp:extent cx="288290" cy="288290"/>
            <wp:effectExtent l="0" t="0" r="0" b="0"/>
            <wp:docPr id="1734767128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c_leicht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8290" cy="288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F8C105" w14:textId="6D77F5F6" w:rsidR="008207A7" w:rsidRDefault="00A07FA6" w:rsidP="008207A7">
      <w:r>
        <w:t>Wie heißen Vorgänger (V) und Nachfolger (N)?</w:t>
      </w:r>
    </w:p>
    <w:p w14:paraId="2E021CAF" w14:textId="77777777" w:rsidR="00A07FA6" w:rsidRDefault="00A07FA6" w:rsidP="00A07FA6">
      <w:pPr>
        <w:pStyle w:val="ekvgrundtexthalbe"/>
      </w:pPr>
    </w:p>
    <w:tbl>
      <w:tblPr>
        <w:tblW w:w="9356" w:type="dxa"/>
        <w:tblBorders>
          <w:top w:val="single" w:sz="4" w:space="0" w:color="939598"/>
          <w:left w:val="single" w:sz="4" w:space="0" w:color="939598"/>
          <w:bottom w:val="single" w:sz="4" w:space="0" w:color="939598"/>
          <w:right w:val="single" w:sz="4" w:space="0" w:color="939598"/>
          <w:insideH w:val="single" w:sz="4" w:space="0" w:color="939598"/>
          <w:insideV w:val="single" w:sz="4" w:space="0" w:color="939598"/>
        </w:tblBorders>
        <w:tblLayout w:type="fixed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710"/>
        <w:gridCol w:w="710"/>
        <w:gridCol w:w="710"/>
        <w:gridCol w:w="1480"/>
        <w:gridCol w:w="710"/>
        <w:gridCol w:w="711"/>
        <w:gridCol w:w="711"/>
        <w:gridCol w:w="1481"/>
        <w:gridCol w:w="711"/>
        <w:gridCol w:w="711"/>
        <w:gridCol w:w="711"/>
      </w:tblGrid>
      <w:tr w:rsidR="00A07FA6" w:rsidRPr="001E3584" w14:paraId="34A1E57B" w14:textId="77777777" w:rsidTr="00EA7672">
        <w:trPr>
          <w:trHeight w:hRule="exact" w:val="482"/>
        </w:trPr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E6E7E8"/>
            <w:vAlign w:val="center"/>
          </w:tcPr>
          <w:p w14:paraId="2B952100" w14:textId="77777777" w:rsidR="00A07FA6" w:rsidRPr="001E3584" w:rsidRDefault="00A07FA6" w:rsidP="00EA7672">
            <w:pPr>
              <w:jc w:val="center"/>
            </w:pPr>
            <w:r w:rsidRPr="001E3584">
              <w:t>V</w:t>
            </w:r>
          </w:p>
        </w:tc>
        <w:tc>
          <w:tcPr>
            <w:tcW w:w="68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E6E7E8"/>
            <w:vAlign w:val="center"/>
          </w:tcPr>
          <w:p w14:paraId="131FD040" w14:textId="77777777" w:rsidR="00A07FA6" w:rsidRPr="001E3584" w:rsidRDefault="00A07FA6" w:rsidP="00EA7672">
            <w:pPr>
              <w:jc w:val="center"/>
            </w:pPr>
            <w:r w:rsidRPr="001E3584">
              <w:t>Z</w:t>
            </w:r>
          </w:p>
        </w:tc>
        <w:tc>
          <w:tcPr>
            <w:tcW w:w="68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E6E7E8"/>
            <w:vAlign w:val="center"/>
          </w:tcPr>
          <w:p w14:paraId="4684D328" w14:textId="77777777" w:rsidR="00A07FA6" w:rsidRPr="001E3584" w:rsidRDefault="00A07FA6" w:rsidP="00EA7672">
            <w:pPr>
              <w:jc w:val="center"/>
            </w:pPr>
            <w:r w:rsidRPr="001E3584">
              <w:t>N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A5904D" w14:textId="77777777" w:rsidR="00A07FA6" w:rsidRPr="001E3584" w:rsidRDefault="00A07FA6" w:rsidP="00EA7672">
            <w:pPr>
              <w:jc w:val="center"/>
            </w:pP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E6E7E8"/>
            <w:vAlign w:val="center"/>
          </w:tcPr>
          <w:p w14:paraId="1A9DD3F5" w14:textId="77777777" w:rsidR="00A07FA6" w:rsidRPr="001E3584" w:rsidRDefault="00A07FA6" w:rsidP="00EA7672">
            <w:pPr>
              <w:jc w:val="center"/>
            </w:pPr>
            <w:r w:rsidRPr="001E3584">
              <w:t>V</w:t>
            </w:r>
          </w:p>
        </w:tc>
        <w:tc>
          <w:tcPr>
            <w:tcW w:w="68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E6E7E8"/>
            <w:vAlign w:val="center"/>
          </w:tcPr>
          <w:p w14:paraId="33D92CC1" w14:textId="77777777" w:rsidR="00A07FA6" w:rsidRPr="001E3584" w:rsidRDefault="00A07FA6" w:rsidP="00EA7672">
            <w:pPr>
              <w:jc w:val="center"/>
            </w:pPr>
            <w:r w:rsidRPr="001E3584">
              <w:t>Z</w:t>
            </w:r>
          </w:p>
        </w:tc>
        <w:tc>
          <w:tcPr>
            <w:tcW w:w="68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E6E7E8"/>
            <w:vAlign w:val="center"/>
          </w:tcPr>
          <w:p w14:paraId="2D96BE48" w14:textId="77777777" w:rsidR="00A07FA6" w:rsidRPr="001E3584" w:rsidRDefault="00A07FA6" w:rsidP="00EA7672">
            <w:pPr>
              <w:jc w:val="center"/>
            </w:pPr>
            <w:r w:rsidRPr="001E3584">
              <w:t>N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0EA5A7" w14:textId="77777777" w:rsidR="00A07FA6" w:rsidRPr="001E3584" w:rsidRDefault="00A07FA6" w:rsidP="00EA7672">
            <w:pPr>
              <w:jc w:val="center"/>
            </w:pP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E6E7E8"/>
            <w:vAlign w:val="center"/>
          </w:tcPr>
          <w:p w14:paraId="4BF5B4CF" w14:textId="77777777" w:rsidR="00A07FA6" w:rsidRPr="001E3584" w:rsidRDefault="00A07FA6" w:rsidP="00EA7672">
            <w:pPr>
              <w:jc w:val="center"/>
            </w:pPr>
            <w:r>
              <w:t>V</w:t>
            </w:r>
          </w:p>
        </w:tc>
        <w:tc>
          <w:tcPr>
            <w:tcW w:w="68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E6E7E8"/>
            <w:vAlign w:val="center"/>
          </w:tcPr>
          <w:p w14:paraId="2C264B6F" w14:textId="77777777" w:rsidR="00A07FA6" w:rsidRPr="001E3584" w:rsidRDefault="00A07FA6" w:rsidP="00EA7672">
            <w:pPr>
              <w:jc w:val="center"/>
            </w:pPr>
            <w:r w:rsidRPr="001E3584">
              <w:t>Z</w:t>
            </w:r>
          </w:p>
        </w:tc>
        <w:tc>
          <w:tcPr>
            <w:tcW w:w="68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E6E7E8"/>
            <w:vAlign w:val="center"/>
          </w:tcPr>
          <w:p w14:paraId="542899D2" w14:textId="77777777" w:rsidR="00A07FA6" w:rsidRPr="001E3584" w:rsidRDefault="00A07FA6" w:rsidP="00EA7672">
            <w:pPr>
              <w:jc w:val="center"/>
            </w:pPr>
            <w:r>
              <w:t>N</w:t>
            </w:r>
          </w:p>
        </w:tc>
      </w:tr>
      <w:tr w:rsidR="00A07FA6" w:rsidRPr="0055521B" w14:paraId="61CA38C5" w14:textId="77777777" w:rsidTr="00EA7672">
        <w:trPr>
          <w:trHeight w:hRule="exact" w:val="482"/>
        </w:trPr>
        <w:tc>
          <w:tcPr>
            <w:tcW w:w="68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ED7181" w14:textId="77777777" w:rsidR="00A07FA6" w:rsidRPr="0055521B" w:rsidRDefault="00A07FA6" w:rsidP="00EA7672">
            <w:pPr>
              <w:jc w:val="center"/>
            </w:pPr>
          </w:p>
        </w:tc>
        <w:tc>
          <w:tcPr>
            <w:tcW w:w="68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284930" w14:textId="4579718D" w:rsidR="00A07FA6" w:rsidRPr="0055521B" w:rsidRDefault="00A07FA6" w:rsidP="00EA7672">
            <w:pPr>
              <w:jc w:val="center"/>
            </w:pPr>
            <w:r>
              <w:t xml:space="preserve">  7</w:t>
            </w:r>
          </w:p>
        </w:tc>
        <w:tc>
          <w:tcPr>
            <w:tcW w:w="68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D8CA2C9" w14:textId="77777777" w:rsidR="00A07FA6" w:rsidRPr="0055521B" w:rsidRDefault="00A07FA6" w:rsidP="00EA7672">
            <w:pPr>
              <w:jc w:val="center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4DC586" w14:textId="77777777" w:rsidR="00A07FA6" w:rsidRPr="0055521B" w:rsidRDefault="00A07FA6" w:rsidP="00EA7672">
            <w:pPr>
              <w:jc w:val="center"/>
            </w:pPr>
          </w:p>
        </w:tc>
        <w:tc>
          <w:tcPr>
            <w:tcW w:w="68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9F6A9D" w14:textId="77777777" w:rsidR="00A07FA6" w:rsidRPr="0055521B" w:rsidRDefault="00A07FA6" w:rsidP="00EA7672">
            <w:pPr>
              <w:jc w:val="center"/>
            </w:pPr>
          </w:p>
        </w:tc>
        <w:tc>
          <w:tcPr>
            <w:tcW w:w="68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C9E712" w14:textId="22BBC8F5" w:rsidR="00A07FA6" w:rsidRPr="0055521B" w:rsidRDefault="00A07FA6" w:rsidP="00EA7672">
            <w:pPr>
              <w:jc w:val="center"/>
            </w:pPr>
            <w:r>
              <w:t>46</w:t>
            </w:r>
          </w:p>
        </w:tc>
        <w:tc>
          <w:tcPr>
            <w:tcW w:w="68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7B275CF" w14:textId="77777777" w:rsidR="00A07FA6" w:rsidRPr="0055521B" w:rsidRDefault="00A07FA6" w:rsidP="00EA7672">
            <w:pPr>
              <w:jc w:val="center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5E38A0" w14:textId="77777777" w:rsidR="00A07FA6" w:rsidRPr="0055521B" w:rsidRDefault="00A07FA6" w:rsidP="00EA7672">
            <w:pPr>
              <w:jc w:val="center"/>
            </w:pPr>
          </w:p>
        </w:tc>
        <w:tc>
          <w:tcPr>
            <w:tcW w:w="68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AF3555" w14:textId="77777777" w:rsidR="00A07FA6" w:rsidRPr="0055521B" w:rsidRDefault="00A07FA6" w:rsidP="00EA7672">
            <w:pPr>
              <w:jc w:val="center"/>
            </w:pPr>
          </w:p>
        </w:tc>
        <w:tc>
          <w:tcPr>
            <w:tcW w:w="68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9DC43D" w14:textId="09A55A30" w:rsidR="00A07FA6" w:rsidRPr="0055521B" w:rsidRDefault="00A07FA6" w:rsidP="00EA7672">
            <w:pPr>
              <w:jc w:val="center"/>
            </w:pPr>
            <w:r>
              <w:t>90</w:t>
            </w:r>
          </w:p>
        </w:tc>
        <w:tc>
          <w:tcPr>
            <w:tcW w:w="68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07E2123" w14:textId="77777777" w:rsidR="00A07FA6" w:rsidRPr="0055521B" w:rsidRDefault="00A07FA6" w:rsidP="00EA7672">
            <w:pPr>
              <w:jc w:val="center"/>
            </w:pPr>
          </w:p>
        </w:tc>
      </w:tr>
      <w:tr w:rsidR="00A07FA6" w:rsidRPr="0055521B" w14:paraId="6E3CCAFC" w14:textId="77777777" w:rsidTr="00EA7672">
        <w:trPr>
          <w:trHeight w:hRule="exact" w:val="482"/>
        </w:trPr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F0BD7A" w14:textId="77777777" w:rsidR="00A07FA6" w:rsidRPr="0055521B" w:rsidRDefault="00A07FA6" w:rsidP="00EA7672">
            <w:pPr>
              <w:jc w:val="center"/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A1B7FB" w14:textId="058CDE32" w:rsidR="00A07FA6" w:rsidRPr="0055521B" w:rsidRDefault="00A07FA6" w:rsidP="00EA7672">
            <w:pPr>
              <w:jc w:val="center"/>
            </w:pPr>
            <w:r>
              <w:t>17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A1BD6AD" w14:textId="77777777" w:rsidR="00A07FA6" w:rsidRPr="0055521B" w:rsidRDefault="00A07FA6" w:rsidP="00EA7672">
            <w:pPr>
              <w:jc w:val="center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07710E" w14:textId="77777777" w:rsidR="00A07FA6" w:rsidRPr="0055521B" w:rsidRDefault="00A07FA6" w:rsidP="00EA7672">
            <w:pPr>
              <w:jc w:val="center"/>
            </w:pP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89077E" w14:textId="77777777" w:rsidR="00A07FA6" w:rsidRPr="0055521B" w:rsidRDefault="00A07FA6" w:rsidP="00EA7672">
            <w:pPr>
              <w:jc w:val="center"/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F14BB5" w14:textId="76D1D1B5" w:rsidR="00A07FA6" w:rsidRPr="0055521B" w:rsidRDefault="00A07FA6" w:rsidP="00EA7672">
            <w:pPr>
              <w:jc w:val="center"/>
            </w:pPr>
            <w:r>
              <w:t>34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FF23DFE" w14:textId="77777777" w:rsidR="00A07FA6" w:rsidRPr="0055521B" w:rsidRDefault="00A07FA6" w:rsidP="00EA7672">
            <w:pPr>
              <w:jc w:val="center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40E794" w14:textId="77777777" w:rsidR="00A07FA6" w:rsidRPr="0055521B" w:rsidRDefault="00A07FA6" w:rsidP="00EA7672">
            <w:pPr>
              <w:jc w:val="center"/>
            </w:pP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00FC58" w14:textId="77777777" w:rsidR="00A07FA6" w:rsidRPr="0055521B" w:rsidRDefault="00A07FA6" w:rsidP="00EA7672">
            <w:pPr>
              <w:jc w:val="center"/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DDA52C" w14:textId="3202FB1F" w:rsidR="00A07FA6" w:rsidRPr="0055521B" w:rsidRDefault="00A07FA6" w:rsidP="00EA7672">
            <w:pPr>
              <w:jc w:val="center"/>
            </w:pPr>
            <w:r>
              <w:t>50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6163D5D" w14:textId="77777777" w:rsidR="00A07FA6" w:rsidRPr="0055521B" w:rsidRDefault="00A07FA6" w:rsidP="00EA7672">
            <w:pPr>
              <w:jc w:val="center"/>
            </w:pPr>
          </w:p>
        </w:tc>
      </w:tr>
      <w:tr w:rsidR="00A07FA6" w:rsidRPr="0055521B" w14:paraId="602F763F" w14:textId="77777777" w:rsidTr="00EA7672">
        <w:trPr>
          <w:trHeight w:hRule="exact" w:val="482"/>
        </w:trPr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441A36" w14:textId="77777777" w:rsidR="00A07FA6" w:rsidRPr="0055521B" w:rsidRDefault="00A07FA6" w:rsidP="00EA7672">
            <w:pPr>
              <w:jc w:val="center"/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AE5C6A" w14:textId="6DC305F0" w:rsidR="00A07FA6" w:rsidRPr="0055521B" w:rsidRDefault="00A07FA6" w:rsidP="00EA7672">
            <w:pPr>
              <w:jc w:val="center"/>
            </w:pPr>
            <w:r>
              <w:t>57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41C1D55" w14:textId="77777777" w:rsidR="00A07FA6" w:rsidRPr="0055521B" w:rsidRDefault="00A07FA6" w:rsidP="00EA7672">
            <w:pPr>
              <w:jc w:val="center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9E2305" w14:textId="77777777" w:rsidR="00A07FA6" w:rsidRPr="0055521B" w:rsidRDefault="00A07FA6" w:rsidP="00EA7672">
            <w:pPr>
              <w:jc w:val="center"/>
            </w:pP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B221D4" w14:textId="77777777" w:rsidR="00A07FA6" w:rsidRPr="0055521B" w:rsidRDefault="00A07FA6" w:rsidP="00EA7672">
            <w:pPr>
              <w:jc w:val="center"/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C87F88" w14:textId="1AFB47CA" w:rsidR="00A07FA6" w:rsidRPr="0055521B" w:rsidRDefault="00A07FA6" w:rsidP="00EA7672">
            <w:pPr>
              <w:jc w:val="center"/>
            </w:pPr>
            <w:r>
              <w:t>91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0D1631D" w14:textId="77777777" w:rsidR="00A07FA6" w:rsidRPr="0055521B" w:rsidRDefault="00A07FA6" w:rsidP="00EA7672">
            <w:pPr>
              <w:jc w:val="center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D44028" w14:textId="77777777" w:rsidR="00A07FA6" w:rsidRPr="0055521B" w:rsidRDefault="00A07FA6" w:rsidP="00EA7672">
            <w:pPr>
              <w:jc w:val="center"/>
            </w:pP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ADF23B" w14:textId="77777777" w:rsidR="00A07FA6" w:rsidRPr="0055521B" w:rsidRDefault="00A07FA6" w:rsidP="00EA7672">
            <w:pPr>
              <w:jc w:val="center"/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32A802" w14:textId="424B76E4" w:rsidR="00A07FA6" w:rsidRPr="0055521B" w:rsidRDefault="00A07FA6" w:rsidP="00EA7672">
            <w:pPr>
              <w:jc w:val="center"/>
            </w:pPr>
            <w:r>
              <w:t>20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664481D" w14:textId="77777777" w:rsidR="00A07FA6" w:rsidRPr="0055521B" w:rsidRDefault="00A07FA6" w:rsidP="00EA7672">
            <w:pPr>
              <w:jc w:val="center"/>
            </w:pPr>
          </w:p>
        </w:tc>
      </w:tr>
    </w:tbl>
    <w:p w14:paraId="5812B011" w14:textId="77777777" w:rsidR="00A07FA6" w:rsidRDefault="00A07FA6" w:rsidP="008207A7"/>
    <w:p w14:paraId="4ADC1567" w14:textId="77777777" w:rsidR="00A07FA6" w:rsidRDefault="00A07FA6" w:rsidP="008207A7"/>
    <w:p w14:paraId="14FF31F6" w14:textId="77777777" w:rsidR="00A07FA6" w:rsidRDefault="00A07FA6" w:rsidP="008207A7"/>
    <w:p w14:paraId="5082F499" w14:textId="538D07CD" w:rsidR="00A07FA6" w:rsidRPr="00D3427F" w:rsidRDefault="00A07FA6" w:rsidP="00A07FA6">
      <w:pPr>
        <w:pStyle w:val="ekvnummerierung"/>
        <w:framePr w:wrap="around"/>
      </w:pPr>
      <w:r>
        <w:t>4</w:t>
      </w:r>
    </w:p>
    <w:p w14:paraId="70725E8F" w14:textId="77777777" w:rsidR="00A07FA6" w:rsidRPr="00287B24" w:rsidRDefault="00A07FA6" w:rsidP="00A07FA6">
      <w:pPr>
        <w:pStyle w:val="ekvpicto"/>
        <w:framePr w:wrap="around"/>
      </w:pPr>
      <w:r>
        <w:rPr>
          <w:noProof/>
          <w:lang w:eastAsia="de-DE"/>
        </w:rPr>
        <w:drawing>
          <wp:inline distT="0" distB="0" distL="0" distR="0" wp14:anchorId="6EA28EC1" wp14:editId="070A0534">
            <wp:extent cx="288290" cy="288290"/>
            <wp:effectExtent l="0" t="0" r="0" b="0"/>
            <wp:docPr id="781401964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c_leicht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8290" cy="288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9FE78D" w14:textId="1C6A5D40" w:rsidR="00A07FA6" w:rsidRDefault="00A07FA6" w:rsidP="008207A7">
      <w:r>
        <w:t>Wie heißen die Nachbarzehner (NZ)?</w:t>
      </w:r>
    </w:p>
    <w:tbl>
      <w:tblPr>
        <w:tblW w:w="9356" w:type="dxa"/>
        <w:tblBorders>
          <w:top w:val="single" w:sz="4" w:space="0" w:color="939598"/>
          <w:left w:val="single" w:sz="4" w:space="0" w:color="939598"/>
          <w:bottom w:val="single" w:sz="4" w:space="0" w:color="939598"/>
          <w:right w:val="single" w:sz="4" w:space="0" w:color="939598"/>
          <w:insideH w:val="single" w:sz="4" w:space="0" w:color="939598"/>
          <w:insideV w:val="single" w:sz="4" w:space="0" w:color="939598"/>
        </w:tblBorders>
        <w:tblLayout w:type="fixed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710"/>
        <w:gridCol w:w="710"/>
        <w:gridCol w:w="710"/>
        <w:gridCol w:w="1480"/>
        <w:gridCol w:w="710"/>
        <w:gridCol w:w="711"/>
        <w:gridCol w:w="711"/>
        <w:gridCol w:w="1481"/>
        <w:gridCol w:w="711"/>
        <w:gridCol w:w="711"/>
        <w:gridCol w:w="711"/>
      </w:tblGrid>
      <w:tr w:rsidR="00A07FA6" w:rsidRPr="001E3584" w14:paraId="7EBACCA6" w14:textId="77777777" w:rsidTr="00EA7672">
        <w:trPr>
          <w:trHeight w:hRule="exact" w:val="482"/>
        </w:trPr>
        <w:tc>
          <w:tcPr>
            <w:tcW w:w="71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E6E7E8"/>
            <w:vAlign w:val="center"/>
          </w:tcPr>
          <w:p w14:paraId="75A55955" w14:textId="77777777" w:rsidR="00A07FA6" w:rsidRPr="001E3584" w:rsidRDefault="00A07FA6" w:rsidP="00EA7672">
            <w:pPr>
              <w:jc w:val="center"/>
            </w:pPr>
            <w:r>
              <w:t>NZ</w:t>
            </w:r>
          </w:p>
        </w:tc>
        <w:tc>
          <w:tcPr>
            <w:tcW w:w="71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E6E7E8"/>
            <w:vAlign w:val="center"/>
          </w:tcPr>
          <w:p w14:paraId="6360F65B" w14:textId="77777777" w:rsidR="00A07FA6" w:rsidRPr="001E3584" w:rsidRDefault="00A07FA6" w:rsidP="00EA7672">
            <w:pPr>
              <w:jc w:val="center"/>
            </w:pPr>
            <w:r>
              <w:t>Z</w:t>
            </w:r>
          </w:p>
        </w:tc>
        <w:tc>
          <w:tcPr>
            <w:tcW w:w="71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E6E7E8"/>
            <w:vAlign w:val="center"/>
          </w:tcPr>
          <w:p w14:paraId="19D7F13B" w14:textId="77777777" w:rsidR="00A07FA6" w:rsidRPr="001E3584" w:rsidRDefault="00A07FA6" w:rsidP="00EA7672">
            <w:pPr>
              <w:jc w:val="center"/>
            </w:pPr>
            <w:r>
              <w:t>NZ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4E14B1" w14:textId="77777777" w:rsidR="00A07FA6" w:rsidRPr="001E3584" w:rsidRDefault="00A07FA6" w:rsidP="00EA7672">
            <w:pPr>
              <w:jc w:val="center"/>
            </w:pPr>
          </w:p>
        </w:tc>
        <w:tc>
          <w:tcPr>
            <w:tcW w:w="71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E6E7E8"/>
            <w:vAlign w:val="center"/>
          </w:tcPr>
          <w:p w14:paraId="2A7C7CE1" w14:textId="77777777" w:rsidR="00A07FA6" w:rsidRPr="001E3584" w:rsidRDefault="00A07FA6" w:rsidP="00EA7672">
            <w:pPr>
              <w:jc w:val="center"/>
            </w:pPr>
            <w:r>
              <w:t>NZ</w:t>
            </w:r>
          </w:p>
        </w:tc>
        <w:tc>
          <w:tcPr>
            <w:tcW w:w="711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E6E7E8"/>
            <w:vAlign w:val="center"/>
          </w:tcPr>
          <w:p w14:paraId="04CF8E85" w14:textId="77777777" w:rsidR="00A07FA6" w:rsidRPr="001E3584" w:rsidRDefault="00A07FA6" w:rsidP="00EA7672">
            <w:pPr>
              <w:jc w:val="center"/>
            </w:pPr>
            <w:r>
              <w:t>Z</w:t>
            </w:r>
          </w:p>
        </w:tc>
        <w:tc>
          <w:tcPr>
            <w:tcW w:w="711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E6E7E8"/>
            <w:vAlign w:val="center"/>
          </w:tcPr>
          <w:p w14:paraId="299B426F" w14:textId="77777777" w:rsidR="00A07FA6" w:rsidRPr="001E3584" w:rsidRDefault="00A07FA6" w:rsidP="00EA7672">
            <w:pPr>
              <w:jc w:val="center"/>
            </w:pPr>
            <w:r>
              <w:t>NZ</w:t>
            </w: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50660E" w14:textId="77777777" w:rsidR="00A07FA6" w:rsidRPr="001E3584" w:rsidRDefault="00A07FA6" w:rsidP="00EA7672">
            <w:pPr>
              <w:jc w:val="center"/>
            </w:pPr>
          </w:p>
        </w:tc>
        <w:tc>
          <w:tcPr>
            <w:tcW w:w="71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E6E7E8"/>
            <w:vAlign w:val="center"/>
          </w:tcPr>
          <w:p w14:paraId="5B67F6BC" w14:textId="77777777" w:rsidR="00A07FA6" w:rsidRPr="001E3584" w:rsidRDefault="00A07FA6" w:rsidP="00EA7672">
            <w:pPr>
              <w:jc w:val="center"/>
            </w:pPr>
            <w:r>
              <w:t>NZ</w:t>
            </w:r>
          </w:p>
        </w:tc>
        <w:tc>
          <w:tcPr>
            <w:tcW w:w="711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E6E7E8"/>
            <w:vAlign w:val="center"/>
          </w:tcPr>
          <w:p w14:paraId="3E71675C" w14:textId="77777777" w:rsidR="00A07FA6" w:rsidRPr="001E3584" w:rsidRDefault="00A07FA6" w:rsidP="00EA7672">
            <w:pPr>
              <w:jc w:val="center"/>
            </w:pPr>
            <w:r>
              <w:t>Z</w:t>
            </w:r>
          </w:p>
        </w:tc>
        <w:tc>
          <w:tcPr>
            <w:tcW w:w="711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E6E7E8"/>
            <w:vAlign w:val="center"/>
          </w:tcPr>
          <w:p w14:paraId="1F96FED4" w14:textId="77777777" w:rsidR="00A07FA6" w:rsidRPr="001E3584" w:rsidRDefault="00A07FA6" w:rsidP="00EA7672">
            <w:pPr>
              <w:jc w:val="center"/>
            </w:pPr>
            <w:r>
              <w:t>NZ</w:t>
            </w:r>
          </w:p>
        </w:tc>
      </w:tr>
      <w:tr w:rsidR="00A07FA6" w:rsidRPr="0055521B" w14:paraId="66652112" w14:textId="77777777" w:rsidTr="00EA7672">
        <w:trPr>
          <w:trHeight w:hRule="exact" w:val="482"/>
        </w:trPr>
        <w:tc>
          <w:tcPr>
            <w:tcW w:w="71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4A0100" w14:textId="77777777" w:rsidR="00A07FA6" w:rsidRPr="0055521B" w:rsidRDefault="00A07FA6" w:rsidP="00EA7672">
            <w:pPr>
              <w:jc w:val="center"/>
            </w:pPr>
          </w:p>
        </w:tc>
        <w:tc>
          <w:tcPr>
            <w:tcW w:w="71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155137" w14:textId="3572B4C2" w:rsidR="00A07FA6" w:rsidRPr="0055521B" w:rsidRDefault="00A07FA6" w:rsidP="00EA7672">
            <w:pPr>
              <w:jc w:val="center"/>
            </w:pPr>
            <w:r>
              <w:t>17</w:t>
            </w:r>
          </w:p>
        </w:tc>
        <w:tc>
          <w:tcPr>
            <w:tcW w:w="71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DD97A42" w14:textId="77777777" w:rsidR="00A07FA6" w:rsidRPr="0055521B" w:rsidRDefault="00A07FA6" w:rsidP="00EA7672">
            <w:pPr>
              <w:jc w:val="center"/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33F032" w14:textId="77777777" w:rsidR="00A07FA6" w:rsidRPr="0055521B" w:rsidRDefault="00A07FA6" w:rsidP="00EA7672">
            <w:pPr>
              <w:jc w:val="center"/>
            </w:pPr>
          </w:p>
        </w:tc>
        <w:tc>
          <w:tcPr>
            <w:tcW w:w="71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928D2C" w14:textId="77777777" w:rsidR="00A07FA6" w:rsidRPr="0055521B" w:rsidRDefault="00A07FA6" w:rsidP="00EA7672">
            <w:pPr>
              <w:jc w:val="center"/>
            </w:pPr>
          </w:p>
        </w:tc>
        <w:tc>
          <w:tcPr>
            <w:tcW w:w="711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3EB71D" w14:textId="76EE8CD0" w:rsidR="00A07FA6" w:rsidRPr="0055521B" w:rsidRDefault="00A07FA6" w:rsidP="00EA7672">
            <w:pPr>
              <w:jc w:val="center"/>
            </w:pPr>
            <w:r>
              <w:t>35</w:t>
            </w:r>
          </w:p>
        </w:tc>
        <w:tc>
          <w:tcPr>
            <w:tcW w:w="711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0039D1E" w14:textId="77777777" w:rsidR="00A07FA6" w:rsidRPr="0055521B" w:rsidRDefault="00A07FA6" w:rsidP="00EA7672">
            <w:pPr>
              <w:jc w:val="center"/>
            </w:pP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AF499D" w14:textId="77777777" w:rsidR="00A07FA6" w:rsidRPr="0055521B" w:rsidRDefault="00A07FA6" w:rsidP="00EA7672">
            <w:pPr>
              <w:jc w:val="center"/>
            </w:pPr>
          </w:p>
        </w:tc>
        <w:tc>
          <w:tcPr>
            <w:tcW w:w="71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A7CAFA" w14:textId="77777777" w:rsidR="00A07FA6" w:rsidRPr="0055521B" w:rsidRDefault="00A07FA6" w:rsidP="00EA7672">
            <w:pPr>
              <w:jc w:val="center"/>
            </w:pPr>
          </w:p>
        </w:tc>
        <w:tc>
          <w:tcPr>
            <w:tcW w:w="711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22B04C" w14:textId="10B12D8F" w:rsidR="00A07FA6" w:rsidRPr="0055521B" w:rsidRDefault="00A07FA6" w:rsidP="00EA7672">
            <w:pPr>
              <w:jc w:val="center"/>
            </w:pPr>
            <w:r>
              <w:t xml:space="preserve">  6</w:t>
            </w:r>
          </w:p>
        </w:tc>
        <w:tc>
          <w:tcPr>
            <w:tcW w:w="711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DD2431A" w14:textId="77777777" w:rsidR="00A07FA6" w:rsidRPr="0055521B" w:rsidRDefault="00A07FA6" w:rsidP="00EA7672">
            <w:pPr>
              <w:jc w:val="center"/>
            </w:pPr>
          </w:p>
        </w:tc>
      </w:tr>
      <w:tr w:rsidR="00A07FA6" w:rsidRPr="0055521B" w14:paraId="5BB6146C" w14:textId="77777777" w:rsidTr="00EA7672">
        <w:trPr>
          <w:trHeight w:hRule="exact" w:val="482"/>
        </w:trPr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B2AD91" w14:textId="77777777" w:rsidR="00A07FA6" w:rsidRPr="0055521B" w:rsidRDefault="00A07FA6" w:rsidP="00EA7672">
            <w:pPr>
              <w:jc w:val="center"/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B98171" w14:textId="21132A58" w:rsidR="00A07FA6" w:rsidRPr="0055521B" w:rsidRDefault="00A07FA6" w:rsidP="00EA7672">
            <w:pPr>
              <w:jc w:val="center"/>
            </w:pPr>
            <w:r>
              <w:t>27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4A7D039" w14:textId="77777777" w:rsidR="00A07FA6" w:rsidRPr="0055521B" w:rsidRDefault="00A07FA6" w:rsidP="00EA7672">
            <w:pPr>
              <w:jc w:val="center"/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EC046E" w14:textId="77777777" w:rsidR="00A07FA6" w:rsidRPr="0055521B" w:rsidRDefault="00A07FA6" w:rsidP="00EA7672">
            <w:pPr>
              <w:jc w:val="center"/>
            </w:pP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72D530" w14:textId="77777777" w:rsidR="00A07FA6" w:rsidRPr="0055521B" w:rsidRDefault="00A07FA6" w:rsidP="00EA7672">
            <w:pPr>
              <w:jc w:val="center"/>
            </w:pP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697B7D" w14:textId="7768A82D" w:rsidR="00A07FA6" w:rsidRPr="0055521B" w:rsidRDefault="00A07FA6" w:rsidP="00EA7672">
            <w:pPr>
              <w:jc w:val="center"/>
            </w:pPr>
            <w:r>
              <w:t>38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EB33736" w14:textId="77777777" w:rsidR="00A07FA6" w:rsidRPr="0055521B" w:rsidRDefault="00A07FA6" w:rsidP="00EA7672">
            <w:pPr>
              <w:jc w:val="center"/>
            </w:pP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59F36C" w14:textId="77777777" w:rsidR="00A07FA6" w:rsidRPr="0055521B" w:rsidRDefault="00A07FA6" w:rsidP="00EA7672">
            <w:pPr>
              <w:jc w:val="center"/>
            </w:pP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DC6A26" w14:textId="77777777" w:rsidR="00A07FA6" w:rsidRPr="0055521B" w:rsidRDefault="00A07FA6" w:rsidP="00EA7672">
            <w:pPr>
              <w:jc w:val="center"/>
            </w:pP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E10DA6" w14:textId="059E83AD" w:rsidR="00A07FA6" w:rsidRPr="0055521B" w:rsidRDefault="00A07FA6" w:rsidP="00EA7672">
            <w:pPr>
              <w:jc w:val="center"/>
            </w:pPr>
            <w:r>
              <w:t>92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7D5449D" w14:textId="77777777" w:rsidR="00A07FA6" w:rsidRPr="0055521B" w:rsidRDefault="00A07FA6" w:rsidP="00EA7672">
            <w:pPr>
              <w:jc w:val="center"/>
            </w:pPr>
          </w:p>
        </w:tc>
      </w:tr>
      <w:tr w:rsidR="00A07FA6" w:rsidRPr="0055521B" w14:paraId="3DBF1241" w14:textId="77777777" w:rsidTr="00EA7672">
        <w:trPr>
          <w:trHeight w:hRule="exact" w:val="482"/>
        </w:trPr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3A67D2" w14:textId="77777777" w:rsidR="00A07FA6" w:rsidRPr="0055521B" w:rsidRDefault="00A07FA6" w:rsidP="00EA7672">
            <w:pPr>
              <w:jc w:val="center"/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ADD568" w14:textId="099A4215" w:rsidR="00A07FA6" w:rsidRPr="0055521B" w:rsidRDefault="00A07FA6" w:rsidP="00EA7672">
            <w:pPr>
              <w:jc w:val="center"/>
            </w:pPr>
            <w:r>
              <w:t>57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1E0C2D6" w14:textId="77777777" w:rsidR="00A07FA6" w:rsidRPr="0055521B" w:rsidRDefault="00A07FA6" w:rsidP="00EA7672">
            <w:pPr>
              <w:jc w:val="center"/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9F4D3B" w14:textId="77777777" w:rsidR="00A07FA6" w:rsidRPr="0055521B" w:rsidRDefault="00A07FA6" w:rsidP="00EA7672">
            <w:pPr>
              <w:jc w:val="center"/>
            </w:pP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62A0D5" w14:textId="77777777" w:rsidR="00A07FA6" w:rsidRPr="0055521B" w:rsidRDefault="00A07FA6" w:rsidP="00EA7672">
            <w:pPr>
              <w:jc w:val="center"/>
            </w:pP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C0F867" w14:textId="3C2EC6F9" w:rsidR="00A07FA6" w:rsidRPr="0055521B" w:rsidRDefault="00A07FA6" w:rsidP="00EA7672">
            <w:pPr>
              <w:jc w:val="center"/>
            </w:pPr>
            <w:r>
              <w:t>31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80645E9" w14:textId="77777777" w:rsidR="00A07FA6" w:rsidRPr="0055521B" w:rsidRDefault="00A07FA6" w:rsidP="00EA7672">
            <w:pPr>
              <w:jc w:val="center"/>
            </w:pP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B4C1DB" w14:textId="77777777" w:rsidR="00A07FA6" w:rsidRPr="0055521B" w:rsidRDefault="00A07FA6" w:rsidP="00EA7672">
            <w:pPr>
              <w:jc w:val="center"/>
            </w:pP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7DA99B" w14:textId="77777777" w:rsidR="00A07FA6" w:rsidRPr="0055521B" w:rsidRDefault="00A07FA6" w:rsidP="00EA7672">
            <w:pPr>
              <w:jc w:val="center"/>
            </w:pP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E057E2" w14:textId="6157F976" w:rsidR="00A07FA6" w:rsidRPr="0055521B" w:rsidRDefault="00A07FA6" w:rsidP="00EA7672">
            <w:pPr>
              <w:jc w:val="center"/>
            </w:pPr>
            <w:r>
              <w:t>40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49831E5" w14:textId="77777777" w:rsidR="00A07FA6" w:rsidRPr="0055521B" w:rsidRDefault="00A07FA6" w:rsidP="00EA7672">
            <w:pPr>
              <w:jc w:val="center"/>
            </w:pPr>
          </w:p>
        </w:tc>
      </w:tr>
    </w:tbl>
    <w:p w14:paraId="1057EE9B" w14:textId="77777777" w:rsidR="00A07FA6" w:rsidRPr="008207A7" w:rsidRDefault="00A07FA6" w:rsidP="008207A7"/>
    <w:p w14:paraId="1EC548B4" w14:textId="517BA79C" w:rsidR="001A0512" w:rsidRDefault="001A0512">
      <w:pPr>
        <w:tabs>
          <w:tab w:val="clear" w:pos="340"/>
          <w:tab w:val="clear" w:pos="595"/>
          <w:tab w:val="clear" w:pos="851"/>
        </w:tabs>
        <w:spacing w:after="160" w:line="259" w:lineRule="auto"/>
      </w:pPr>
      <w:r>
        <w:br w:type="page"/>
      </w:r>
    </w:p>
    <w:tbl>
      <w:tblPr>
        <w:tblW w:w="11000" w:type="dxa"/>
        <w:tblInd w:w="-1247" w:type="dxa"/>
        <w:tblBorders>
          <w:insideH w:val="single" w:sz="8" w:space="0" w:color="80808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43"/>
        <w:gridCol w:w="9757"/>
      </w:tblGrid>
      <w:tr w:rsidR="001A0512" w:rsidRPr="00BF17F2" w14:paraId="72F099FE" w14:textId="77777777" w:rsidTr="0054793A">
        <w:trPr>
          <w:trHeight w:hRule="exact" w:val="794"/>
        </w:trPr>
        <w:tc>
          <w:tcPr>
            <w:tcW w:w="1243" w:type="dxa"/>
            <w:tcBorders>
              <w:bottom w:val="nil"/>
              <w:right w:val="nil"/>
            </w:tcBorders>
            <w:noWrap/>
            <w:vAlign w:val="bottom"/>
          </w:tcPr>
          <w:p w14:paraId="0E556D58" w14:textId="77777777" w:rsidR="001A0512" w:rsidRPr="00BF17F2" w:rsidRDefault="001A0512" w:rsidP="0054793A">
            <w:pPr>
              <w:rPr>
                <w:color w:val="FFFFFF" w:themeColor="background1"/>
              </w:rPr>
            </w:pPr>
          </w:p>
        </w:tc>
        <w:tc>
          <w:tcPr>
            <w:tcW w:w="9757" w:type="dxa"/>
            <w:tcBorders>
              <w:left w:val="nil"/>
              <w:bottom w:val="nil"/>
            </w:tcBorders>
            <w:noWrap/>
            <w:vAlign w:val="bottom"/>
          </w:tcPr>
          <w:p w14:paraId="7E508AFA" w14:textId="77777777" w:rsidR="001A0512" w:rsidRPr="00BF17F2" w:rsidRDefault="001A0512" w:rsidP="0054793A">
            <w:pPr>
              <w:rPr>
                <w:color w:val="FFFFFF" w:themeColor="background1"/>
              </w:rPr>
            </w:pPr>
          </w:p>
        </w:tc>
      </w:tr>
    </w:tbl>
    <w:p w14:paraId="15223AD2" w14:textId="5812ED61" w:rsidR="001A0512" w:rsidRDefault="001A0512" w:rsidP="001A0512">
      <w:pPr>
        <w:pStyle w:val="ekvue1arial"/>
        <w:jc w:val="center"/>
      </w:pPr>
      <w:r>
        <w:t xml:space="preserve">Station </w:t>
      </w:r>
      <w:r w:rsidR="008207A7">
        <w:t>5</w:t>
      </w:r>
    </w:p>
    <w:p w14:paraId="266F46C4" w14:textId="77777777" w:rsidR="001A0512" w:rsidRDefault="001A0512" w:rsidP="001A0512"/>
    <w:p w14:paraId="4691C019" w14:textId="2B622185" w:rsidR="001A0512" w:rsidRDefault="00AE6A5B" w:rsidP="001A0512">
      <w:pPr>
        <w:pStyle w:val="ekvue2arial"/>
        <w:jc w:val="center"/>
      </w:pPr>
      <w:r>
        <w:t>Rechenstrich</w:t>
      </w:r>
    </w:p>
    <w:p w14:paraId="2A0B4681" w14:textId="77777777" w:rsidR="001A0512" w:rsidRDefault="001A0512" w:rsidP="001A0512"/>
    <w:p w14:paraId="47D089A1" w14:textId="77777777" w:rsidR="001A0512" w:rsidRDefault="001A0512" w:rsidP="001A0512"/>
    <w:p w14:paraId="0AD9EA8F" w14:textId="170DE89D" w:rsidR="001A0512" w:rsidRPr="00D3427F" w:rsidRDefault="001A0512" w:rsidP="001A0512">
      <w:pPr>
        <w:pStyle w:val="ekvnummerierung"/>
        <w:framePr w:wrap="around"/>
      </w:pPr>
      <w:r>
        <w:t>1</w:t>
      </w:r>
    </w:p>
    <w:p w14:paraId="0BA1940C" w14:textId="77777777" w:rsidR="001A0512" w:rsidRPr="00287B24" w:rsidRDefault="001A0512" w:rsidP="001A0512">
      <w:pPr>
        <w:pStyle w:val="ekvpicto"/>
        <w:framePr w:wrap="around"/>
      </w:pPr>
      <w:r>
        <w:rPr>
          <w:noProof/>
          <w:lang w:eastAsia="de-DE"/>
        </w:rPr>
        <w:drawing>
          <wp:inline distT="0" distB="0" distL="0" distR="0" wp14:anchorId="50B94F00" wp14:editId="38CAF80D">
            <wp:extent cx="288290" cy="288290"/>
            <wp:effectExtent l="0" t="0" r="0" b="0"/>
            <wp:docPr id="1996405546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c_leicht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8290" cy="288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FB48A7" w14:textId="5DDD777D" w:rsidR="001A0512" w:rsidRDefault="001A0512" w:rsidP="001A0512">
      <w:r>
        <w:t>Trage folgende Zahlen auf dem Rechenstrich ein. Wo sind sie ungefähr?</w:t>
      </w:r>
    </w:p>
    <w:p w14:paraId="48B96163" w14:textId="77777777" w:rsidR="001A0512" w:rsidRDefault="001A0512" w:rsidP="001A0512"/>
    <w:p w14:paraId="513D935E" w14:textId="77777777" w:rsidR="001A0512" w:rsidRPr="001A0512" w:rsidRDefault="001A0512" w:rsidP="001A0512"/>
    <w:tbl>
      <w:tblPr>
        <w:tblStyle w:val="Tabellenraster"/>
        <w:tblW w:w="97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0"/>
        <w:gridCol w:w="1587"/>
        <w:gridCol w:w="7824"/>
      </w:tblGrid>
      <w:tr w:rsidR="001A0512" w:rsidRPr="001A0512" w14:paraId="2E922D08" w14:textId="77777777" w:rsidTr="0054793A">
        <w:tc>
          <w:tcPr>
            <w:tcW w:w="340" w:type="dxa"/>
          </w:tcPr>
          <w:p w14:paraId="424B65C0" w14:textId="77777777" w:rsidR="001A0512" w:rsidRPr="001A0512" w:rsidRDefault="001A0512" w:rsidP="001A0512">
            <w:r w:rsidRPr="001A0512">
              <w:t>a)</w:t>
            </w:r>
          </w:p>
        </w:tc>
        <w:tc>
          <w:tcPr>
            <w:tcW w:w="1587" w:type="dxa"/>
          </w:tcPr>
          <w:p w14:paraId="618B401A" w14:textId="3CE0FD83" w:rsidR="001A0512" w:rsidRPr="001A0512" w:rsidRDefault="001A0512" w:rsidP="001A0512">
            <w:r>
              <w:t>5</w:t>
            </w:r>
            <w:r w:rsidRPr="001A0512">
              <w:t xml:space="preserve">0, </w:t>
            </w:r>
            <w:r>
              <w:t>4</w:t>
            </w:r>
            <w:r w:rsidRPr="001A0512">
              <w:t xml:space="preserve">0, </w:t>
            </w:r>
            <w:r>
              <w:t>8</w:t>
            </w:r>
            <w:r w:rsidRPr="001A0512">
              <w:t>0</w:t>
            </w:r>
          </w:p>
        </w:tc>
        <w:tc>
          <w:tcPr>
            <w:tcW w:w="7824" w:type="dxa"/>
          </w:tcPr>
          <w:tbl>
            <w:tblPr>
              <w:tblW w:w="7423" w:type="dxa"/>
              <w:tblBorders>
                <w:left w:val="single" w:sz="8" w:space="0" w:color="808080" w:themeColor="background1" w:themeShade="80"/>
                <w:insideH w:val="single" w:sz="8" w:space="0" w:color="808080" w:themeColor="background1" w:themeShade="80"/>
              </w:tblBorders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40"/>
              <w:gridCol w:w="680"/>
              <w:gridCol w:w="680"/>
              <w:gridCol w:w="680"/>
              <w:gridCol w:w="680"/>
              <w:gridCol w:w="680"/>
              <w:gridCol w:w="680"/>
              <w:gridCol w:w="680"/>
              <w:gridCol w:w="680"/>
              <w:gridCol w:w="680"/>
              <w:gridCol w:w="680"/>
              <w:gridCol w:w="283"/>
            </w:tblGrid>
            <w:tr w:rsidR="001A0512" w:rsidRPr="001A0512" w14:paraId="6FAF37AA" w14:textId="77777777" w:rsidTr="0054793A">
              <w:trPr>
                <w:cantSplit/>
                <w:trHeight w:hRule="exact" w:val="130"/>
              </w:trPr>
              <w:tc>
                <w:tcPr>
                  <w:tcW w:w="340" w:type="dxa"/>
                  <w:tcBorders>
                    <w:top w:val="nil"/>
                    <w:left w:val="nil"/>
                    <w:bottom w:val="nil"/>
                    <w:right w:val="single" w:sz="8" w:space="0" w:color="808080" w:themeColor="background1" w:themeShade="80"/>
                  </w:tcBorders>
                </w:tcPr>
                <w:p w14:paraId="36271EFB" w14:textId="77777777" w:rsidR="001A0512" w:rsidRPr="001A0512" w:rsidRDefault="001A0512" w:rsidP="001A0512"/>
              </w:tc>
              <w:tc>
                <w:tcPr>
                  <w:tcW w:w="680" w:type="dxa"/>
                  <w:tcBorders>
                    <w:left w:val="single" w:sz="8" w:space="0" w:color="808080" w:themeColor="background1" w:themeShade="80"/>
                  </w:tcBorders>
                </w:tcPr>
                <w:p w14:paraId="15DC4E7D" w14:textId="77777777" w:rsidR="001A0512" w:rsidRPr="001A0512" w:rsidRDefault="001A0512" w:rsidP="001A0512"/>
              </w:tc>
              <w:tc>
                <w:tcPr>
                  <w:tcW w:w="680" w:type="dxa"/>
                </w:tcPr>
                <w:p w14:paraId="3FBBD9F1" w14:textId="77777777" w:rsidR="001A0512" w:rsidRPr="001A0512" w:rsidRDefault="001A0512" w:rsidP="001A0512"/>
              </w:tc>
              <w:tc>
                <w:tcPr>
                  <w:tcW w:w="680" w:type="dxa"/>
                  <w:vAlign w:val="bottom"/>
                </w:tcPr>
                <w:p w14:paraId="24A4C5CC" w14:textId="77777777" w:rsidR="001A0512" w:rsidRPr="001A0512" w:rsidRDefault="001A0512" w:rsidP="001A0512"/>
              </w:tc>
              <w:tc>
                <w:tcPr>
                  <w:tcW w:w="680" w:type="dxa"/>
                  <w:vAlign w:val="bottom"/>
                </w:tcPr>
                <w:p w14:paraId="6044F561" w14:textId="77777777" w:rsidR="001A0512" w:rsidRPr="001A0512" w:rsidRDefault="001A0512" w:rsidP="001A0512"/>
              </w:tc>
              <w:tc>
                <w:tcPr>
                  <w:tcW w:w="680" w:type="dxa"/>
                  <w:vAlign w:val="bottom"/>
                </w:tcPr>
                <w:p w14:paraId="50867503" w14:textId="77777777" w:rsidR="001A0512" w:rsidRPr="001A0512" w:rsidRDefault="001A0512" w:rsidP="001A0512"/>
              </w:tc>
              <w:tc>
                <w:tcPr>
                  <w:tcW w:w="680" w:type="dxa"/>
                  <w:vAlign w:val="bottom"/>
                </w:tcPr>
                <w:p w14:paraId="5143C7B6" w14:textId="77777777" w:rsidR="001A0512" w:rsidRPr="001A0512" w:rsidRDefault="001A0512" w:rsidP="001A0512"/>
              </w:tc>
              <w:tc>
                <w:tcPr>
                  <w:tcW w:w="680" w:type="dxa"/>
                  <w:vAlign w:val="bottom"/>
                </w:tcPr>
                <w:p w14:paraId="30515FDE" w14:textId="77777777" w:rsidR="001A0512" w:rsidRPr="001A0512" w:rsidRDefault="001A0512" w:rsidP="001A0512"/>
              </w:tc>
              <w:tc>
                <w:tcPr>
                  <w:tcW w:w="680" w:type="dxa"/>
                  <w:vAlign w:val="bottom"/>
                </w:tcPr>
                <w:p w14:paraId="3CD79DD1" w14:textId="77777777" w:rsidR="001A0512" w:rsidRPr="001A0512" w:rsidRDefault="001A0512" w:rsidP="001A0512"/>
              </w:tc>
              <w:tc>
                <w:tcPr>
                  <w:tcW w:w="680" w:type="dxa"/>
                  <w:vAlign w:val="bottom"/>
                </w:tcPr>
                <w:p w14:paraId="36CE306B" w14:textId="77777777" w:rsidR="001A0512" w:rsidRPr="001A0512" w:rsidRDefault="001A0512" w:rsidP="001A0512"/>
              </w:tc>
              <w:tc>
                <w:tcPr>
                  <w:tcW w:w="680" w:type="dxa"/>
                  <w:tcBorders>
                    <w:right w:val="single" w:sz="8" w:space="0" w:color="808080" w:themeColor="background1" w:themeShade="80"/>
                  </w:tcBorders>
                  <w:vAlign w:val="bottom"/>
                </w:tcPr>
                <w:p w14:paraId="1F245C61" w14:textId="77777777" w:rsidR="001A0512" w:rsidRPr="001A0512" w:rsidRDefault="001A0512" w:rsidP="001A0512"/>
              </w:tc>
              <w:tc>
                <w:tcPr>
                  <w:tcW w:w="283" w:type="dxa"/>
                  <w:tcBorders>
                    <w:top w:val="nil"/>
                    <w:left w:val="single" w:sz="8" w:space="0" w:color="808080" w:themeColor="background1" w:themeShade="80"/>
                    <w:bottom w:val="single" w:sz="8" w:space="0" w:color="808080" w:themeColor="background1" w:themeShade="80"/>
                  </w:tcBorders>
                  <w:vAlign w:val="bottom"/>
                </w:tcPr>
                <w:p w14:paraId="50F8B11B" w14:textId="77777777" w:rsidR="001A0512" w:rsidRPr="001A0512" w:rsidRDefault="001A0512" w:rsidP="001A0512"/>
              </w:tc>
            </w:tr>
            <w:tr w:rsidR="001A0512" w:rsidRPr="001A0512" w14:paraId="1817C30C" w14:textId="77777777" w:rsidTr="0054793A">
              <w:trPr>
                <w:cantSplit/>
                <w:trHeight w:hRule="exact" w:val="153"/>
              </w:trPr>
              <w:tc>
                <w:tcPr>
                  <w:tcW w:w="340" w:type="dxa"/>
                  <w:tcBorders>
                    <w:top w:val="nil"/>
                    <w:left w:val="nil"/>
                    <w:bottom w:val="nil"/>
                    <w:right w:val="single" w:sz="8" w:space="0" w:color="808080" w:themeColor="background1" w:themeShade="80"/>
                  </w:tcBorders>
                </w:tcPr>
                <w:p w14:paraId="2FF77350" w14:textId="77777777" w:rsidR="001A0512" w:rsidRPr="001A0512" w:rsidRDefault="001A0512" w:rsidP="001A0512"/>
              </w:tc>
              <w:tc>
                <w:tcPr>
                  <w:tcW w:w="680" w:type="dxa"/>
                  <w:tcBorders>
                    <w:left w:val="single" w:sz="8" w:space="0" w:color="808080" w:themeColor="background1" w:themeShade="80"/>
                  </w:tcBorders>
                </w:tcPr>
                <w:p w14:paraId="430F95F6" w14:textId="77777777" w:rsidR="001A0512" w:rsidRPr="001A0512" w:rsidRDefault="001A0512" w:rsidP="001A0512"/>
              </w:tc>
              <w:tc>
                <w:tcPr>
                  <w:tcW w:w="680" w:type="dxa"/>
                </w:tcPr>
                <w:p w14:paraId="47F8C64C" w14:textId="77777777" w:rsidR="001A0512" w:rsidRPr="001A0512" w:rsidRDefault="001A0512" w:rsidP="001A0512"/>
              </w:tc>
              <w:tc>
                <w:tcPr>
                  <w:tcW w:w="680" w:type="dxa"/>
                  <w:vAlign w:val="bottom"/>
                </w:tcPr>
                <w:p w14:paraId="2DDC39D6" w14:textId="77777777" w:rsidR="001A0512" w:rsidRPr="001A0512" w:rsidRDefault="001A0512" w:rsidP="001A0512"/>
              </w:tc>
              <w:tc>
                <w:tcPr>
                  <w:tcW w:w="680" w:type="dxa"/>
                  <w:vAlign w:val="bottom"/>
                </w:tcPr>
                <w:p w14:paraId="74A3939E" w14:textId="77777777" w:rsidR="001A0512" w:rsidRPr="001A0512" w:rsidRDefault="001A0512" w:rsidP="001A0512"/>
              </w:tc>
              <w:tc>
                <w:tcPr>
                  <w:tcW w:w="680" w:type="dxa"/>
                  <w:vAlign w:val="bottom"/>
                </w:tcPr>
                <w:p w14:paraId="4262FC2D" w14:textId="77777777" w:rsidR="001A0512" w:rsidRPr="001A0512" w:rsidRDefault="001A0512" w:rsidP="001A0512"/>
              </w:tc>
              <w:tc>
                <w:tcPr>
                  <w:tcW w:w="680" w:type="dxa"/>
                  <w:vAlign w:val="bottom"/>
                </w:tcPr>
                <w:p w14:paraId="6A7113DA" w14:textId="77777777" w:rsidR="001A0512" w:rsidRPr="001A0512" w:rsidRDefault="001A0512" w:rsidP="001A0512"/>
              </w:tc>
              <w:tc>
                <w:tcPr>
                  <w:tcW w:w="680" w:type="dxa"/>
                  <w:vAlign w:val="bottom"/>
                </w:tcPr>
                <w:p w14:paraId="0F13734E" w14:textId="77777777" w:rsidR="001A0512" w:rsidRPr="001A0512" w:rsidRDefault="001A0512" w:rsidP="001A0512"/>
              </w:tc>
              <w:tc>
                <w:tcPr>
                  <w:tcW w:w="680" w:type="dxa"/>
                  <w:vAlign w:val="bottom"/>
                </w:tcPr>
                <w:p w14:paraId="783B3A65" w14:textId="77777777" w:rsidR="001A0512" w:rsidRPr="001A0512" w:rsidRDefault="001A0512" w:rsidP="001A0512"/>
              </w:tc>
              <w:tc>
                <w:tcPr>
                  <w:tcW w:w="680" w:type="dxa"/>
                  <w:vAlign w:val="bottom"/>
                </w:tcPr>
                <w:p w14:paraId="133C2456" w14:textId="77777777" w:rsidR="001A0512" w:rsidRPr="001A0512" w:rsidRDefault="001A0512" w:rsidP="001A0512"/>
              </w:tc>
              <w:tc>
                <w:tcPr>
                  <w:tcW w:w="680" w:type="dxa"/>
                  <w:tcBorders>
                    <w:right w:val="single" w:sz="8" w:space="0" w:color="808080" w:themeColor="background1" w:themeShade="80"/>
                  </w:tcBorders>
                  <w:vAlign w:val="bottom"/>
                </w:tcPr>
                <w:p w14:paraId="054AC399" w14:textId="77777777" w:rsidR="001A0512" w:rsidRPr="001A0512" w:rsidRDefault="001A0512" w:rsidP="001A0512"/>
              </w:tc>
              <w:tc>
                <w:tcPr>
                  <w:tcW w:w="283" w:type="dxa"/>
                  <w:tcBorders>
                    <w:top w:val="single" w:sz="8" w:space="0" w:color="808080" w:themeColor="background1" w:themeShade="80"/>
                    <w:left w:val="single" w:sz="8" w:space="0" w:color="808080" w:themeColor="background1" w:themeShade="80"/>
                    <w:bottom w:val="nil"/>
                  </w:tcBorders>
                  <w:vAlign w:val="bottom"/>
                </w:tcPr>
                <w:p w14:paraId="203E7B95" w14:textId="77777777" w:rsidR="001A0512" w:rsidRPr="001A0512" w:rsidRDefault="001A0512" w:rsidP="001A0512"/>
              </w:tc>
            </w:tr>
          </w:tbl>
          <w:p w14:paraId="62A25483" w14:textId="77777777" w:rsidR="001A0512" w:rsidRPr="001A0512" w:rsidRDefault="001A0512" w:rsidP="001A0512">
            <w:pPr>
              <w:spacing w:line="20" w:lineRule="exact"/>
            </w:pPr>
          </w:p>
          <w:tbl>
            <w:tblPr>
              <w:tblW w:w="748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80"/>
              <w:gridCol w:w="680"/>
              <w:gridCol w:w="680"/>
              <w:gridCol w:w="680"/>
              <w:gridCol w:w="680"/>
              <w:gridCol w:w="680"/>
              <w:gridCol w:w="680"/>
              <w:gridCol w:w="680"/>
              <w:gridCol w:w="680"/>
              <w:gridCol w:w="680"/>
              <w:gridCol w:w="680"/>
            </w:tblGrid>
            <w:tr w:rsidR="001A0512" w:rsidRPr="001A0512" w14:paraId="73485FC8" w14:textId="77777777" w:rsidTr="0054793A">
              <w:trPr>
                <w:cantSplit/>
                <w:trHeight w:hRule="exact" w:val="283"/>
              </w:trPr>
              <w:tc>
                <w:tcPr>
                  <w:tcW w:w="680" w:type="dxa"/>
                  <w:vAlign w:val="bottom"/>
                </w:tcPr>
                <w:p w14:paraId="0891056D" w14:textId="77777777" w:rsidR="001A0512" w:rsidRPr="001A0512" w:rsidRDefault="001A0512" w:rsidP="001A0512">
                  <w:pPr>
                    <w:jc w:val="center"/>
                  </w:pPr>
                  <w:r w:rsidRPr="001A0512">
                    <w:t>0</w:t>
                  </w:r>
                </w:p>
              </w:tc>
              <w:tc>
                <w:tcPr>
                  <w:tcW w:w="680" w:type="dxa"/>
                  <w:vAlign w:val="bottom"/>
                </w:tcPr>
                <w:p w14:paraId="3E89E64A" w14:textId="77777777" w:rsidR="001A0512" w:rsidRPr="001A0512" w:rsidRDefault="001A0512" w:rsidP="001A0512">
                  <w:pPr>
                    <w:jc w:val="center"/>
                    <w:rPr>
                      <w:rFonts w:ascii="Comic Sans MS" w:hAnsi="Comic Sans MS"/>
                      <w:noProof/>
                      <w:color w:val="808080"/>
                      <w:sz w:val="25"/>
                    </w:rPr>
                  </w:pPr>
                </w:p>
              </w:tc>
              <w:tc>
                <w:tcPr>
                  <w:tcW w:w="680" w:type="dxa"/>
                  <w:vAlign w:val="bottom"/>
                </w:tcPr>
                <w:p w14:paraId="4B54677E" w14:textId="77777777" w:rsidR="001A0512" w:rsidRPr="001A0512" w:rsidRDefault="001A0512" w:rsidP="001A0512">
                  <w:pPr>
                    <w:jc w:val="center"/>
                    <w:rPr>
                      <w:rFonts w:ascii="Comic Sans MS" w:hAnsi="Comic Sans MS"/>
                      <w:noProof/>
                      <w:color w:val="808080"/>
                      <w:sz w:val="25"/>
                    </w:rPr>
                  </w:pPr>
                </w:p>
              </w:tc>
              <w:tc>
                <w:tcPr>
                  <w:tcW w:w="680" w:type="dxa"/>
                  <w:vAlign w:val="bottom"/>
                </w:tcPr>
                <w:p w14:paraId="001338F9" w14:textId="77777777" w:rsidR="001A0512" w:rsidRPr="001A0512" w:rsidRDefault="001A0512" w:rsidP="001A0512">
                  <w:pPr>
                    <w:jc w:val="center"/>
                    <w:rPr>
                      <w:rFonts w:ascii="Comic Sans MS" w:hAnsi="Comic Sans MS"/>
                      <w:noProof/>
                      <w:color w:val="808080"/>
                      <w:sz w:val="25"/>
                    </w:rPr>
                  </w:pPr>
                </w:p>
              </w:tc>
              <w:tc>
                <w:tcPr>
                  <w:tcW w:w="680" w:type="dxa"/>
                  <w:vAlign w:val="bottom"/>
                </w:tcPr>
                <w:p w14:paraId="7C7D6705" w14:textId="77777777" w:rsidR="001A0512" w:rsidRPr="001A0512" w:rsidRDefault="001A0512" w:rsidP="001A0512">
                  <w:pPr>
                    <w:jc w:val="center"/>
                    <w:rPr>
                      <w:rFonts w:ascii="Comic Sans MS" w:hAnsi="Comic Sans MS"/>
                      <w:noProof/>
                      <w:color w:val="808080"/>
                      <w:sz w:val="25"/>
                    </w:rPr>
                  </w:pPr>
                </w:p>
              </w:tc>
              <w:tc>
                <w:tcPr>
                  <w:tcW w:w="680" w:type="dxa"/>
                  <w:vAlign w:val="bottom"/>
                </w:tcPr>
                <w:p w14:paraId="71E61E5B" w14:textId="77777777" w:rsidR="001A0512" w:rsidRPr="001A0512" w:rsidRDefault="001A0512" w:rsidP="001A0512">
                  <w:pPr>
                    <w:jc w:val="center"/>
                    <w:rPr>
                      <w:rFonts w:ascii="Comic Sans MS" w:hAnsi="Comic Sans MS"/>
                      <w:noProof/>
                      <w:color w:val="808080"/>
                      <w:sz w:val="25"/>
                    </w:rPr>
                  </w:pPr>
                </w:p>
              </w:tc>
              <w:tc>
                <w:tcPr>
                  <w:tcW w:w="680" w:type="dxa"/>
                  <w:vAlign w:val="bottom"/>
                </w:tcPr>
                <w:p w14:paraId="24277422" w14:textId="77777777" w:rsidR="001A0512" w:rsidRPr="001A0512" w:rsidRDefault="001A0512" w:rsidP="001A0512">
                  <w:pPr>
                    <w:jc w:val="center"/>
                    <w:rPr>
                      <w:rFonts w:ascii="Comic Sans MS" w:hAnsi="Comic Sans MS"/>
                      <w:noProof/>
                      <w:color w:val="808080"/>
                      <w:sz w:val="25"/>
                    </w:rPr>
                  </w:pPr>
                </w:p>
              </w:tc>
              <w:tc>
                <w:tcPr>
                  <w:tcW w:w="680" w:type="dxa"/>
                  <w:vAlign w:val="bottom"/>
                </w:tcPr>
                <w:p w14:paraId="189F058F" w14:textId="77777777" w:rsidR="001A0512" w:rsidRPr="001A0512" w:rsidRDefault="001A0512" w:rsidP="001A0512">
                  <w:pPr>
                    <w:jc w:val="center"/>
                    <w:rPr>
                      <w:rFonts w:ascii="Comic Sans MS" w:hAnsi="Comic Sans MS"/>
                      <w:noProof/>
                      <w:color w:val="808080"/>
                      <w:sz w:val="25"/>
                    </w:rPr>
                  </w:pPr>
                </w:p>
              </w:tc>
              <w:tc>
                <w:tcPr>
                  <w:tcW w:w="680" w:type="dxa"/>
                  <w:vAlign w:val="bottom"/>
                </w:tcPr>
                <w:p w14:paraId="27A5042F" w14:textId="77777777" w:rsidR="001A0512" w:rsidRPr="001A0512" w:rsidRDefault="001A0512" w:rsidP="001A0512">
                  <w:pPr>
                    <w:jc w:val="center"/>
                    <w:rPr>
                      <w:rFonts w:ascii="Comic Sans MS" w:hAnsi="Comic Sans MS"/>
                      <w:noProof/>
                      <w:color w:val="808080"/>
                      <w:sz w:val="25"/>
                    </w:rPr>
                  </w:pPr>
                </w:p>
              </w:tc>
              <w:tc>
                <w:tcPr>
                  <w:tcW w:w="680" w:type="dxa"/>
                  <w:vAlign w:val="bottom"/>
                </w:tcPr>
                <w:p w14:paraId="009E52A0" w14:textId="77777777" w:rsidR="001A0512" w:rsidRPr="001A0512" w:rsidRDefault="001A0512" w:rsidP="001A0512">
                  <w:pPr>
                    <w:jc w:val="center"/>
                    <w:rPr>
                      <w:rFonts w:ascii="Comic Sans MS" w:hAnsi="Comic Sans MS"/>
                      <w:noProof/>
                      <w:color w:val="808080"/>
                      <w:sz w:val="25"/>
                    </w:rPr>
                  </w:pPr>
                </w:p>
              </w:tc>
              <w:tc>
                <w:tcPr>
                  <w:tcW w:w="680" w:type="dxa"/>
                  <w:vAlign w:val="bottom"/>
                </w:tcPr>
                <w:p w14:paraId="54D4658B" w14:textId="77777777" w:rsidR="001A0512" w:rsidRPr="001A0512" w:rsidRDefault="001A0512" w:rsidP="001A0512">
                  <w:pPr>
                    <w:jc w:val="center"/>
                  </w:pPr>
                  <w:r w:rsidRPr="001A0512">
                    <w:t>100</w:t>
                  </w:r>
                </w:p>
              </w:tc>
            </w:tr>
          </w:tbl>
          <w:p w14:paraId="3A8F829A" w14:textId="77777777" w:rsidR="001A0512" w:rsidRPr="001A0512" w:rsidRDefault="001A0512" w:rsidP="001A0512"/>
        </w:tc>
      </w:tr>
    </w:tbl>
    <w:p w14:paraId="38D652A4" w14:textId="77777777" w:rsidR="001A0512" w:rsidRPr="001A0512" w:rsidRDefault="001A0512" w:rsidP="001A0512"/>
    <w:p w14:paraId="112D230A" w14:textId="77777777" w:rsidR="001A0512" w:rsidRPr="001A0512" w:rsidRDefault="001A0512" w:rsidP="001A0512">
      <w:pPr>
        <w:spacing w:before="130"/>
      </w:pPr>
    </w:p>
    <w:p w14:paraId="0BA5F8B9" w14:textId="77777777" w:rsidR="001A0512" w:rsidRPr="001A0512" w:rsidRDefault="001A0512" w:rsidP="001A0512"/>
    <w:tbl>
      <w:tblPr>
        <w:tblStyle w:val="Tabellenraster"/>
        <w:tblW w:w="97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0"/>
        <w:gridCol w:w="1587"/>
        <w:gridCol w:w="7824"/>
      </w:tblGrid>
      <w:tr w:rsidR="001A0512" w:rsidRPr="001A0512" w14:paraId="00F3759D" w14:textId="77777777" w:rsidTr="0054793A">
        <w:tc>
          <w:tcPr>
            <w:tcW w:w="340" w:type="dxa"/>
          </w:tcPr>
          <w:p w14:paraId="79438C9F" w14:textId="77777777" w:rsidR="001A0512" w:rsidRPr="001A0512" w:rsidRDefault="001A0512" w:rsidP="001A0512">
            <w:r w:rsidRPr="001A0512">
              <w:t>b)</w:t>
            </w:r>
          </w:p>
        </w:tc>
        <w:tc>
          <w:tcPr>
            <w:tcW w:w="1587" w:type="dxa"/>
          </w:tcPr>
          <w:p w14:paraId="2F76B18A" w14:textId="7ECE1874" w:rsidR="001A0512" w:rsidRPr="001A0512" w:rsidRDefault="001A0512" w:rsidP="001A0512">
            <w:r>
              <w:t>25</w:t>
            </w:r>
            <w:r w:rsidRPr="001A0512">
              <w:t xml:space="preserve">, </w:t>
            </w:r>
            <w:r>
              <w:t>3</w:t>
            </w:r>
            <w:r w:rsidRPr="001A0512">
              <w:t>0, 90</w:t>
            </w:r>
          </w:p>
        </w:tc>
        <w:tc>
          <w:tcPr>
            <w:tcW w:w="7824" w:type="dxa"/>
          </w:tcPr>
          <w:tbl>
            <w:tblPr>
              <w:tblW w:w="7423" w:type="dxa"/>
              <w:tblBorders>
                <w:left w:val="single" w:sz="8" w:space="0" w:color="808080" w:themeColor="background1" w:themeShade="80"/>
                <w:insideH w:val="single" w:sz="8" w:space="0" w:color="808080" w:themeColor="background1" w:themeShade="80"/>
              </w:tblBorders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40"/>
              <w:gridCol w:w="680"/>
              <w:gridCol w:w="680"/>
              <w:gridCol w:w="680"/>
              <w:gridCol w:w="680"/>
              <w:gridCol w:w="680"/>
              <w:gridCol w:w="680"/>
              <w:gridCol w:w="680"/>
              <w:gridCol w:w="680"/>
              <w:gridCol w:w="680"/>
              <w:gridCol w:w="680"/>
              <w:gridCol w:w="283"/>
            </w:tblGrid>
            <w:tr w:rsidR="001A0512" w:rsidRPr="001A0512" w14:paraId="06BB64AA" w14:textId="77777777" w:rsidTr="0054793A">
              <w:trPr>
                <w:cantSplit/>
                <w:trHeight w:hRule="exact" w:val="130"/>
              </w:trPr>
              <w:tc>
                <w:tcPr>
                  <w:tcW w:w="340" w:type="dxa"/>
                  <w:tcBorders>
                    <w:top w:val="nil"/>
                    <w:left w:val="nil"/>
                    <w:bottom w:val="nil"/>
                    <w:right w:val="single" w:sz="8" w:space="0" w:color="808080" w:themeColor="background1" w:themeShade="80"/>
                  </w:tcBorders>
                </w:tcPr>
                <w:p w14:paraId="7785C5AF" w14:textId="77777777" w:rsidR="001A0512" w:rsidRPr="001A0512" w:rsidRDefault="001A0512" w:rsidP="001A0512"/>
              </w:tc>
              <w:tc>
                <w:tcPr>
                  <w:tcW w:w="680" w:type="dxa"/>
                  <w:tcBorders>
                    <w:left w:val="single" w:sz="8" w:space="0" w:color="808080" w:themeColor="background1" w:themeShade="80"/>
                  </w:tcBorders>
                </w:tcPr>
                <w:p w14:paraId="61FDC082" w14:textId="77777777" w:rsidR="001A0512" w:rsidRPr="001A0512" w:rsidRDefault="001A0512" w:rsidP="001A0512"/>
              </w:tc>
              <w:tc>
                <w:tcPr>
                  <w:tcW w:w="680" w:type="dxa"/>
                </w:tcPr>
                <w:p w14:paraId="5ECF37D5" w14:textId="77777777" w:rsidR="001A0512" w:rsidRPr="001A0512" w:rsidRDefault="001A0512" w:rsidP="001A0512"/>
              </w:tc>
              <w:tc>
                <w:tcPr>
                  <w:tcW w:w="680" w:type="dxa"/>
                  <w:vAlign w:val="bottom"/>
                </w:tcPr>
                <w:p w14:paraId="4E9DC2D7" w14:textId="77777777" w:rsidR="001A0512" w:rsidRPr="001A0512" w:rsidRDefault="001A0512" w:rsidP="001A0512"/>
              </w:tc>
              <w:tc>
                <w:tcPr>
                  <w:tcW w:w="680" w:type="dxa"/>
                  <w:vAlign w:val="bottom"/>
                </w:tcPr>
                <w:p w14:paraId="1548917E" w14:textId="77777777" w:rsidR="001A0512" w:rsidRPr="001A0512" w:rsidRDefault="001A0512" w:rsidP="001A0512"/>
              </w:tc>
              <w:tc>
                <w:tcPr>
                  <w:tcW w:w="680" w:type="dxa"/>
                  <w:vAlign w:val="bottom"/>
                </w:tcPr>
                <w:p w14:paraId="1C024B05" w14:textId="77777777" w:rsidR="001A0512" w:rsidRPr="001A0512" w:rsidRDefault="001A0512" w:rsidP="001A0512"/>
              </w:tc>
              <w:tc>
                <w:tcPr>
                  <w:tcW w:w="680" w:type="dxa"/>
                  <w:vAlign w:val="bottom"/>
                </w:tcPr>
                <w:p w14:paraId="1F04B3CB" w14:textId="77777777" w:rsidR="001A0512" w:rsidRPr="001A0512" w:rsidRDefault="001A0512" w:rsidP="001A0512"/>
              </w:tc>
              <w:tc>
                <w:tcPr>
                  <w:tcW w:w="680" w:type="dxa"/>
                  <w:vAlign w:val="bottom"/>
                </w:tcPr>
                <w:p w14:paraId="12723656" w14:textId="77777777" w:rsidR="001A0512" w:rsidRPr="001A0512" w:rsidRDefault="001A0512" w:rsidP="001A0512"/>
              </w:tc>
              <w:tc>
                <w:tcPr>
                  <w:tcW w:w="680" w:type="dxa"/>
                  <w:vAlign w:val="bottom"/>
                </w:tcPr>
                <w:p w14:paraId="429B2E93" w14:textId="77777777" w:rsidR="001A0512" w:rsidRPr="001A0512" w:rsidRDefault="001A0512" w:rsidP="001A0512"/>
              </w:tc>
              <w:tc>
                <w:tcPr>
                  <w:tcW w:w="680" w:type="dxa"/>
                  <w:vAlign w:val="bottom"/>
                </w:tcPr>
                <w:p w14:paraId="5656931F" w14:textId="77777777" w:rsidR="001A0512" w:rsidRPr="001A0512" w:rsidRDefault="001A0512" w:rsidP="001A0512"/>
              </w:tc>
              <w:tc>
                <w:tcPr>
                  <w:tcW w:w="680" w:type="dxa"/>
                  <w:tcBorders>
                    <w:right w:val="single" w:sz="8" w:space="0" w:color="808080" w:themeColor="background1" w:themeShade="80"/>
                  </w:tcBorders>
                  <w:vAlign w:val="bottom"/>
                </w:tcPr>
                <w:p w14:paraId="5256DE4F" w14:textId="77777777" w:rsidR="001A0512" w:rsidRPr="001A0512" w:rsidRDefault="001A0512" w:rsidP="001A0512"/>
              </w:tc>
              <w:tc>
                <w:tcPr>
                  <w:tcW w:w="283" w:type="dxa"/>
                  <w:tcBorders>
                    <w:top w:val="nil"/>
                    <w:left w:val="single" w:sz="8" w:space="0" w:color="808080" w:themeColor="background1" w:themeShade="80"/>
                    <w:bottom w:val="single" w:sz="8" w:space="0" w:color="808080" w:themeColor="background1" w:themeShade="80"/>
                  </w:tcBorders>
                  <w:vAlign w:val="bottom"/>
                </w:tcPr>
                <w:p w14:paraId="699B5291" w14:textId="77777777" w:rsidR="001A0512" w:rsidRPr="001A0512" w:rsidRDefault="001A0512" w:rsidP="001A0512"/>
              </w:tc>
            </w:tr>
            <w:tr w:rsidR="001A0512" w:rsidRPr="001A0512" w14:paraId="6BCAC49E" w14:textId="77777777" w:rsidTr="0054793A">
              <w:trPr>
                <w:cantSplit/>
                <w:trHeight w:hRule="exact" w:val="153"/>
              </w:trPr>
              <w:tc>
                <w:tcPr>
                  <w:tcW w:w="340" w:type="dxa"/>
                  <w:tcBorders>
                    <w:top w:val="nil"/>
                    <w:left w:val="nil"/>
                    <w:bottom w:val="nil"/>
                    <w:right w:val="single" w:sz="8" w:space="0" w:color="808080" w:themeColor="background1" w:themeShade="80"/>
                  </w:tcBorders>
                </w:tcPr>
                <w:p w14:paraId="5E117505" w14:textId="77777777" w:rsidR="001A0512" w:rsidRPr="001A0512" w:rsidRDefault="001A0512" w:rsidP="001A0512"/>
              </w:tc>
              <w:tc>
                <w:tcPr>
                  <w:tcW w:w="680" w:type="dxa"/>
                  <w:tcBorders>
                    <w:left w:val="single" w:sz="8" w:space="0" w:color="808080" w:themeColor="background1" w:themeShade="80"/>
                  </w:tcBorders>
                </w:tcPr>
                <w:p w14:paraId="5EC3218C" w14:textId="77777777" w:rsidR="001A0512" w:rsidRPr="001A0512" w:rsidRDefault="001A0512" w:rsidP="001A0512"/>
              </w:tc>
              <w:tc>
                <w:tcPr>
                  <w:tcW w:w="680" w:type="dxa"/>
                </w:tcPr>
                <w:p w14:paraId="7EEAE4CD" w14:textId="77777777" w:rsidR="001A0512" w:rsidRPr="001A0512" w:rsidRDefault="001A0512" w:rsidP="001A0512"/>
              </w:tc>
              <w:tc>
                <w:tcPr>
                  <w:tcW w:w="680" w:type="dxa"/>
                  <w:vAlign w:val="bottom"/>
                </w:tcPr>
                <w:p w14:paraId="145890B9" w14:textId="77777777" w:rsidR="001A0512" w:rsidRPr="001A0512" w:rsidRDefault="001A0512" w:rsidP="001A0512"/>
              </w:tc>
              <w:tc>
                <w:tcPr>
                  <w:tcW w:w="680" w:type="dxa"/>
                  <w:vAlign w:val="bottom"/>
                </w:tcPr>
                <w:p w14:paraId="24B4D39D" w14:textId="77777777" w:rsidR="001A0512" w:rsidRPr="001A0512" w:rsidRDefault="001A0512" w:rsidP="001A0512"/>
              </w:tc>
              <w:tc>
                <w:tcPr>
                  <w:tcW w:w="680" w:type="dxa"/>
                  <w:vAlign w:val="bottom"/>
                </w:tcPr>
                <w:p w14:paraId="4826EFAC" w14:textId="77777777" w:rsidR="001A0512" w:rsidRPr="001A0512" w:rsidRDefault="001A0512" w:rsidP="001A0512"/>
              </w:tc>
              <w:tc>
                <w:tcPr>
                  <w:tcW w:w="680" w:type="dxa"/>
                  <w:vAlign w:val="bottom"/>
                </w:tcPr>
                <w:p w14:paraId="18C577D2" w14:textId="77777777" w:rsidR="001A0512" w:rsidRPr="001A0512" w:rsidRDefault="001A0512" w:rsidP="001A0512"/>
              </w:tc>
              <w:tc>
                <w:tcPr>
                  <w:tcW w:w="680" w:type="dxa"/>
                  <w:vAlign w:val="bottom"/>
                </w:tcPr>
                <w:p w14:paraId="6A928110" w14:textId="77777777" w:rsidR="001A0512" w:rsidRPr="001A0512" w:rsidRDefault="001A0512" w:rsidP="001A0512"/>
              </w:tc>
              <w:tc>
                <w:tcPr>
                  <w:tcW w:w="680" w:type="dxa"/>
                  <w:vAlign w:val="bottom"/>
                </w:tcPr>
                <w:p w14:paraId="116E317C" w14:textId="77777777" w:rsidR="001A0512" w:rsidRPr="001A0512" w:rsidRDefault="001A0512" w:rsidP="001A0512"/>
              </w:tc>
              <w:tc>
                <w:tcPr>
                  <w:tcW w:w="680" w:type="dxa"/>
                  <w:vAlign w:val="bottom"/>
                </w:tcPr>
                <w:p w14:paraId="4B6D2063" w14:textId="77777777" w:rsidR="001A0512" w:rsidRPr="001A0512" w:rsidRDefault="001A0512" w:rsidP="001A0512"/>
              </w:tc>
              <w:tc>
                <w:tcPr>
                  <w:tcW w:w="680" w:type="dxa"/>
                  <w:tcBorders>
                    <w:right w:val="single" w:sz="8" w:space="0" w:color="808080" w:themeColor="background1" w:themeShade="80"/>
                  </w:tcBorders>
                  <w:vAlign w:val="bottom"/>
                </w:tcPr>
                <w:p w14:paraId="3480549A" w14:textId="77777777" w:rsidR="001A0512" w:rsidRPr="001A0512" w:rsidRDefault="001A0512" w:rsidP="001A0512"/>
              </w:tc>
              <w:tc>
                <w:tcPr>
                  <w:tcW w:w="283" w:type="dxa"/>
                  <w:tcBorders>
                    <w:top w:val="single" w:sz="8" w:space="0" w:color="808080" w:themeColor="background1" w:themeShade="80"/>
                    <w:left w:val="single" w:sz="8" w:space="0" w:color="808080" w:themeColor="background1" w:themeShade="80"/>
                    <w:bottom w:val="nil"/>
                  </w:tcBorders>
                  <w:vAlign w:val="bottom"/>
                </w:tcPr>
                <w:p w14:paraId="3A3A5B3B" w14:textId="77777777" w:rsidR="001A0512" w:rsidRPr="001A0512" w:rsidRDefault="001A0512" w:rsidP="001A0512"/>
              </w:tc>
            </w:tr>
          </w:tbl>
          <w:p w14:paraId="5CE5C799" w14:textId="77777777" w:rsidR="001A0512" w:rsidRPr="001A0512" w:rsidRDefault="001A0512" w:rsidP="001A0512">
            <w:pPr>
              <w:spacing w:line="20" w:lineRule="exact"/>
            </w:pPr>
          </w:p>
          <w:tbl>
            <w:tblPr>
              <w:tblW w:w="748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80"/>
              <w:gridCol w:w="680"/>
              <w:gridCol w:w="680"/>
              <w:gridCol w:w="680"/>
              <w:gridCol w:w="680"/>
              <w:gridCol w:w="680"/>
              <w:gridCol w:w="680"/>
              <w:gridCol w:w="680"/>
              <w:gridCol w:w="680"/>
              <w:gridCol w:w="680"/>
              <w:gridCol w:w="680"/>
            </w:tblGrid>
            <w:tr w:rsidR="001A0512" w:rsidRPr="001A0512" w14:paraId="6B5D5CBF" w14:textId="77777777" w:rsidTr="0054793A">
              <w:trPr>
                <w:cantSplit/>
                <w:trHeight w:hRule="exact" w:val="283"/>
              </w:trPr>
              <w:tc>
                <w:tcPr>
                  <w:tcW w:w="680" w:type="dxa"/>
                  <w:vAlign w:val="bottom"/>
                </w:tcPr>
                <w:p w14:paraId="76272F7E" w14:textId="77777777" w:rsidR="001A0512" w:rsidRPr="001A0512" w:rsidRDefault="001A0512" w:rsidP="001A0512">
                  <w:pPr>
                    <w:jc w:val="center"/>
                  </w:pPr>
                  <w:r w:rsidRPr="001A0512">
                    <w:t>0</w:t>
                  </w:r>
                </w:p>
              </w:tc>
              <w:tc>
                <w:tcPr>
                  <w:tcW w:w="680" w:type="dxa"/>
                  <w:vAlign w:val="bottom"/>
                </w:tcPr>
                <w:p w14:paraId="5855D8BA" w14:textId="77777777" w:rsidR="001A0512" w:rsidRPr="001A0512" w:rsidRDefault="001A0512" w:rsidP="001A0512">
                  <w:pPr>
                    <w:jc w:val="center"/>
                    <w:rPr>
                      <w:rFonts w:ascii="Comic Sans MS" w:hAnsi="Comic Sans MS"/>
                      <w:noProof/>
                      <w:color w:val="808080"/>
                      <w:sz w:val="25"/>
                    </w:rPr>
                  </w:pPr>
                </w:p>
              </w:tc>
              <w:tc>
                <w:tcPr>
                  <w:tcW w:w="680" w:type="dxa"/>
                  <w:vAlign w:val="bottom"/>
                </w:tcPr>
                <w:p w14:paraId="70683D65" w14:textId="77777777" w:rsidR="001A0512" w:rsidRPr="001A0512" w:rsidRDefault="001A0512" w:rsidP="001A0512">
                  <w:pPr>
                    <w:jc w:val="center"/>
                    <w:rPr>
                      <w:rFonts w:ascii="Comic Sans MS" w:hAnsi="Comic Sans MS"/>
                      <w:noProof/>
                      <w:color w:val="808080"/>
                      <w:sz w:val="25"/>
                    </w:rPr>
                  </w:pPr>
                </w:p>
              </w:tc>
              <w:tc>
                <w:tcPr>
                  <w:tcW w:w="680" w:type="dxa"/>
                  <w:vAlign w:val="bottom"/>
                </w:tcPr>
                <w:p w14:paraId="6A08461F" w14:textId="77777777" w:rsidR="001A0512" w:rsidRPr="001A0512" w:rsidRDefault="001A0512" w:rsidP="001A0512">
                  <w:pPr>
                    <w:jc w:val="center"/>
                    <w:rPr>
                      <w:rFonts w:ascii="Comic Sans MS" w:hAnsi="Comic Sans MS"/>
                      <w:noProof/>
                      <w:color w:val="808080"/>
                      <w:sz w:val="25"/>
                    </w:rPr>
                  </w:pPr>
                </w:p>
              </w:tc>
              <w:tc>
                <w:tcPr>
                  <w:tcW w:w="680" w:type="dxa"/>
                  <w:vAlign w:val="bottom"/>
                </w:tcPr>
                <w:p w14:paraId="5A770BF8" w14:textId="77777777" w:rsidR="001A0512" w:rsidRPr="001A0512" w:rsidRDefault="001A0512" w:rsidP="001A0512">
                  <w:pPr>
                    <w:jc w:val="center"/>
                    <w:rPr>
                      <w:rFonts w:ascii="Comic Sans MS" w:hAnsi="Comic Sans MS"/>
                      <w:noProof/>
                      <w:color w:val="808080"/>
                      <w:sz w:val="25"/>
                    </w:rPr>
                  </w:pPr>
                </w:p>
              </w:tc>
              <w:tc>
                <w:tcPr>
                  <w:tcW w:w="680" w:type="dxa"/>
                  <w:vAlign w:val="bottom"/>
                </w:tcPr>
                <w:p w14:paraId="24131AD6" w14:textId="77777777" w:rsidR="001A0512" w:rsidRPr="001A0512" w:rsidRDefault="001A0512" w:rsidP="001A0512">
                  <w:pPr>
                    <w:jc w:val="center"/>
                    <w:rPr>
                      <w:rFonts w:ascii="Comic Sans MS" w:hAnsi="Comic Sans MS"/>
                      <w:noProof/>
                      <w:color w:val="808080"/>
                      <w:sz w:val="25"/>
                    </w:rPr>
                  </w:pPr>
                </w:p>
              </w:tc>
              <w:tc>
                <w:tcPr>
                  <w:tcW w:w="680" w:type="dxa"/>
                  <w:vAlign w:val="bottom"/>
                </w:tcPr>
                <w:p w14:paraId="0BF9533F" w14:textId="77777777" w:rsidR="001A0512" w:rsidRPr="001A0512" w:rsidRDefault="001A0512" w:rsidP="001A0512">
                  <w:pPr>
                    <w:jc w:val="center"/>
                    <w:rPr>
                      <w:rFonts w:ascii="Comic Sans MS" w:hAnsi="Comic Sans MS"/>
                      <w:noProof/>
                      <w:color w:val="808080"/>
                      <w:sz w:val="25"/>
                    </w:rPr>
                  </w:pPr>
                </w:p>
              </w:tc>
              <w:tc>
                <w:tcPr>
                  <w:tcW w:w="680" w:type="dxa"/>
                  <w:vAlign w:val="bottom"/>
                </w:tcPr>
                <w:p w14:paraId="76FB40A5" w14:textId="77777777" w:rsidR="001A0512" w:rsidRPr="001A0512" w:rsidRDefault="001A0512" w:rsidP="001A0512">
                  <w:pPr>
                    <w:jc w:val="center"/>
                    <w:rPr>
                      <w:rFonts w:ascii="Comic Sans MS" w:hAnsi="Comic Sans MS"/>
                      <w:noProof/>
                      <w:color w:val="808080"/>
                      <w:sz w:val="25"/>
                    </w:rPr>
                  </w:pPr>
                </w:p>
              </w:tc>
              <w:tc>
                <w:tcPr>
                  <w:tcW w:w="680" w:type="dxa"/>
                  <w:vAlign w:val="bottom"/>
                </w:tcPr>
                <w:p w14:paraId="1FEBF2F4" w14:textId="77777777" w:rsidR="001A0512" w:rsidRPr="001A0512" w:rsidRDefault="001A0512" w:rsidP="001A0512">
                  <w:pPr>
                    <w:jc w:val="center"/>
                    <w:rPr>
                      <w:rFonts w:ascii="Comic Sans MS" w:hAnsi="Comic Sans MS"/>
                      <w:noProof/>
                      <w:color w:val="808080"/>
                      <w:sz w:val="25"/>
                    </w:rPr>
                  </w:pPr>
                </w:p>
              </w:tc>
              <w:tc>
                <w:tcPr>
                  <w:tcW w:w="680" w:type="dxa"/>
                  <w:vAlign w:val="bottom"/>
                </w:tcPr>
                <w:p w14:paraId="39D43B9B" w14:textId="77777777" w:rsidR="001A0512" w:rsidRPr="001A0512" w:rsidRDefault="001A0512" w:rsidP="001A0512">
                  <w:pPr>
                    <w:jc w:val="center"/>
                    <w:rPr>
                      <w:rFonts w:ascii="Comic Sans MS" w:hAnsi="Comic Sans MS"/>
                      <w:noProof/>
                      <w:color w:val="808080"/>
                      <w:sz w:val="25"/>
                    </w:rPr>
                  </w:pPr>
                </w:p>
              </w:tc>
              <w:tc>
                <w:tcPr>
                  <w:tcW w:w="680" w:type="dxa"/>
                  <w:vAlign w:val="bottom"/>
                </w:tcPr>
                <w:p w14:paraId="1DFF6F4B" w14:textId="77777777" w:rsidR="001A0512" w:rsidRPr="001A0512" w:rsidRDefault="001A0512" w:rsidP="001A0512">
                  <w:pPr>
                    <w:jc w:val="center"/>
                  </w:pPr>
                  <w:r w:rsidRPr="001A0512">
                    <w:t>100</w:t>
                  </w:r>
                </w:p>
              </w:tc>
            </w:tr>
          </w:tbl>
          <w:p w14:paraId="77BBF6AE" w14:textId="77777777" w:rsidR="001A0512" w:rsidRPr="001A0512" w:rsidRDefault="001A0512" w:rsidP="001A0512"/>
        </w:tc>
      </w:tr>
    </w:tbl>
    <w:p w14:paraId="16F3BA04" w14:textId="77777777" w:rsidR="001A0512" w:rsidRPr="001A0512" w:rsidRDefault="001A0512" w:rsidP="001A0512"/>
    <w:p w14:paraId="1F33E4DA" w14:textId="77777777" w:rsidR="001A0512" w:rsidRPr="001A0512" w:rsidRDefault="001A0512" w:rsidP="001A0512">
      <w:pPr>
        <w:spacing w:before="130"/>
      </w:pPr>
    </w:p>
    <w:p w14:paraId="24DF436B" w14:textId="77777777" w:rsidR="001A0512" w:rsidRPr="001A0512" w:rsidRDefault="001A0512" w:rsidP="001A0512"/>
    <w:tbl>
      <w:tblPr>
        <w:tblStyle w:val="Tabellenraster"/>
        <w:tblW w:w="97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0"/>
        <w:gridCol w:w="1587"/>
        <w:gridCol w:w="7824"/>
      </w:tblGrid>
      <w:tr w:rsidR="001A0512" w:rsidRPr="001A0512" w14:paraId="0A7C4FFE" w14:textId="77777777" w:rsidTr="0054793A">
        <w:tc>
          <w:tcPr>
            <w:tcW w:w="340" w:type="dxa"/>
          </w:tcPr>
          <w:p w14:paraId="242A3541" w14:textId="77777777" w:rsidR="001A0512" w:rsidRPr="001A0512" w:rsidRDefault="001A0512" w:rsidP="001A0512">
            <w:r w:rsidRPr="001A0512">
              <w:t>c)</w:t>
            </w:r>
          </w:p>
        </w:tc>
        <w:tc>
          <w:tcPr>
            <w:tcW w:w="1587" w:type="dxa"/>
          </w:tcPr>
          <w:p w14:paraId="0249C47D" w14:textId="3CC8A7AE" w:rsidR="001A0512" w:rsidRPr="001A0512" w:rsidRDefault="001A0512" w:rsidP="001A0512">
            <w:r>
              <w:t>20, 75, 1</w:t>
            </w:r>
          </w:p>
        </w:tc>
        <w:tc>
          <w:tcPr>
            <w:tcW w:w="7824" w:type="dxa"/>
          </w:tcPr>
          <w:tbl>
            <w:tblPr>
              <w:tblW w:w="7423" w:type="dxa"/>
              <w:tblBorders>
                <w:left w:val="single" w:sz="8" w:space="0" w:color="808080" w:themeColor="background1" w:themeShade="80"/>
                <w:insideH w:val="single" w:sz="8" w:space="0" w:color="808080" w:themeColor="background1" w:themeShade="80"/>
              </w:tblBorders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40"/>
              <w:gridCol w:w="680"/>
              <w:gridCol w:w="680"/>
              <w:gridCol w:w="680"/>
              <w:gridCol w:w="680"/>
              <w:gridCol w:w="680"/>
              <w:gridCol w:w="680"/>
              <w:gridCol w:w="680"/>
              <w:gridCol w:w="680"/>
              <w:gridCol w:w="680"/>
              <w:gridCol w:w="680"/>
              <w:gridCol w:w="283"/>
            </w:tblGrid>
            <w:tr w:rsidR="001A0512" w:rsidRPr="001A0512" w14:paraId="511FB6AE" w14:textId="77777777" w:rsidTr="0054793A">
              <w:trPr>
                <w:cantSplit/>
                <w:trHeight w:hRule="exact" w:val="130"/>
              </w:trPr>
              <w:tc>
                <w:tcPr>
                  <w:tcW w:w="340" w:type="dxa"/>
                  <w:tcBorders>
                    <w:top w:val="nil"/>
                    <w:left w:val="nil"/>
                    <w:bottom w:val="nil"/>
                    <w:right w:val="single" w:sz="8" w:space="0" w:color="808080" w:themeColor="background1" w:themeShade="80"/>
                  </w:tcBorders>
                </w:tcPr>
                <w:p w14:paraId="63039E47" w14:textId="77777777" w:rsidR="001A0512" w:rsidRPr="001A0512" w:rsidRDefault="001A0512" w:rsidP="001A0512"/>
              </w:tc>
              <w:tc>
                <w:tcPr>
                  <w:tcW w:w="680" w:type="dxa"/>
                  <w:tcBorders>
                    <w:left w:val="single" w:sz="8" w:space="0" w:color="808080" w:themeColor="background1" w:themeShade="80"/>
                  </w:tcBorders>
                </w:tcPr>
                <w:p w14:paraId="1CDBE818" w14:textId="77777777" w:rsidR="001A0512" w:rsidRPr="001A0512" w:rsidRDefault="001A0512" w:rsidP="001A0512"/>
              </w:tc>
              <w:tc>
                <w:tcPr>
                  <w:tcW w:w="680" w:type="dxa"/>
                </w:tcPr>
                <w:p w14:paraId="3B63AECB" w14:textId="77777777" w:rsidR="001A0512" w:rsidRPr="001A0512" w:rsidRDefault="001A0512" w:rsidP="001A0512"/>
              </w:tc>
              <w:tc>
                <w:tcPr>
                  <w:tcW w:w="680" w:type="dxa"/>
                  <w:vAlign w:val="bottom"/>
                </w:tcPr>
                <w:p w14:paraId="7A3585EC" w14:textId="77777777" w:rsidR="001A0512" w:rsidRPr="001A0512" w:rsidRDefault="001A0512" w:rsidP="001A0512"/>
              </w:tc>
              <w:tc>
                <w:tcPr>
                  <w:tcW w:w="680" w:type="dxa"/>
                  <w:vAlign w:val="bottom"/>
                </w:tcPr>
                <w:p w14:paraId="725FA950" w14:textId="77777777" w:rsidR="001A0512" w:rsidRPr="001A0512" w:rsidRDefault="001A0512" w:rsidP="001A0512"/>
              </w:tc>
              <w:tc>
                <w:tcPr>
                  <w:tcW w:w="680" w:type="dxa"/>
                  <w:vAlign w:val="bottom"/>
                </w:tcPr>
                <w:p w14:paraId="5AEF688F" w14:textId="77777777" w:rsidR="001A0512" w:rsidRPr="001A0512" w:rsidRDefault="001A0512" w:rsidP="001A0512"/>
              </w:tc>
              <w:tc>
                <w:tcPr>
                  <w:tcW w:w="680" w:type="dxa"/>
                  <w:vAlign w:val="bottom"/>
                </w:tcPr>
                <w:p w14:paraId="2D8B1197" w14:textId="77777777" w:rsidR="001A0512" w:rsidRPr="001A0512" w:rsidRDefault="001A0512" w:rsidP="001A0512"/>
              </w:tc>
              <w:tc>
                <w:tcPr>
                  <w:tcW w:w="680" w:type="dxa"/>
                  <w:vAlign w:val="bottom"/>
                </w:tcPr>
                <w:p w14:paraId="4B2E86F3" w14:textId="77777777" w:rsidR="001A0512" w:rsidRPr="001A0512" w:rsidRDefault="001A0512" w:rsidP="001A0512"/>
              </w:tc>
              <w:tc>
                <w:tcPr>
                  <w:tcW w:w="680" w:type="dxa"/>
                  <w:vAlign w:val="bottom"/>
                </w:tcPr>
                <w:p w14:paraId="52FC01DA" w14:textId="77777777" w:rsidR="001A0512" w:rsidRPr="001A0512" w:rsidRDefault="001A0512" w:rsidP="001A0512"/>
              </w:tc>
              <w:tc>
                <w:tcPr>
                  <w:tcW w:w="680" w:type="dxa"/>
                  <w:vAlign w:val="bottom"/>
                </w:tcPr>
                <w:p w14:paraId="28DFDF6A" w14:textId="77777777" w:rsidR="001A0512" w:rsidRPr="001A0512" w:rsidRDefault="001A0512" w:rsidP="001A0512"/>
              </w:tc>
              <w:tc>
                <w:tcPr>
                  <w:tcW w:w="680" w:type="dxa"/>
                  <w:tcBorders>
                    <w:right w:val="single" w:sz="8" w:space="0" w:color="808080" w:themeColor="background1" w:themeShade="80"/>
                  </w:tcBorders>
                  <w:vAlign w:val="bottom"/>
                </w:tcPr>
                <w:p w14:paraId="2F8AA978" w14:textId="77777777" w:rsidR="001A0512" w:rsidRPr="001A0512" w:rsidRDefault="001A0512" w:rsidP="001A0512"/>
              </w:tc>
              <w:tc>
                <w:tcPr>
                  <w:tcW w:w="283" w:type="dxa"/>
                  <w:tcBorders>
                    <w:top w:val="nil"/>
                    <w:left w:val="single" w:sz="8" w:space="0" w:color="808080" w:themeColor="background1" w:themeShade="80"/>
                    <w:bottom w:val="single" w:sz="8" w:space="0" w:color="808080" w:themeColor="background1" w:themeShade="80"/>
                  </w:tcBorders>
                  <w:vAlign w:val="bottom"/>
                </w:tcPr>
                <w:p w14:paraId="759430C4" w14:textId="77777777" w:rsidR="001A0512" w:rsidRPr="001A0512" w:rsidRDefault="001A0512" w:rsidP="001A0512"/>
              </w:tc>
            </w:tr>
            <w:tr w:rsidR="001A0512" w:rsidRPr="001A0512" w14:paraId="640AD195" w14:textId="77777777" w:rsidTr="0054793A">
              <w:trPr>
                <w:cantSplit/>
                <w:trHeight w:hRule="exact" w:val="153"/>
              </w:trPr>
              <w:tc>
                <w:tcPr>
                  <w:tcW w:w="340" w:type="dxa"/>
                  <w:tcBorders>
                    <w:top w:val="nil"/>
                    <w:left w:val="nil"/>
                    <w:bottom w:val="nil"/>
                    <w:right w:val="single" w:sz="8" w:space="0" w:color="808080" w:themeColor="background1" w:themeShade="80"/>
                  </w:tcBorders>
                </w:tcPr>
                <w:p w14:paraId="48B00535" w14:textId="77777777" w:rsidR="001A0512" w:rsidRPr="001A0512" w:rsidRDefault="001A0512" w:rsidP="001A0512"/>
              </w:tc>
              <w:tc>
                <w:tcPr>
                  <w:tcW w:w="680" w:type="dxa"/>
                  <w:tcBorders>
                    <w:left w:val="single" w:sz="8" w:space="0" w:color="808080" w:themeColor="background1" w:themeShade="80"/>
                  </w:tcBorders>
                </w:tcPr>
                <w:p w14:paraId="23C48D7C" w14:textId="77777777" w:rsidR="001A0512" w:rsidRPr="001A0512" w:rsidRDefault="001A0512" w:rsidP="001A0512"/>
              </w:tc>
              <w:tc>
                <w:tcPr>
                  <w:tcW w:w="680" w:type="dxa"/>
                </w:tcPr>
                <w:p w14:paraId="46748F9C" w14:textId="77777777" w:rsidR="001A0512" w:rsidRPr="001A0512" w:rsidRDefault="001A0512" w:rsidP="001A0512"/>
              </w:tc>
              <w:tc>
                <w:tcPr>
                  <w:tcW w:w="680" w:type="dxa"/>
                  <w:vAlign w:val="bottom"/>
                </w:tcPr>
                <w:p w14:paraId="00B62B0B" w14:textId="77777777" w:rsidR="001A0512" w:rsidRPr="001A0512" w:rsidRDefault="001A0512" w:rsidP="001A0512"/>
              </w:tc>
              <w:tc>
                <w:tcPr>
                  <w:tcW w:w="680" w:type="dxa"/>
                  <w:vAlign w:val="bottom"/>
                </w:tcPr>
                <w:p w14:paraId="679DF087" w14:textId="77777777" w:rsidR="001A0512" w:rsidRPr="001A0512" w:rsidRDefault="001A0512" w:rsidP="001A0512"/>
              </w:tc>
              <w:tc>
                <w:tcPr>
                  <w:tcW w:w="680" w:type="dxa"/>
                  <w:vAlign w:val="bottom"/>
                </w:tcPr>
                <w:p w14:paraId="31215957" w14:textId="77777777" w:rsidR="001A0512" w:rsidRPr="001A0512" w:rsidRDefault="001A0512" w:rsidP="001A0512"/>
              </w:tc>
              <w:tc>
                <w:tcPr>
                  <w:tcW w:w="680" w:type="dxa"/>
                  <w:vAlign w:val="bottom"/>
                </w:tcPr>
                <w:p w14:paraId="676D2BEE" w14:textId="77777777" w:rsidR="001A0512" w:rsidRPr="001A0512" w:rsidRDefault="001A0512" w:rsidP="001A0512"/>
              </w:tc>
              <w:tc>
                <w:tcPr>
                  <w:tcW w:w="680" w:type="dxa"/>
                  <w:vAlign w:val="bottom"/>
                </w:tcPr>
                <w:p w14:paraId="623B34AE" w14:textId="77777777" w:rsidR="001A0512" w:rsidRPr="001A0512" w:rsidRDefault="001A0512" w:rsidP="001A0512"/>
              </w:tc>
              <w:tc>
                <w:tcPr>
                  <w:tcW w:w="680" w:type="dxa"/>
                  <w:vAlign w:val="bottom"/>
                </w:tcPr>
                <w:p w14:paraId="1460F4A5" w14:textId="77777777" w:rsidR="001A0512" w:rsidRPr="001A0512" w:rsidRDefault="001A0512" w:rsidP="001A0512"/>
              </w:tc>
              <w:tc>
                <w:tcPr>
                  <w:tcW w:w="680" w:type="dxa"/>
                  <w:vAlign w:val="bottom"/>
                </w:tcPr>
                <w:p w14:paraId="669613F6" w14:textId="77777777" w:rsidR="001A0512" w:rsidRPr="001A0512" w:rsidRDefault="001A0512" w:rsidP="001A0512"/>
              </w:tc>
              <w:tc>
                <w:tcPr>
                  <w:tcW w:w="680" w:type="dxa"/>
                  <w:tcBorders>
                    <w:right w:val="single" w:sz="8" w:space="0" w:color="808080" w:themeColor="background1" w:themeShade="80"/>
                  </w:tcBorders>
                  <w:vAlign w:val="bottom"/>
                </w:tcPr>
                <w:p w14:paraId="2688C326" w14:textId="77777777" w:rsidR="001A0512" w:rsidRPr="001A0512" w:rsidRDefault="001A0512" w:rsidP="001A0512"/>
              </w:tc>
              <w:tc>
                <w:tcPr>
                  <w:tcW w:w="283" w:type="dxa"/>
                  <w:tcBorders>
                    <w:top w:val="single" w:sz="8" w:space="0" w:color="808080" w:themeColor="background1" w:themeShade="80"/>
                    <w:left w:val="single" w:sz="8" w:space="0" w:color="808080" w:themeColor="background1" w:themeShade="80"/>
                    <w:bottom w:val="nil"/>
                  </w:tcBorders>
                  <w:vAlign w:val="bottom"/>
                </w:tcPr>
                <w:p w14:paraId="67B3492A" w14:textId="77777777" w:rsidR="001A0512" w:rsidRPr="001A0512" w:rsidRDefault="001A0512" w:rsidP="001A0512"/>
              </w:tc>
            </w:tr>
          </w:tbl>
          <w:p w14:paraId="0E172E9A" w14:textId="77777777" w:rsidR="001A0512" w:rsidRPr="001A0512" w:rsidRDefault="001A0512" w:rsidP="001A0512">
            <w:pPr>
              <w:spacing w:line="20" w:lineRule="exact"/>
            </w:pPr>
          </w:p>
          <w:tbl>
            <w:tblPr>
              <w:tblW w:w="748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80"/>
              <w:gridCol w:w="680"/>
              <w:gridCol w:w="680"/>
              <w:gridCol w:w="680"/>
              <w:gridCol w:w="680"/>
              <w:gridCol w:w="680"/>
              <w:gridCol w:w="680"/>
              <w:gridCol w:w="680"/>
              <w:gridCol w:w="680"/>
              <w:gridCol w:w="680"/>
              <w:gridCol w:w="680"/>
            </w:tblGrid>
            <w:tr w:rsidR="001A0512" w:rsidRPr="001A0512" w14:paraId="17B874EF" w14:textId="77777777" w:rsidTr="0054793A">
              <w:trPr>
                <w:cantSplit/>
                <w:trHeight w:hRule="exact" w:val="283"/>
              </w:trPr>
              <w:tc>
                <w:tcPr>
                  <w:tcW w:w="680" w:type="dxa"/>
                  <w:vAlign w:val="bottom"/>
                </w:tcPr>
                <w:p w14:paraId="2A638BE2" w14:textId="50B04BBB" w:rsidR="001A0512" w:rsidRPr="001A0512" w:rsidRDefault="001A0512" w:rsidP="001A0512">
                  <w:pPr>
                    <w:jc w:val="center"/>
                  </w:pPr>
                  <w:r>
                    <w:t>0</w:t>
                  </w:r>
                </w:p>
              </w:tc>
              <w:tc>
                <w:tcPr>
                  <w:tcW w:w="680" w:type="dxa"/>
                  <w:vAlign w:val="bottom"/>
                </w:tcPr>
                <w:p w14:paraId="47FA30F2" w14:textId="77777777" w:rsidR="001A0512" w:rsidRPr="001A0512" w:rsidRDefault="001A0512" w:rsidP="001A0512">
                  <w:pPr>
                    <w:jc w:val="center"/>
                    <w:rPr>
                      <w:rFonts w:ascii="Comic Sans MS" w:hAnsi="Comic Sans MS"/>
                      <w:noProof/>
                      <w:color w:val="808080"/>
                      <w:sz w:val="25"/>
                    </w:rPr>
                  </w:pPr>
                </w:p>
              </w:tc>
              <w:tc>
                <w:tcPr>
                  <w:tcW w:w="680" w:type="dxa"/>
                  <w:vAlign w:val="bottom"/>
                </w:tcPr>
                <w:p w14:paraId="64349791" w14:textId="77777777" w:rsidR="001A0512" w:rsidRPr="001A0512" w:rsidRDefault="001A0512" w:rsidP="001A0512">
                  <w:pPr>
                    <w:jc w:val="center"/>
                    <w:rPr>
                      <w:rFonts w:ascii="Comic Sans MS" w:hAnsi="Comic Sans MS"/>
                      <w:noProof/>
                      <w:color w:val="808080"/>
                      <w:sz w:val="25"/>
                    </w:rPr>
                  </w:pPr>
                </w:p>
              </w:tc>
              <w:tc>
                <w:tcPr>
                  <w:tcW w:w="680" w:type="dxa"/>
                  <w:vAlign w:val="bottom"/>
                </w:tcPr>
                <w:p w14:paraId="50A785D8" w14:textId="77777777" w:rsidR="001A0512" w:rsidRPr="001A0512" w:rsidRDefault="001A0512" w:rsidP="001A0512">
                  <w:pPr>
                    <w:jc w:val="center"/>
                    <w:rPr>
                      <w:rFonts w:ascii="Comic Sans MS" w:hAnsi="Comic Sans MS"/>
                      <w:noProof/>
                      <w:color w:val="808080"/>
                      <w:sz w:val="25"/>
                    </w:rPr>
                  </w:pPr>
                </w:p>
              </w:tc>
              <w:tc>
                <w:tcPr>
                  <w:tcW w:w="680" w:type="dxa"/>
                  <w:vAlign w:val="bottom"/>
                </w:tcPr>
                <w:p w14:paraId="45C68616" w14:textId="77777777" w:rsidR="001A0512" w:rsidRPr="001A0512" w:rsidRDefault="001A0512" w:rsidP="001A0512">
                  <w:pPr>
                    <w:jc w:val="center"/>
                    <w:rPr>
                      <w:rFonts w:ascii="Comic Sans MS" w:hAnsi="Comic Sans MS"/>
                      <w:noProof/>
                      <w:color w:val="808080"/>
                      <w:sz w:val="25"/>
                    </w:rPr>
                  </w:pPr>
                </w:p>
              </w:tc>
              <w:tc>
                <w:tcPr>
                  <w:tcW w:w="680" w:type="dxa"/>
                  <w:vAlign w:val="bottom"/>
                </w:tcPr>
                <w:p w14:paraId="6C12D2EE" w14:textId="77777777" w:rsidR="001A0512" w:rsidRPr="001A0512" w:rsidRDefault="001A0512" w:rsidP="001A0512">
                  <w:pPr>
                    <w:jc w:val="center"/>
                    <w:rPr>
                      <w:rFonts w:ascii="Comic Sans MS" w:hAnsi="Comic Sans MS"/>
                      <w:noProof/>
                      <w:color w:val="808080"/>
                      <w:sz w:val="25"/>
                    </w:rPr>
                  </w:pPr>
                </w:p>
              </w:tc>
              <w:tc>
                <w:tcPr>
                  <w:tcW w:w="680" w:type="dxa"/>
                  <w:vAlign w:val="bottom"/>
                </w:tcPr>
                <w:p w14:paraId="2932E59B" w14:textId="77777777" w:rsidR="001A0512" w:rsidRPr="001A0512" w:rsidRDefault="001A0512" w:rsidP="001A0512">
                  <w:pPr>
                    <w:jc w:val="center"/>
                    <w:rPr>
                      <w:rFonts w:ascii="Comic Sans MS" w:hAnsi="Comic Sans MS"/>
                      <w:noProof/>
                      <w:color w:val="808080"/>
                      <w:sz w:val="25"/>
                    </w:rPr>
                  </w:pPr>
                </w:p>
              </w:tc>
              <w:tc>
                <w:tcPr>
                  <w:tcW w:w="680" w:type="dxa"/>
                  <w:vAlign w:val="bottom"/>
                </w:tcPr>
                <w:p w14:paraId="209F2994" w14:textId="77777777" w:rsidR="001A0512" w:rsidRPr="001A0512" w:rsidRDefault="001A0512" w:rsidP="001A0512">
                  <w:pPr>
                    <w:jc w:val="center"/>
                    <w:rPr>
                      <w:rFonts w:ascii="Comic Sans MS" w:hAnsi="Comic Sans MS"/>
                      <w:noProof/>
                      <w:color w:val="808080"/>
                      <w:sz w:val="25"/>
                    </w:rPr>
                  </w:pPr>
                </w:p>
              </w:tc>
              <w:tc>
                <w:tcPr>
                  <w:tcW w:w="680" w:type="dxa"/>
                  <w:vAlign w:val="bottom"/>
                </w:tcPr>
                <w:p w14:paraId="150AC412" w14:textId="77777777" w:rsidR="001A0512" w:rsidRPr="001A0512" w:rsidRDefault="001A0512" w:rsidP="001A0512">
                  <w:pPr>
                    <w:jc w:val="center"/>
                    <w:rPr>
                      <w:rFonts w:ascii="Comic Sans MS" w:hAnsi="Comic Sans MS"/>
                      <w:noProof/>
                      <w:color w:val="808080"/>
                      <w:sz w:val="25"/>
                    </w:rPr>
                  </w:pPr>
                </w:p>
              </w:tc>
              <w:tc>
                <w:tcPr>
                  <w:tcW w:w="680" w:type="dxa"/>
                  <w:vAlign w:val="bottom"/>
                </w:tcPr>
                <w:p w14:paraId="5910ADF2" w14:textId="77777777" w:rsidR="001A0512" w:rsidRPr="001A0512" w:rsidRDefault="001A0512" w:rsidP="001A0512">
                  <w:pPr>
                    <w:jc w:val="center"/>
                    <w:rPr>
                      <w:rFonts w:ascii="Comic Sans MS" w:hAnsi="Comic Sans MS"/>
                      <w:noProof/>
                      <w:color w:val="808080"/>
                      <w:sz w:val="25"/>
                    </w:rPr>
                  </w:pPr>
                </w:p>
              </w:tc>
              <w:tc>
                <w:tcPr>
                  <w:tcW w:w="680" w:type="dxa"/>
                  <w:vAlign w:val="bottom"/>
                </w:tcPr>
                <w:p w14:paraId="6FEDFAB9" w14:textId="36698871" w:rsidR="001A0512" w:rsidRPr="001A0512" w:rsidRDefault="001A0512" w:rsidP="001A0512">
                  <w:pPr>
                    <w:jc w:val="center"/>
                  </w:pPr>
                  <w:r>
                    <w:t>10</w:t>
                  </w:r>
                  <w:r w:rsidRPr="001A0512">
                    <w:t>0</w:t>
                  </w:r>
                </w:p>
              </w:tc>
            </w:tr>
          </w:tbl>
          <w:p w14:paraId="1A6AB3B1" w14:textId="77777777" w:rsidR="001A0512" w:rsidRPr="001A0512" w:rsidRDefault="001A0512" w:rsidP="001A0512"/>
        </w:tc>
      </w:tr>
    </w:tbl>
    <w:p w14:paraId="5E1569B6" w14:textId="77777777" w:rsidR="001A0512" w:rsidRPr="001A0512" w:rsidRDefault="001A0512" w:rsidP="001A0512"/>
    <w:p w14:paraId="76854BEC" w14:textId="77777777" w:rsidR="001A0512" w:rsidRDefault="001A0512" w:rsidP="001A0512">
      <w:pPr>
        <w:spacing w:before="130"/>
      </w:pPr>
    </w:p>
    <w:p w14:paraId="0866C5DE" w14:textId="77777777" w:rsidR="002D6696" w:rsidRPr="001A0512" w:rsidRDefault="002D6696" w:rsidP="001A0512">
      <w:pPr>
        <w:spacing w:before="130"/>
      </w:pPr>
    </w:p>
    <w:p w14:paraId="72BE90A5" w14:textId="4B984FE3" w:rsidR="001A0512" w:rsidRPr="001A0512" w:rsidRDefault="002D6696" w:rsidP="001A0512">
      <w:r>
        <w:rPr>
          <w:noProof/>
          <w:lang w:eastAsia="de-DE"/>
        </w:rPr>
        <w:drawing>
          <wp:anchor distT="0" distB="0" distL="114300" distR="114300" simplePos="0" relativeHeight="251715584" behindDoc="0" locked="0" layoutInCell="1" allowOverlap="1" wp14:anchorId="1C264C70" wp14:editId="1B196882">
            <wp:simplePos x="0" y="0"/>
            <wp:positionH relativeFrom="column">
              <wp:posOffset>-670560</wp:posOffset>
            </wp:positionH>
            <wp:positionV relativeFrom="paragraph">
              <wp:posOffset>178653</wp:posOffset>
            </wp:positionV>
            <wp:extent cx="288290" cy="288290"/>
            <wp:effectExtent l="0" t="0" r="0" b="0"/>
            <wp:wrapNone/>
            <wp:docPr id="5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c_mittel.pn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8290" cy="2882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A3FE65F" w14:textId="77777777" w:rsidR="002D6696" w:rsidRPr="00D3427F" w:rsidRDefault="002D6696" w:rsidP="002D6696">
      <w:pPr>
        <w:pStyle w:val="ekvnummerierung"/>
        <w:framePr w:wrap="around" w:x="1151" w:y="3"/>
      </w:pPr>
      <w:r>
        <w:t>2</w:t>
      </w:r>
    </w:p>
    <w:tbl>
      <w:tblPr>
        <w:tblStyle w:val="Tabellenraster"/>
        <w:tblW w:w="97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0"/>
        <w:gridCol w:w="1587"/>
        <w:gridCol w:w="7824"/>
      </w:tblGrid>
      <w:tr w:rsidR="001A0512" w:rsidRPr="001A0512" w14:paraId="44028101" w14:textId="77777777" w:rsidTr="0054793A">
        <w:tc>
          <w:tcPr>
            <w:tcW w:w="340" w:type="dxa"/>
          </w:tcPr>
          <w:p w14:paraId="13C00A26" w14:textId="73CA0840" w:rsidR="001A0512" w:rsidRPr="001A0512" w:rsidRDefault="002D6696" w:rsidP="001A0512">
            <w:r>
              <w:t>a</w:t>
            </w:r>
            <w:r w:rsidR="001A0512" w:rsidRPr="001A0512">
              <w:t>)</w:t>
            </w:r>
          </w:p>
        </w:tc>
        <w:tc>
          <w:tcPr>
            <w:tcW w:w="1587" w:type="dxa"/>
          </w:tcPr>
          <w:p w14:paraId="4951FF30" w14:textId="5F5F4A69" w:rsidR="001A0512" w:rsidRPr="001A0512" w:rsidRDefault="002D6696" w:rsidP="001A0512">
            <w:r>
              <w:t>45</w:t>
            </w:r>
            <w:r w:rsidR="001A0512">
              <w:t xml:space="preserve">, </w:t>
            </w:r>
            <w:r>
              <w:t>69</w:t>
            </w:r>
            <w:r w:rsidR="001A0512">
              <w:t xml:space="preserve">, </w:t>
            </w:r>
            <w:r>
              <w:t>55</w:t>
            </w:r>
          </w:p>
        </w:tc>
        <w:tc>
          <w:tcPr>
            <w:tcW w:w="7824" w:type="dxa"/>
          </w:tcPr>
          <w:tbl>
            <w:tblPr>
              <w:tblW w:w="7423" w:type="dxa"/>
              <w:tblBorders>
                <w:left w:val="single" w:sz="8" w:space="0" w:color="808080" w:themeColor="background1" w:themeShade="80"/>
                <w:insideH w:val="single" w:sz="8" w:space="0" w:color="808080" w:themeColor="background1" w:themeShade="80"/>
              </w:tblBorders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40"/>
              <w:gridCol w:w="680"/>
              <w:gridCol w:w="680"/>
              <w:gridCol w:w="680"/>
              <w:gridCol w:w="680"/>
              <w:gridCol w:w="680"/>
              <w:gridCol w:w="680"/>
              <w:gridCol w:w="680"/>
              <w:gridCol w:w="680"/>
              <w:gridCol w:w="680"/>
              <w:gridCol w:w="680"/>
              <w:gridCol w:w="283"/>
            </w:tblGrid>
            <w:tr w:rsidR="001A0512" w:rsidRPr="001A0512" w14:paraId="0A57DFB2" w14:textId="77777777" w:rsidTr="00933242">
              <w:trPr>
                <w:cantSplit/>
                <w:trHeight w:hRule="exact" w:val="130"/>
              </w:trPr>
              <w:tc>
                <w:tcPr>
                  <w:tcW w:w="340" w:type="dxa"/>
                  <w:tcBorders>
                    <w:top w:val="nil"/>
                    <w:left w:val="nil"/>
                    <w:bottom w:val="single" w:sz="8" w:space="0" w:color="808080" w:themeColor="background1" w:themeShade="80"/>
                    <w:right w:val="single" w:sz="8" w:space="0" w:color="808080" w:themeColor="background1" w:themeShade="80"/>
                  </w:tcBorders>
                </w:tcPr>
                <w:p w14:paraId="69B7B4CB" w14:textId="77777777" w:rsidR="001A0512" w:rsidRPr="001A0512" w:rsidRDefault="001A0512" w:rsidP="001A0512"/>
              </w:tc>
              <w:tc>
                <w:tcPr>
                  <w:tcW w:w="680" w:type="dxa"/>
                  <w:tcBorders>
                    <w:left w:val="single" w:sz="8" w:space="0" w:color="808080" w:themeColor="background1" w:themeShade="80"/>
                  </w:tcBorders>
                </w:tcPr>
                <w:p w14:paraId="479FC037" w14:textId="77777777" w:rsidR="001A0512" w:rsidRPr="001A0512" w:rsidRDefault="001A0512" w:rsidP="001A0512"/>
              </w:tc>
              <w:tc>
                <w:tcPr>
                  <w:tcW w:w="680" w:type="dxa"/>
                </w:tcPr>
                <w:p w14:paraId="569DCA1B" w14:textId="77777777" w:rsidR="001A0512" w:rsidRPr="001A0512" w:rsidRDefault="001A0512" w:rsidP="001A0512"/>
              </w:tc>
              <w:tc>
                <w:tcPr>
                  <w:tcW w:w="680" w:type="dxa"/>
                  <w:vAlign w:val="bottom"/>
                </w:tcPr>
                <w:p w14:paraId="7E5F5CA0" w14:textId="77777777" w:rsidR="001A0512" w:rsidRPr="001A0512" w:rsidRDefault="001A0512" w:rsidP="001A0512"/>
              </w:tc>
              <w:tc>
                <w:tcPr>
                  <w:tcW w:w="680" w:type="dxa"/>
                  <w:vAlign w:val="bottom"/>
                </w:tcPr>
                <w:p w14:paraId="2B7158C4" w14:textId="77777777" w:rsidR="001A0512" w:rsidRPr="001A0512" w:rsidRDefault="001A0512" w:rsidP="001A0512"/>
              </w:tc>
              <w:tc>
                <w:tcPr>
                  <w:tcW w:w="680" w:type="dxa"/>
                  <w:vAlign w:val="bottom"/>
                </w:tcPr>
                <w:p w14:paraId="36672DBF" w14:textId="77777777" w:rsidR="001A0512" w:rsidRPr="001A0512" w:rsidRDefault="001A0512" w:rsidP="001A0512"/>
              </w:tc>
              <w:tc>
                <w:tcPr>
                  <w:tcW w:w="680" w:type="dxa"/>
                  <w:vAlign w:val="bottom"/>
                </w:tcPr>
                <w:p w14:paraId="2F52CA5C" w14:textId="77777777" w:rsidR="001A0512" w:rsidRPr="001A0512" w:rsidRDefault="001A0512" w:rsidP="001A0512"/>
              </w:tc>
              <w:tc>
                <w:tcPr>
                  <w:tcW w:w="680" w:type="dxa"/>
                  <w:vAlign w:val="bottom"/>
                </w:tcPr>
                <w:p w14:paraId="1629FA53" w14:textId="77777777" w:rsidR="001A0512" w:rsidRPr="001A0512" w:rsidRDefault="001A0512" w:rsidP="001A0512"/>
              </w:tc>
              <w:tc>
                <w:tcPr>
                  <w:tcW w:w="680" w:type="dxa"/>
                  <w:vAlign w:val="bottom"/>
                </w:tcPr>
                <w:p w14:paraId="6374FFE4" w14:textId="77777777" w:rsidR="001A0512" w:rsidRPr="001A0512" w:rsidRDefault="001A0512" w:rsidP="001A0512"/>
              </w:tc>
              <w:tc>
                <w:tcPr>
                  <w:tcW w:w="680" w:type="dxa"/>
                  <w:vAlign w:val="bottom"/>
                </w:tcPr>
                <w:p w14:paraId="1A89C172" w14:textId="77777777" w:rsidR="001A0512" w:rsidRPr="001A0512" w:rsidRDefault="001A0512" w:rsidP="001A0512"/>
              </w:tc>
              <w:tc>
                <w:tcPr>
                  <w:tcW w:w="680" w:type="dxa"/>
                  <w:tcBorders>
                    <w:right w:val="single" w:sz="8" w:space="0" w:color="808080" w:themeColor="background1" w:themeShade="80"/>
                  </w:tcBorders>
                  <w:vAlign w:val="bottom"/>
                </w:tcPr>
                <w:p w14:paraId="31CEF04E" w14:textId="77777777" w:rsidR="001A0512" w:rsidRPr="001A0512" w:rsidRDefault="001A0512" w:rsidP="001A0512"/>
              </w:tc>
              <w:tc>
                <w:tcPr>
                  <w:tcW w:w="283" w:type="dxa"/>
                  <w:tcBorders>
                    <w:top w:val="nil"/>
                    <w:left w:val="single" w:sz="8" w:space="0" w:color="808080" w:themeColor="background1" w:themeShade="80"/>
                    <w:bottom w:val="single" w:sz="8" w:space="0" w:color="808080" w:themeColor="background1" w:themeShade="80"/>
                  </w:tcBorders>
                  <w:vAlign w:val="bottom"/>
                </w:tcPr>
                <w:p w14:paraId="6AE5BB85" w14:textId="77777777" w:rsidR="001A0512" w:rsidRPr="001A0512" w:rsidRDefault="001A0512" w:rsidP="001A0512"/>
              </w:tc>
            </w:tr>
            <w:tr w:rsidR="001A0512" w:rsidRPr="001A0512" w14:paraId="0F950BE3" w14:textId="77777777" w:rsidTr="00933242">
              <w:trPr>
                <w:cantSplit/>
                <w:trHeight w:hRule="exact" w:val="153"/>
              </w:trPr>
              <w:tc>
                <w:tcPr>
                  <w:tcW w:w="340" w:type="dxa"/>
                  <w:tcBorders>
                    <w:top w:val="single" w:sz="8" w:space="0" w:color="808080" w:themeColor="background1" w:themeShade="80"/>
                    <w:left w:val="nil"/>
                    <w:bottom w:val="nil"/>
                    <w:right w:val="single" w:sz="8" w:space="0" w:color="808080" w:themeColor="background1" w:themeShade="80"/>
                  </w:tcBorders>
                </w:tcPr>
                <w:p w14:paraId="682D653C" w14:textId="77777777" w:rsidR="001A0512" w:rsidRPr="001A0512" w:rsidRDefault="001A0512" w:rsidP="001A0512"/>
              </w:tc>
              <w:tc>
                <w:tcPr>
                  <w:tcW w:w="680" w:type="dxa"/>
                  <w:tcBorders>
                    <w:left w:val="single" w:sz="8" w:space="0" w:color="808080" w:themeColor="background1" w:themeShade="80"/>
                  </w:tcBorders>
                </w:tcPr>
                <w:p w14:paraId="3091AA21" w14:textId="77777777" w:rsidR="001A0512" w:rsidRPr="001A0512" w:rsidRDefault="001A0512" w:rsidP="001A0512"/>
              </w:tc>
              <w:tc>
                <w:tcPr>
                  <w:tcW w:w="680" w:type="dxa"/>
                </w:tcPr>
                <w:p w14:paraId="5F388D14" w14:textId="77777777" w:rsidR="001A0512" w:rsidRPr="001A0512" w:rsidRDefault="001A0512" w:rsidP="001A0512"/>
              </w:tc>
              <w:tc>
                <w:tcPr>
                  <w:tcW w:w="680" w:type="dxa"/>
                  <w:vAlign w:val="bottom"/>
                </w:tcPr>
                <w:p w14:paraId="178910FC" w14:textId="77777777" w:rsidR="001A0512" w:rsidRPr="001A0512" w:rsidRDefault="001A0512" w:rsidP="001A0512"/>
              </w:tc>
              <w:tc>
                <w:tcPr>
                  <w:tcW w:w="680" w:type="dxa"/>
                  <w:vAlign w:val="bottom"/>
                </w:tcPr>
                <w:p w14:paraId="005D496D" w14:textId="77777777" w:rsidR="001A0512" w:rsidRPr="001A0512" w:rsidRDefault="001A0512" w:rsidP="001A0512"/>
              </w:tc>
              <w:tc>
                <w:tcPr>
                  <w:tcW w:w="680" w:type="dxa"/>
                  <w:vAlign w:val="bottom"/>
                </w:tcPr>
                <w:p w14:paraId="15D67EB7" w14:textId="77777777" w:rsidR="001A0512" w:rsidRPr="001A0512" w:rsidRDefault="001A0512" w:rsidP="001A0512"/>
              </w:tc>
              <w:tc>
                <w:tcPr>
                  <w:tcW w:w="680" w:type="dxa"/>
                  <w:vAlign w:val="bottom"/>
                </w:tcPr>
                <w:p w14:paraId="60C7FB16" w14:textId="77777777" w:rsidR="001A0512" w:rsidRPr="001A0512" w:rsidRDefault="001A0512" w:rsidP="001A0512"/>
              </w:tc>
              <w:tc>
                <w:tcPr>
                  <w:tcW w:w="680" w:type="dxa"/>
                  <w:vAlign w:val="bottom"/>
                </w:tcPr>
                <w:p w14:paraId="72F86392" w14:textId="77777777" w:rsidR="001A0512" w:rsidRPr="001A0512" w:rsidRDefault="001A0512" w:rsidP="001A0512"/>
              </w:tc>
              <w:tc>
                <w:tcPr>
                  <w:tcW w:w="680" w:type="dxa"/>
                  <w:vAlign w:val="bottom"/>
                </w:tcPr>
                <w:p w14:paraId="3E10CFA0" w14:textId="77777777" w:rsidR="001A0512" w:rsidRPr="001A0512" w:rsidRDefault="001A0512" w:rsidP="001A0512"/>
              </w:tc>
              <w:tc>
                <w:tcPr>
                  <w:tcW w:w="680" w:type="dxa"/>
                  <w:vAlign w:val="bottom"/>
                </w:tcPr>
                <w:p w14:paraId="25FA0312" w14:textId="77777777" w:rsidR="001A0512" w:rsidRPr="001A0512" w:rsidRDefault="001A0512" w:rsidP="001A0512"/>
              </w:tc>
              <w:tc>
                <w:tcPr>
                  <w:tcW w:w="680" w:type="dxa"/>
                  <w:tcBorders>
                    <w:right w:val="single" w:sz="8" w:space="0" w:color="808080" w:themeColor="background1" w:themeShade="80"/>
                  </w:tcBorders>
                  <w:vAlign w:val="bottom"/>
                </w:tcPr>
                <w:p w14:paraId="03548A22" w14:textId="77777777" w:rsidR="001A0512" w:rsidRPr="001A0512" w:rsidRDefault="001A0512" w:rsidP="001A0512"/>
              </w:tc>
              <w:tc>
                <w:tcPr>
                  <w:tcW w:w="283" w:type="dxa"/>
                  <w:tcBorders>
                    <w:top w:val="single" w:sz="8" w:space="0" w:color="808080" w:themeColor="background1" w:themeShade="80"/>
                    <w:left w:val="single" w:sz="8" w:space="0" w:color="808080" w:themeColor="background1" w:themeShade="80"/>
                    <w:bottom w:val="nil"/>
                  </w:tcBorders>
                  <w:vAlign w:val="bottom"/>
                </w:tcPr>
                <w:p w14:paraId="5D43DD7E" w14:textId="77777777" w:rsidR="001A0512" w:rsidRPr="001A0512" w:rsidRDefault="001A0512" w:rsidP="001A0512"/>
              </w:tc>
            </w:tr>
          </w:tbl>
          <w:p w14:paraId="63F5B72A" w14:textId="77777777" w:rsidR="001A0512" w:rsidRPr="001A0512" w:rsidRDefault="001A0512" w:rsidP="001A0512">
            <w:pPr>
              <w:spacing w:line="20" w:lineRule="exact"/>
            </w:pPr>
          </w:p>
          <w:tbl>
            <w:tblPr>
              <w:tblW w:w="748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80"/>
              <w:gridCol w:w="680"/>
              <w:gridCol w:w="680"/>
              <w:gridCol w:w="680"/>
              <w:gridCol w:w="680"/>
              <w:gridCol w:w="680"/>
              <w:gridCol w:w="680"/>
              <w:gridCol w:w="680"/>
              <w:gridCol w:w="680"/>
              <w:gridCol w:w="680"/>
              <w:gridCol w:w="680"/>
            </w:tblGrid>
            <w:tr w:rsidR="001A0512" w:rsidRPr="001A0512" w14:paraId="7A76C1F9" w14:textId="77777777" w:rsidTr="0054793A">
              <w:trPr>
                <w:cantSplit/>
                <w:trHeight w:hRule="exact" w:val="283"/>
              </w:trPr>
              <w:tc>
                <w:tcPr>
                  <w:tcW w:w="680" w:type="dxa"/>
                  <w:vAlign w:val="bottom"/>
                </w:tcPr>
                <w:p w14:paraId="6480ACD5" w14:textId="65B677E8" w:rsidR="001A0512" w:rsidRPr="001A0512" w:rsidRDefault="002D6696" w:rsidP="001A0512">
                  <w:pPr>
                    <w:jc w:val="center"/>
                  </w:pPr>
                  <w:r>
                    <w:t>4</w:t>
                  </w:r>
                  <w:r w:rsidR="001A0512" w:rsidRPr="001A0512">
                    <w:t>0</w:t>
                  </w:r>
                </w:p>
              </w:tc>
              <w:tc>
                <w:tcPr>
                  <w:tcW w:w="680" w:type="dxa"/>
                  <w:vAlign w:val="bottom"/>
                </w:tcPr>
                <w:p w14:paraId="37735AC5" w14:textId="77777777" w:rsidR="001A0512" w:rsidRPr="001A0512" w:rsidRDefault="001A0512" w:rsidP="001A0512">
                  <w:pPr>
                    <w:jc w:val="center"/>
                    <w:rPr>
                      <w:rFonts w:ascii="Comic Sans MS" w:hAnsi="Comic Sans MS"/>
                      <w:noProof/>
                      <w:color w:val="808080"/>
                      <w:sz w:val="25"/>
                    </w:rPr>
                  </w:pPr>
                </w:p>
              </w:tc>
              <w:tc>
                <w:tcPr>
                  <w:tcW w:w="680" w:type="dxa"/>
                  <w:vAlign w:val="bottom"/>
                </w:tcPr>
                <w:p w14:paraId="5F6E06EA" w14:textId="77777777" w:rsidR="001A0512" w:rsidRPr="001A0512" w:rsidRDefault="001A0512" w:rsidP="001A0512">
                  <w:pPr>
                    <w:jc w:val="center"/>
                    <w:rPr>
                      <w:rFonts w:ascii="Comic Sans MS" w:hAnsi="Comic Sans MS"/>
                      <w:noProof/>
                      <w:color w:val="808080"/>
                      <w:sz w:val="25"/>
                    </w:rPr>
                  </w:pPr>
                </w:p>
              </w:tc>
              <w:tc>
                <w:tcPr>
                  <w:tcW w:w="680" w:type="dxa"/>
                  <w:vAlign w:val="bottom"/>
                </w:tcPr>
                <w:p w14:paraId="1B0C2690" w14:textId="77777777" w:rsidR="001A0512" w:rsidRPr="001A0512" w:rsidRDefault="001A0512" w:rsidP="001A0512">
                  <w:pPr>
                    <w:jc w:val="center"/>
                    <w:rPr>
                      <w:rFonts w:ascii="Comic Sans MS" w:hAnsi="Comic Sans MS"/>
                      <w:noProof/>
                      <w:color w:val="808080"/>
                      <w:sz w:val="25"/>
                    </w:rPr>
                  </w:pPr>
                </w:p>
              </w:tc>
              <w:tc>
                <w:tcPr>
                  <w:tcW w:w="680" w:type="dxa"/>
                  <w:vAlign w:val="bottom"/>
                </w:tcPr>
                <w:p w14:paraId="3C3016D6" w14:textId="77777777" w:rsidR="001A0512" w:rsidRPr="001A0512" w:rsidRDefault="001A0512" w:rsidP="001A0512">
                  <w:pPr>
                    <w:jc w:val="center"/>
                    <w:rPr>
                      <w:rFonts w:ascii="Comic Sans MS" w:hAnsi="Comic Sans MS"/>
                      <w:noProof/>
                      <w:color w:val="808080"/>
                      <w:sz w:val="25"/>
                    </w:rPr>
                  </w:pPr>
                </w:p>
              </w:tc>
              <w:tc>
                <w:tcPr>
                  <w:tcW w:w="680" w:type="dxa"/>
                  <w:vAlign w:val="bottom"/>
                </w:tcPr>
                <w:p w14:paraId="1BE8F63F" w14:textId="77777777" w:rsidR="001A0512" w:rsidRPr="001A0512" w:rsidRDefault="001A0512" w:rsidP="001A0512">
                  <w:pPr>
                    <w:jc w:val="center"/>
                    <w:rPr>
                      <w:rFonts w:ascii="Comic Sans MS" w:hAnsi="Comic Sans MS"/>
                      <w:noProof/>
                      <w:color w:val="808080"/>
                      <w:sz w:val="25"/>
                    </w:rPr>
                  </w:pPr>
                </w:p>
              </w:tc>
              <w:tc>
                <w:tcPr>
                  <w:tcW w:w="680" w:type="dxa"/>
                  <w:vAlign w:val="bottom"/>
                </w:tcPr>
                <w:p w14:paraId="533B94F2" w14:textId="77777777" w:rsidR="001A0512" w:rsidRPr="001A0512" w:rsidRDefault="001A0512" w:rsidP="001A0512">
                  <w:pPr>
                    <w:jc w:val="center"/>
                    <w:rPr>
                      <w:rFonts w:ascii="Comic Sans MS" w:hAnsi="Comic Sans MS"/>
                      <w:noProof/>
                      <w:color w:val="808080"/>
                      <w:sz w:val="25"/>
                    </w:rPr>
                  </w:pPr>
                </w:p>
              </w:tc>
              <w:tc>
                <w:tcPr>
                  <w:tcW w:w="680" w:type="dxa"/>
                  <w:vAlign w:val="bottom"/>
                </w:tcPr>
                <w:p w14:paraId="2FCDDB63" w14:textId="77777777" w:rsidR="001A0512" w:rsidRPr="001A0512" w:rsidRDefault="001A0512" w:rsidP="001A0512">
                  <w:pPr>
                    <w:jc w:val="center"/>
                    <w:rPr>
                      <w:rFonts w:ascii="Comic Sans MS" w:hAnsi="Comic Sans MS"/>
                      <w:noProof/>
                      <w:color w:val="808080"/>
                      <w:sz w:val="25"/>
                    </w:rPr>
                  </w:pPr>
                </w:p>
              </w:tc>
              <w:tc>
                <w:tcPr>
                  <w:tcW w:w="680" w:type="dxa"/>
                  <w:vAlign w:val="bottom"/>
                </w:tcPr>
                <w:p w14:paraId="076625C8" w14:textId="77777777" w:rsidR="001A0512" w:rsidRPr="001A0512" w:rsidRDefault="001A0512" w:rsidP="001A0512">
                  <w:pPr>
                    <w:jc w:val="center"/>
                    <w:rPr>
                      <w:rFonts w:ascii="Comic Sans MS" w:hAnsi="Comic Sans MS"/>
                      <w:noProof/>
                      <w:color w:val="808080"/>
                      <w:sz w:val="25"/>
                    </w:rPr>
                  </w:pPr>
                </w:p>
              </w:tc>
              <w:tc>
                <w:tcPr>
                  <w:tcW w:w="680" w:type="dxa"/>
                  <w:vAlign w:val="bottom"/>
                </w:tcPr>
                <w:p w14:paraId="74C421B3" w14:textId="77777777" w:rsidR="001A0512" w:rsidRPr="001A0512" w:rsidRDefault="001A0512" w:rsidP="001A0512">
                  <w:pPr>
                    <w:jc w:val="center"/>
                    <w:rPr>
                      <w:rFonts w:ascii="Comic Sans MS" w:hAnsi="Comic Sans MS"/>
                      <w:noProof/>
                      <w:color w:val="808080"/>
                      <w:sz w:val="25"/>
                    </w:rPr>
                  </w:pPr>
                </w:p>
              </w:tc>
              <w:tc>
                <w:tcPr>
                  <w:tcW w:w="680" w:type="dxa"/>
                  <w:vAlign w:val="bottom"/>
                </w:tcPr>
                <w:p w14:paraId="234DCB23" w14:textId="2B71D024" w:rsidR="001A0512" w:rsidRPr="001A0512" w:rsidRDefault="002D6696" w:rsidP="001A0512">
                  <w:pPr>
                    <w:jc w:val="center"/>
                  </w:pPr>
                  <w:r>
                    <w:t>7</w:t>
                  </w:r>
                  <w:r w:rsidR="001A0512" w:rsidRPr="001A0512">
                    <w:t>0</w:t>
                  </w:r>
                </w:p>
              </w:tc>
            </w:tr>
          </w:tbl>
          <w:p w14:paraId="38FC5981" w14:textId="77777777" w:rsidR="001A0512" w:rsidRPr="001A0512" w:rsidRDefault="001A0512" w:rsidP="001A0512"/>
        </w:tc>
      </w:tr>
    </w:tbl>
    <w:p w14:paraId="2F1BE6B8" w14:textId="51F4A434" w:rsidR="001A0512" w:rsidRPr="001A0512" w:rsidRDefault="001A0512" w:rsidP="001A0512"/>
    <w:p w14:paraId="5C6EF523" w14:textId="707F1364" w:rsidR="001A0512" w:rsidRPr="001A0512" w:rsidRDefault="001A0512" w:rsidP="001A0512">
      <w:pPr>
        <w:spacing w:before="130"/>
        <w:rPr>
          <w:b/>
          <w:bCs/>
        </w:rPr>
      </w:pPr>
    </w:p>
    <w:p w14:paraId="27BF26D1" w14:textId="13B616E0" w:rsidR="001A0512" w:rsidRPr="001A0512" w:rsidRDefault="001A0512" w:rsidP="001A0512"/>
    <w:tbl>
      <w:tblPr>
        <w:tblStyle w:val="Tabellenraster"/>
        <w:tblW w:w="97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0"/>
        <w:gridCol w:w="1587"/>
        <w:gridCol w:w="7824"/>
      </w:tblGrid>
      <w:tr w:rsidR="001A0512" w:rsidRPr="001A0512" w14:paraId="0631AE60" w14:textId="77777777" w:rsidTr="0054793A">
        <w:tc>
          <w:tcPr>
            <w:tcW w:w="340" w:type="dxa"/>
          </w:tcPr>
          <w:p w14:paraId="6B40F75D" w14:textId="066C5ED8" w:rsidR="001A0512" w:rsidRPr="001A0512" w:rsidRDefault="002D6696" w:rsidP="001A0512">
            <w:r>
              <w:t>b</w:t>
            </w:r>
            <w:r w:rsidR="001A0512" w:rsidRPr="001A0512">
              <w:t>)</w:t>
            </w:r>
          </w:p>
        </w:tc>
        <w:tc>
          <w:tcPr>
            <w:tcW w:w="1587" w:type="dxa"/>
          </w:tcPr>
          <w:p w14:paraId="365EAA04" w14:textId="2474D8C0" w:rsidR="001A0512" w:rsidRPr="001A0512" w:rsidRDefault="002D6696" w:rsidP="001A0512">
            <w:r>
              <w:t>15</w:t>
            </w:r>
            <w:r w:rsidR="001A0512" w:rsidRPr="001A0512">
              <w:t xml:space="preserve">, </w:t>
            </w:r>
            <w:r>
              <w:t>29</w:t>
            </w:r>
            <w:r w:rsidR="001A0512" w:rsidRPr="001A0512">
              <w:t xml:space="preserve">, </w:t>
            </w:r>
            <w:r>
              <w:t>13</w:t>
            </w:r>
          </w:p>
        </w:tc>
        <w:tc>
          <w:tcPr>
            <w:tcW w:w="7824" w:type="dxa"/>
          </w:tcPr>
          <w:tbl>
            <w:tblPr>
              <w:tblW w:w="7423" w:type="dxa"/>
              <w:tblBorders>
                <w:left w:val="single" w:sz="8" w:space="0" w:color="808080" w:themeColor="background1" w:themeShade="80"/>
                <w:insideH w:val="single" w:sz="8" w:space="0" w:color="808080" w:themeColor="background1" w:themeShade="80"/>
              </w:tblBorders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40"/>
              <w:gridCol w:w="680"/>
              <w:gridCol w:w="680"/>
              <w:gridCol w:w="680"/>
              <w:gridCol w:w="680"/>
              <w:gridCol w:w="680"/>
              <w:gridCol w:w="680"/>
              <w:gridCol w:w="680"/>
              <w:gridCol w:w="680"/>
              <w:gridCol w:w="680"/>
              <w:gridCol w:w="680"/>
              <w:gridCol w:w="283"/>
            </w:tblGrid>
            <w:tr w:rsidR="001A0512" w:rsidRPr="001A0512" w14:paraId="4467DC7D" w14:textId="77777777" w:rsidTr="00933242">
              <w:trPr>
                <w:cantSplit/>
                <w:trHeight w:hRule="exact" w:val="130"/>
              </w:trPr>
              <w:tc>
                <w:tcPr>
                  <w:tcW w:w="340" w:type="dxa"/>
                  <w:tcBorders>
                    <w:top w:val="nil"/>
                    <w:left w:val="nil"/>
                    <w:bottom w:val="single" w:sz="8" w:space="0" w:color="808080" w:themeColor="background1" w:themeShade="80"/>
                    <w:right w:val="single" w:sz="8" w:space="0" w:color="808080" w:themeColor="background1" w:themeShade="80"/>
                  </w:tcBorders>
                </w:tcPr>
                <w:p w14:paraId="68AD1F69" w14:textId="77777777" w:rsidR="001A0512" w:rsidRPr="001A0512" w:rsidRDefault="001A0512" w:rsidP="001A0512"/>
              </w:tc>
              <w:tc>
                <w:tcPr>
                  <w:tcW w:w="680" w:type="dxa"/>
                  <w:tcBorders>
                    <w:left w:val="single" w:sz="8" w:space="0" w:color="808080" w:themeColor="background1" w:themeShade="80"/>
                  </w:tcBorders>
                </w:tcPr>
                <w:p w14:paraId="549AF5AE" w14:textId="77777777" w:rsidR="001A0512" w:rsidRPr="001A0512" w:rsidRDefault="001A0512" w:rsidP="001A0512"/>
              </w:tc>
              <w:tc>
                <w:tcPr>
                  <w:tcW w:w="680" w:type="dxa"/>
                </w:tcPr>
                <w:p w14:paraId="57CFFBB0" w14:textId="77777777" w:rsidR="001A0512" w:rsidRPr="001A0512" w:rsidRDefault="001A0512" w:rsidP="001A0512"/>
              </w:tc>
              <w:tc>
                <w:tcPr>
                  <w:tcW w:w="680" w:type="dxa"/>
                  <w:vAlign w:val="bottom"/>
                </w:tcPr>
                <w:p w14:paraId="60F762DB" w14:textId="77777777" w:rsidR="001A0512" w:rsidRPr="001A0512" w:rsidRDefault="001A0512" w:rsidP="001A0512"/>
              </w:tc>
              <w:tc>
                <w:tcPr>
                  <w:tcW w:w="680" w:type="dxa"/>
                  <w:vAlign w:val="bottom"/>
                </w:tcPr>
                <w:p w14:paraId="0D98562F" w14:textId="77777777" w:rsidR="001A0512" w:rsidRPr="001A0512" w:rsidRDefault="001A0512" w:rsidP="001A0512"/>
              </w:tc>
              <w:tc>
                <w:tcPr>
                  <w:tcW w:w="680" w:type="dxa"/>
                  <w:vAlign w:val="bottom"/>
                </w:tcPr>
                <w:p w14:paraId="282F0EC2" w14:textId="77777777" w:rsidR="001A0512" w:rsidRPr="001A0512" w:rsidRDefault="001A0512" w:rsidP="001A0512"/>
              </w:tc>
              <w:tc>
                <w:tcPr>
                  <w:tcW w:w="680" w:type="dxa"/>
                  <w:vAlign w:val="bottom"/>
                </w:tcPr>
                <w:p w14:paraId="3055FF78" w14:textId="77777777" w:rsidR="001A0512" w:rsidRPr="001A0512" w:rsidRDefault="001A0512" w:rsidP="001A0512"/>
              </w:tc>
              <w:tc>
                <w:tcPr>
                  <w:tcW w:w="680" w:type="dxa"/>
                  <w:vAlign w:val="bottom"/>
                </w:tcPr>
                <w:p w14:paraId="6E367402" w14:textId="77777777" w:rsidR="001A0512" w:rsidRPr="001A0512" w:rsidRDefault="001A0512" w:rsidP="001A0512"/>
              </w:tc>
              <w:tc>
                <w:tcPr>
                  <w:tcW w:w="680" w:type="dxa"/>
                  <w:vAlign w:val="bottom"/>
                </w:tcPr>
                <w:p w14:paraId="3A0D73A1" w14:textId="77777777" w:rsidR="001A0512" w:rsidRPr="001A0512" w:rsidRDefault="001A0512" w:rsidP="001A0512"/>
              </w:tc>
              <w:tc>
                <w:tcPr>
                  <w:tcW w:w="680" w:type="dxa"/>
                  <w:vAlign w:val="bottom"/>
                </w:tcPr>
                <w:p w14:paraId="3119A78E" w14:textId="77777777" w:rsidR="001A0512" w:rsidRPr="001A0512" w:rsidRDefault="001A0512" w:rsidP="001A0512"/>
              </w:tc>
              <w:tc>
                <w:tcPr>
                  <w:tcW w:w="680" w:type="dxa"/>
                  <w:tcBorders>
                    <w:right w:val="single" w:sz="8" w:space="0" w:color="808080" w:themeColor="background1" w:themeShade="80"/>
                  </w:tcBorders>
                  <w:vAlign w:val="bottom"/>
                </w:tcPr>
                <w:p w14:paraId="403DB1AD" w14:textId="77777777" w:rsidR="001A0512" w:rsidRPr="001A0512" w:rsidRDefault="001A0512" w:rsidP="001A0512"/>
              </w:tc>
              <w:tc>
                <w:tcPr>
                  <w:tcW w:w="283" w:type="dxa"/>
                  <w:tcBorders>
                    <w:top w:val="nil"/>
                    <w:left w:val="single" w:sz="8" w:space="0" w:color="808080" w:themeColor="background1" w:themeShade="80"/>
                    <w:bottom w:val="single" w:sz="8" w:space="0" w:color="808080" w:themeColor="background1" w:themeShade="80"/>
                  </w:tcBorders>
                  <w:vAlign w:val="bottom"/>
                </w:tcPr>
                <w:p w14:paraId="19D61171" w14:textId="77777777" w:rsidR="001A0512" w:rsidRPr="001A0512" w:rsidRDefault="001A0512" w:rsidP="001A0512"/>
              </w:tc>
            </w:tr>
            <w:tr w:rsidR="001A0512" w:rsidRPr="001A0512" w14:paraId="6EDE8B14" w14:textId="77777777" w:rsidTr="00933242">
              <w:trPr>
                <w:cantSplit/>
                <w:trHeight w:hRule="exact" w:val="153"/>
              </w:trPr>
              <w:tc>
                <w:tcPr>
                  <w:tcW w:w="340" w:type="dxa"/>
                  <w:tcBorders>
                    <w:top w:val="single" w:sz="8" w:space="0" w:color="808080" w:themeColor="background1" w:themeShade="80"/>
                    <w:left w:val="nil"/>
                    <w:bottom w:val="nil"/>
                    <w:right w:val="single" w:sz="8" w:space="0" w:color="808080" w:themeColor="background1" w:themeShade="80"/>
                  </w:tcBorders>
                </w:tcPr>
                <w:p w14:paraId="5F828957" w14:textId="77777777" w:rsidR="001A0512" w:rsidRPr="001A0512" w:rsidRDefault="001A0512" w:rsidP="001A0512"/>
              </w:tc>
              <w:tc>
                <w:tcPr>
                  <w:tcW w:w="680" w:type="dxa"/>
                  <w:tcBorders>
                    <w:left w:val="single" w:sz="8" w:space="0" w:color="808080" w:themeColor="background1" w:themeShade="80"/>
                  </w:tcBorders>
                </w:tcPr>
                <w:p w14:paraId="2DDBB7F5" w14:textId="77777777" w:rsidR="001A0512" w:rsidRPr="001A0512" w:rsidRDefault="001A0512" w:rsidP="001A0512"/>
              </w:tc>
              <w:tc>
                <w:tcPr>
                  <w:tcW w:w="680" w:type="dxa"/>
                </w:tcPr>
                <w:p w14:paraId="612CF450" w14:textId="77777777" w:rsidR="001A0512" w:rsidRPr="001A0512" w:rsidRDefault="001A0512" w:rsidP="001A0512"/>
              </w:tc>
              <w:tc>
                <w:tcPr>
                  <w:tcW w:w="680" w:type="dxa"/>
                  <w:vAlign w:val="bottom"/>
                </w:tcPr>
                <w:p w14:paraId="14A597C0" w14:textId="77777777" w:rsidR="001A0512" w:rsidRPr="001A0512" w:rsidRDefault="001A0512" w:rsidP="001A0512"/>
              </w:tc>
              <w:tc>
                <w:tcPr>
                  <w:tcW w:w="680" w:type="dxa"/>
                  <w:vAlign w:val="bottom"/>
                </w:tcPr>
                <w:p w14:paraId="2FBB6FCD" w14:textId="77777777" w:rsidR="001A0512" w:rsidRPr="001A0512" w:rsidRDefault="001A0512" w:rsidP="001A0512"/>
              </w:tc>
              <w:tc>
                <w:tcPr>
                  <w:tcW w:w="680" w:type="dxa"/>
                  <w:vAlign w:val="bottom"/>
                </w:tcPr>
                <w:p w14:paraId="44BCD726" w14:textId="77777777" w:rsidR="001A0512" w:rsidRPr="001A0512" w:rsidRDefault="001A0512" w:rsidP="001A0512"/>
              </w:tc>
              <w:tc>
                <w:tcPr>
                  <w:tcW w:w="680" w:type="dxa"/>
                  <w:vAlign w:val="bottom"/>
                </w:tcPr>
                <w:p w14:paraId="1B96B82E" w14:textId="77777777" w:rsidR="001A0512" w:rsidRPr="001A0512" w:rsidRDefault="001A0512" w:rsidP="001A0512"/>
              </w:tc>
              <w:tc>
                <w:tcPr>
                  <w:tcW w:w="680" w:type="dxa"/>
                  <w:vAlign w:val="bottom"/>
                </w:tcPr>
                <w:p w14:paraId="00247B5B" w14:textId="77777777" w:rsidR="001A0512" w:rsidRPr="001A0512" w:rsidRDefault="001A0512" w:rsidP="001A0512"/>
              </w:tc>
              <w:tc>
                <w:tcPr>
                  <w:tcW w:w="680" w:type="dxa"/>
                  <w:vAlign w:val="bottom"/>
                </w:tcPr>
                <w:p w14:paraId="129CFFD8" w14:textId="77777777" w:rsidR="001A0512" w:rsidRPr="001A0512" w:rsidRDefault="001A0512" w:rsidP="001A0512"/>
              </w:tc>
              <w:tc>
                <w:tcPr>
                  <w:tcW w:w="680" w:type="dxa"/>
                  <w:vAlign w:val="bottom"/>
                </w:tcPr>
                <w:p w14:paraId="2C0FB446" w14:textId="77777777" w:rsidR="001A0512" w:rsidRPr="001A0512" w:rsidRDefault="001A0512" w:rsidP="001A0512"/>
              </w:tc>
              <w:tc>
                <w:tcPr>
                  <w:tcW w:w="680" w:type="dxa"/>
                  <w:tcBorders>
                    <w:right w:val="single" w:sz="8" w:space="0" w:color="808080" w:themeColor="background1" w:themeShade="80"/>
                  </w:tcBorders>
                  <w:vAlign w:val="bottom"/>
                </w:tcPr>
                <w:p w14:paraId="7183A91D" w14:textId="77777777" w:rsidR="001A0512" w:rsidRPr="001A0512" w:rsidRDefault="001A0512" w:rsidP="001A0512"/>
              </w:tc>
              <w:tc>
                <w:tcPr>
                  <w:tcW w:w="283" w:type="dxa"/>
                  <w:tcBorders>
                    <w:top w:val="single" w:sz="8" w:space="0" w:color="808080" w:themeColor="background1" w:themeShade="80"/>
                    <w:left w:val="single" w:sz="8" w:space="0" w:color="808080" w:themeColor="background1" w:themeShade="80"/>
                    <w:bottom w:val="nil"/>
                  </w:tcBorders>
                  <w:vAlign w:val="bottom"/>
                </w:tcPr>
                <w:p w14:paraId="62FBBF16" w14:textId="77777777" w:rsidR="001A0512" w:rsidRPr="001A0512" w:rsidRDefault="001A0512" w:rsidP="001A0512"/>
              </w:tc>
            </w:tr>
          </w:tbl>
          <w:p w14:paraId="6A8A612B" w14:textId="77777777" w:rsidR="001A0512" w:rsidRPr="001A0512" w:rsidRDefault="001A0512" w:rsidP="001A0512">
            <w:pPr>
              <w:spacing w:line="20" w:lineRule="exact"/>
            </w:pPr>
          </w:p>
          <w:tbl>
            <w:tblPr>
              <w:tblW w:w="748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80"/>
              <w:gridCol w:w="680"/>
              <w:gridCol w:w="680"/>
              <w:gridCol w:w="680"/>
              <w:gridCol w:w="680"/>
              <w:gridCol w:w="680"/>
              <w:gridCol w:w="680"/>
              <w:gridCol w:w="680"/>
              <w:gridCol w:w="680"/>
              <w:gridCol w:w="680"/>
              <w:gridCol w:w="680"/>
            </w:tblGrid>
            <w:tr w:rsidR="001A0512" w:rsidRPr="001A0512" w14:paraId="00AFC1C5" w14:textId="77777777" w:rsidTr="0054793A">
              <w:trPr>
                <w:cantSplit/>
                <w:trHeight w:hRule="exact" w:val="283"/>
              </w:trPr>
              <w:tc>
                <w:tcPr>
                  <w:tcW w:w="680" w:type="dxa"/>
                  <w:vAlign w:val="bottom"/>
                </w:tcPr>
                <w:p w14:paraId="59BEA5D5" w14:textId="2F31EEA3" w:rsidR="001A0512" w:rsidRPr="001A0512" w:rsidRDefault="002D6696" w:rsidP="001A0512">
                  <w:pPr>
                    <w:jc w:val="center"/>
                  </w:pPr>
                  <w:r>
                    <w:t>1</w:t>
                  </w:r>
                  <w:r w:rsidR="001A0512" w:rsidRPr="001A0512">
                    <w:t>0</w:t>
                  </w:r>
                </w:p>
              </w:tc>
              <w:tc>
                <w:tcPr>
                  <w:tcW w:w="680" w:type="dxa"/>
                  <w:vAlign w:val="bottom"/>
                </w:tcPr>
                <w:p w14:paraId="01ECB5D9" w14:textId="77777777" w:rsidR="001A0512" w:rsidRPr="001A0512" w:rsidRDefault="001A0512" w:rsidP="001A0512">
                  <w:pPr>
                    <w:jc w:val="center"/>
                    <w:rPr>
                      <w:rFonts w:ascii="Comic Sans MS" w:hAnsi="Comic Sans MS"/>
                      <w:noProof/>
                      <w:color w:val="808080"/>
                      <w:sz w:val="25"/>
                    </w:rPr>
                  </w:pPr>
                </w:p>
              </w:tc>
              <w:tc>
                <w:tcPr>
                  <w:tcW w:w="680" w:type="dxa"/>
                  <w:vAlign w:val="bottom"/>
                </w:tcPr>
                <w:p w14:paraId="7108F4A9" w14:textId="77777777" w:rsidR="001A0512" w:rsidRPr="001A0512" w:rsidRDefault="001A0512" w:rsidP="001A0512">
                  <w:pPr>
                    <w:jc w:val="center"/>
                    <w:rPr>
                      <w:rFonts w:ascii="Comic Sans MS" w:hAnsi="Comic Sans MS"/>
                      <w:noProof/>
                      <w:color w:val="808080"/>
                      <w:sz w:val="25"/>
                    </w:rPr>
                  </w:pPr>
                </w:p>
              </w:tc>
              <w:tc>
                <w:tcPr>
                  <w:tcW w:w="680" w:type="dxa"/>
                  <w:vAlign w:val="bottom"/>
                </w:tcPr>
                <w:p w14:paraId="7F9EE563" w14:textId="77777777" w:rsidR="001A0512" w:rsidRPr="001A0512" w:rsidRDefault="001A0512" w:rsidP="001A0512">
                  <w:pPr>
                    <w:jc w:val="center"/>
                    <w:rPr>
                      <w:rFonts w:ascii="Comic Sans MS" w:hAnsi="Comic Sans MS"/>
                      <w:noProof/>
                      <w:color w:val="808080"/>
                      <w:sz w:val="25"/>
                    </w:rPr>
                  </w:pPr>
                </w:p>
              </w:tc>
              <w:tc>
                <w:tcPr>
                  <w:tcW w:w="680" w:type="dxa"/>
                  <w:vAlign w:val="bottom"/>
                </w:tcPr>
                <w:p w14:paraId="0DD310C3" w14:textId="77777777" w:rsidR="001A0512" w:rsidRPr="001A0512" w:rsidRDefault="001A0512" w:rsidP="001A0512">
                  <w:pPr>
                    <w:jc w:val="center"/>
                    <w:rPr>
                      <w:rFonts w:ascii="Comic Sans MS" w:hAnsi="Comic Sans MS"/>
                      <w:noProof/>
                      <w:color w:val="808080"/>
                      <w:sz w:val="25"/>
                    </w:rPr>
                  </w:pPr>
                </w:p>
              </w:tc>
              <w:tc>
                <w:tcPr>
                  <w:tcW w:w="680" w:type="dxa"/>
                  <w:vAlign w:val="bottom"/>
                </w:tcPr>
                <w:p w14:paraId="7536BDD0" w14:textId="77777777" w:rsidR="001A0512" w:rsidRPr="001A0512" w:rsidRDefault="001A0512" w:rsidP="001A0512">
                  <w:pPr>
                    <w:jc w:val="center"/>
                    <w:rPr>
                      <w:rFonts w:ascii="Comic Sans MS" w:hAnsi="Comic Sans MS"/>
                      <w:noProof/>
                      <w:color w:val="808080"/>
                      <w:sz w:val="25"/>
                    </w:rPr>
                  </w:pPr>
                </w:p>
              </w:tc>
              <w:tc>
                <w:tcPr>
                  <w:tcW w:w="680" w:type="dxa"/>
                  <w:vAlign w:val="bottom"/>
                </w:tcPr>
                <w:p w14:paraId="501CBE83" w14:textId="77777777" w:rsidR="001A0512" w:rsidRPr="001A0512" w:rsidRDefault="001A0512" w:rsidP="001A0512">
                  <w:pPr>
                    <w:jc w:val="center"/>
                    <w:rPr>
                      <w:rFonts w:ascii="Comic Sans MS" w:hAnsi="Comic Sans MS"/>
                      <w:noProof/>
                      <w:color w:val="808080"/>
                      <w:sz w:val="25"/>
                    </w:rPr>
                  </w:pPr>
                </w:p>
              </w:tc>
              <w:tc>
                <w:tcPr>
                  <w:tcW w:w="680" w:type="dxa"/>
                  <w:vAlign w:val="bottom"/>
                </w:tcPr>
                <w:p w14:paraId="79C57B6E" w14:textId="77777777" w:rsidR="001A0512" w:rsidRPr="001A0512" w:rsidRDefault="001A0512" w:rsidP="001A0512">
                  <w:pPr>
                    <w:jc w:val="center"/>
                    <w:rPr>
                      <w:rFonts w:ascii="Comic Sans MS" w:hAnsi="Comic Sans MS"/>
                      <w:noProof/>
                      <w:color w:val="808080"/>
                      <w:sz w:val="25"/>
                    </w:rPr>
                  </w:pPr>
                </w:p>
              </w:tc>
              <w:tc>
                <w:tcPr>
                  <w:tcW w:w="680" w:type="dxa"/>
                  <w:vAlign w:val="bottom"/>
                </w:tcPr>
                <w:p w14:paraId="281D34FB" w14:textId="77777777" w:rsidR="001A0512" w:rsidRPr="001A0512" w:rsidRDefault="001A0512" w:rsidP="001A0512">
                  <w:pPr>
                    <w:jc w:val="center"/>
                    <w:rPr>
                      <w:rFonts w:ascii="Comic Sans MS" w:hAnsi="Comic Sans MS"/>
                      <w:noProof/>
                      <w:color w:val="808080"/>
                      <w:sz w:val="25"/>
                    </w:rPr>
                  </w:pPr>
                </w:p>
              </w:tc>
              <w:tc>
                <w:tcPr>
                  <w:tcW w:w="680" w:type="dxa"/>
                  <w:vAlign w:val="bottom"/>
                </w:tcPr>
                <w:p w14:paraId="03864B24" w14:textId="77777777" w:rsidR="001A0512" w:rsidRPr="001A0512" w:rsidRDefault="001A0512" w:rsidP="001A0512">
                  <w:pPr>
                    <w:jc w:val="center"/>
                    <w:rPr>
                      <w:rFonts w:ascii="Comic Sans MS" w:hAnsi="Comic Sans MS"/>
                      <w:noProof/>
                      <w:color w:val="808080"/>
                      <w:sz w:val="25"/>
                    </w:rPr>
                  </w:pPr>
                </w:p>
              </w:tc>
              <w:tc>
                <w:tcPr>
                  <w:tcW w:w="680" w:type="dxa"/>
                  <w:vAlign w:val="bottom"/>
                </w:tcPr>
                <w:p w14:paraId="51FD6245" w14:textId="7A1C75A3" w:rsidR="001A0512" w:rsidRPr="001A0512" w:rsidRDefault="002D6696" w:rsidP="001A0512">
                  <w:pPr>
                    <w:jc w:val="center"/>
                  </w:pPr>
                  <w:r>
                    <w:t>3</w:t>
                  </w:r>
                  <w:r w:rsidR="001A0512" w:rsidRPr="001A0512">
                    <w:t>0</w:t>
                  </w:r>
                </w:p>
              </w:tc>
            </w:tr>
          </w:tbl>
          <w:p w14:paraId="71A947BA" w14:textId="77777777" w:rsidR="001A0512" w:rsidRPr="001A0512" w:rsidRDefault="001A0512" w:rsidP="001A0512"/>
        </w:tc>
      </w:tr>
    </w:tbl>
    <w:p w14:paraId="3AFB4502" w14:textId="77777777" w:rsidR="001A0512" w:rsidRPr="001A0512" w:rsidRDefault="001A0512" w:rsidP="001A0512">
      <w:pPr>
        <w:spacing w:before="130"/>
      </w:pPr>
    </w:p>
    <w:p w14:paraId="5493370A" w14:textId="77777777" w:rsidR="001A0512" w:rsidRPr="001A0512" w:rsidRDefault="001A0512" w:rsidP="001A0512"/>
    <w:p w14:paraId="2EB36841" w14:textId="77777777" w:rsidR="001A0512" w:rsidRPr="001A0512" w:rsidRDefault="001A0512" w:rsidP="001A0512"/>
    <w:tbl>
      <w:tblPr>
        <w:tblStyle w:val="Tabellenraster"/>
        <w:tblW w:w="97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0"/>
        <w:gridCol w:w="1587"/>
        <w:gridCol w:w="7824"/>
      </w:tblGrid>
      <w:tr w:rsidR="001A0512" w:rsidRPr="001A0512" w14:paraId="68B7BB52" w14:textId="77777777" w:rsidTr="0054793A">
        <w:tc>
          <w:tcPr>
            <w:tcW w:w="340" w:type="dxa"/>
          </w:tcPr>
          <w:p w14:paraId="33B3557D" w14:textId="5A4CE82E" w:rsidR="001A0512" w:rsidRPr="001A0512" w:rsidRDefault="002D6696" w:rsidP="001A0512">
            <w:r>
              <w:t>c</w:t>
            </w:r>
            <w:r w:rsidR="001A0512" w:rsidRPr="001A0512">
              <w:t>)</w:t>
            </w:r>
          </w:p>
        </w:tc>
        <w:tc>
          <w:tcPr>
            <w:tcW w:w="1587" w:type="dxa"/>
          </w:tcPr>
          <w:p w14:paraId="01E36804" w14:textId="6022871C" w:rsidR="001A0512" w:rsidRPr="001A0512" w:rsidRDefault="002D6696" w:rsidP="001A0512">
            <w:r>
              <w:t>89</w:t>
            </w:r>
            <w:r w:rsidR="001A0512" w:rsidRPr="001A0512">
              <w:t xml:space="preserve">, </w:t>
            </w:r>
            <w:r>
              <w:t>62</w:t>
            </w:r>
            <w:r w:rsidR="001A0512" w:rsidRPr="001A0512">
              <w:t>, 7</w:t>
            </w:r>
            <w:r>
              <w:t>7</w:t>
            </w:r>
          </w:p>
        </w:tc>
        <w:tc>
          <w:tcPr>
            <w:tcW w:w="7824" w:type="dxa"/>
          </w:tcPr>
          <w:tbl>
            <w:tblPr>
              <w:tblW w:w="7423" w:type="dxa"/>
              <w:tblBorders>
                <w:left w:val="single" w:sz="8" w:space="0" w:color="808080" w:themeColor="background1" w:themeShade="80"/>
                <w:insideH w:val="single" w:sz="8" w:space="0" w:color="808080" w:themeColor="background1" w:themeShade="80"/>
              </w:tblBorders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40"/>
              <w:gridCol w:w="680"/>
              <w:gridCol w:w="680"/>
              <w:gridCol w:w="680"/>
              <w:gridCol w:w="680"/>
              <w:gridCol w:w="680"/>
              <w:gridCol w:w="680"/>
              <w:gridCol w:w="680"/>
              <w:gridCol w:w="680"/>
              <w:gridCol w:w="680"/>
              <w:gridCol w:w="680"/>
              <w:gridCol w:w="283"/>
            </w:tblGrid>
            <w:tr w:rsidR="001A0512" w:rsidRPr="001A0512" w14:paraId="495E28D9" w14:textId="77777777" w:rsidTr="00933242">
              <w:trPr>
                <w:cantSplit/>
                <w:trHeight w:hRule="exact" w:val="130"/>
              </w:trPr>
              <w:tc>
                <w:tcPr>
                  <w:tcW w:w="340" w:type="dxa"/>
                  <w:tcBorders>
                    <w:top w:val="nil"/>
                    <w:left w:val="nil"/>
                    <w:bottom w:val="single" w:sz="8" w:space="0" w:color="808080" w:themeColor="background1" w:themeShade="80"/>
                    <w:right w:val="single" w:sz="8" w:space="0" w:color="808080" w:themeColor="background1" w:themeShade="80"/>
                  </w:tcBorders>
                </w:tcPr>
                <w:p w14:paraId="0C1A1F7F" w14:textId="77777777" w:rsidR="001A0512" w:rsidRPr="001A0512" w:rsidRDefault="001A0512" w:rsidP="001A0512"/>
              </w:tc>
              <w:tc>
                <w:tcPr>
                  <w:tcW w:w="680" w:type="dxa"/>
                  <w:tcBorders>
                    <w:left w:val="single" w:sz="8" w:space="0" w:color="808080" w:themeColor="background1" w:themeShade="80"/>
                  </w:tcBorders>
                </w:tcPr>
                <w:p w14:paraId="61370DE6" w14:textId="77777777" w:rsidR="001A0512" w:rsidRPr="001A0512" w:rsidRDefault="001A0512" w:rsidP="001A0512"/>
              </w:tc>
              <w:tc>
                <w:tcPr>
                  <w:tcW w:w="680" w:type="dxa"/>
                </w:tcPr>
                <w:p w14:paraId="181D1B52" w14:textId="77777777" w:rsidR="001A0512" w:rsidRPr="001A0512" w:rsidRDefault="001A0512" w:rsidP="001A0512"/>
              </w:tc>
              <w:tc>
                <w:tcPr>
                  <w:tcW w:w="680" w:type="dxa"/>
                  <w:vAlign w:val="bottom"/>
                </w:tcPr>
                <w:p w14:paraId="2FADDD20" w14:textId="77777777" w:rsidR="001A0512" w:rsidRPr="001A0512" w:rsidRDefault="001A0512" w:rsidP="001A0512"/>
              </w:tc>
              <w:tc>
                <w:tcPr>
                  <w:tcW w:w="680" w:type="dxa"/>
                  <w:vAlign w:val="bottom"/>
                </w:tcPr>
                <w:p w14:paraId="3C08E147" w14:textId="77777777" w:rsidR="001A0512" w:rsidRPr="001A0512" w:rsidRDefault="001A0512" w:rsidP="001A0512"/>
              </w:tc>
              <w:tc>
                <w:tcPr>
                  <w:tcW w:w="680" w:type="dxa"/>
                  <w:vAlign w:val="bottom"/>
                </w:tcPr>
                <w:p w14:paraId="3BB733AA" w14:textId="77777777" w:rsidR="001A0512" w:rsidRPr="001A0512" w:rsidRDefault="001A0512" w:rsidP="001A0512"/>
              </w:tc>
              <w:tc>
                <w:tcPr>
                  <w:tcW w:w="680" w:type="dxa"/>
                  <w:vAlign w:val="bottom"/>
                </w:tcPr>
                <w:p w14:paraId="7E45D68C" w14:textId="77777777" w:rsidR="001A0512" w:rsidRPr="001A0512" w:rsidRDefault="001A0512" w:rsidP="001A0512"/>
              </w:tc>
              <w:tc>
                <w:tcPr>
                  <w:tcW w:w="680" w:type="dxa"/>
                  <w:vAlign w:val="bottom"/>
                </w:tcPr>
                <w:p w14:paraId="5844B83C" w14:textId="77777777" w:rsidR="001A0512" w:rsidRPr="001A0512" w:rsidRDefault="001A0512" w:rsidP="001A0512"/>
              </w:tc>
              <w:tc>
                <w:tcPr>
                  <w:tcW w:w="680" w:type="dxa"/>
                  <w:vAlign w:val="bottom"/>
                </w:tcPr>
                <w:p w14:paraId="5F5CCDE8" w14:textId="77777777" w:rsidR="001A0512" w:rsidRPr="001A0512" w:rsidRDefault="001A0512" w:rsidP="001A0512"/>
              </w:tc>
              <w:tc>
                <w:tcPr>
                  <w:tcW w:w="680" w:type="dxa"/>
                  <w:vAlign w:val="bottom"/>
                </w:tcPr>
                <w:p w14:paraId="06541DA5" w14:textId="77777777" w:rsidR="001A0512" w:rsidRPr="001A0512" w:rsidRDefault="001A0512" w:rsidP="001A0512"/>
              </w:tc>
              <w:tc>
                <w:tcPr>
                  <w:tcW w:w="680" w:type="dxa"/>
                  <w:tcBorders>
                    <w:right w:val="single" w:sz="8" w:space="0" w:color="808080" w:themeColor="background1" w:themeShade="80"/>
                  </w:tcBorders>
                  <w:vAlign w:val="bottom"/>
                </w:tcPr>
                <w:p w14:paraId="6401E6AE" w14:textId="77777777" w:rsidR="001A0512" w:rsidRPr="001A0512" w:rsidRDefault="001A0512" w:rsidP="001A0512"/>
              </w:tc>
              <w:tc>
                <w:tcPr>
                  <w:tcW w:w="283" w:type="dxa"/>
                  <w:tcBorders>
                    <w:top w:val="nil"/>
                    <w:left w:val="single" w:sz="8" w:space="0" w:color="808080" w:themeColor="background1" w:themeShade="80"/>
                    <w:bottom w:val="single" w:sz="8" w:space="0" w:color="808080" w:themeColor="background1" w:themeShade="80"/>
                  </w:tcBorders>
                  <w:vAlign w:val="bottom"/>
                </w:tcPr>
                <w:p w14:paraId="37FB93B4" w14:textId="77777777" w:rsidR="001A0512" w:rsidRPr="001A0512" w:rsidRDefault="001A0512" w:rsidP="001A0512"/>
              </w:tc>
            </w:tr>
            <w:tr w:rsidR="001A0512" w:rsidRPr="001A0512" w14:paraId="30E30558" w14:textId="77777777" w:rsidTr="00933242">
              <w:trPr>
                <w:cantSplit/>
                <w:trHeight w:hRule="exact" w:val="153"/>
              </w:trPr>
              <w:tc>
                <w:tcPr>
                  <w:tcW w:w="340" w:type="dxa"/>
                  <w:tcBorders>
                    <w:top w:val="single" w:sz="8" w:space="0" w:color="808080" w:themeColor="background1" w:themeShade="80"/>
                    <w:left w:val="nil"/>
                    <w:bottom w:val="nil"/>
                    <w:right w:val="single" w:sz="8" w:space="0" w:color="808080" w:themeColor="background1" w:themeShade="80"/>
                  </w:tcBorders>
                </w:tcPr>
                <w:p w14:paraId="3C51D91C" w14:textId="77777777" w:rsidR="001A0512" w:rsidRPr="001A0512" w:rsidRDefault="001A0512" w:rsidP="001A0512"/>
              </w:tc>
              <w:tc>
                <w:tcPr>
                  <w:tcW w:w="680" w:type="dxa"/>
                  <w:tcBorders>
                    <w:left w:val="single" w:sz="8" w:space="0" w:color="808080" w:themeColor="background1" w:themeShade="80"/>
                  </w:tcBorders>
                </w:tcPr>
                <w:p w14:paraId="2B02DD91" w14:textId="77777777" w:rsidR="001A0512" w:rsidRPr="001A0512" w:rsidRDefault="001A0512" w:rsidP="001A0512"/>
              </w:tc>
              <w:tc>
                <w:tcPr>
                  <w:tcW w:w="680" w:type="dxa"/>
                </w:tcPr>
                <w:p w14:paraId="27FAC7B6" w14:textId="77777777" w:rsidR="001A0512" w:rsidRPr="001A0512" w:rsidRDefault="001A0512" w:rsidP="001A0512"/>
              </w:tc>
              <w:tc>
                <w:tcPr>
                  <w:tcW w:w="680" w:type="dxa"/>
                  <w:vAlign w:val="bottom"/>
                </w:tcPr>
                <w:p w14:paraId="5ACC6842" w14:textId="77777777" w:rsidR="001A0512" w:rsidRPr="001A0512" w:rsidRDefault="001A0512" w:rsidP="001A0512"/>
              </w:tc>
              <w:tc>
                <w:tcPr>
                  <w:tcW w:w="680" w:type="dxa"/>
                  <w:vAlign w:val="bottom"/>
                </w:tcPr>
                <w:p w14:paraId="6EC88F54" w14:textId="77777777" w:rsidR="001A0512" w:rsidRPr="001A0512" w:rsidRDefault="001A0512" w:rsidP="001A0512"/>
              </w:tc>
              <w:tc>
                <w:tcPr>
                  <w:tcW w:w="680" w:type="dxa"/>
                  <w:vAlign w:val="bottom"/>
                </w:tcPr>
                <w:p w14:paraId="1F2F842D" w14:textId="77777777" w:rsidR="001A0512" w:rsidRPr="001A0512" w:rsidRDefault="001A0512" w:rsidP="001A0512"/>
              </w:tc>
              <w:tc>
                <w:tcPr>
                  <w:tcW w:w="680" w:type="dxa"/>
                  <w:vAlign w:val="bottom"/>
                </w:tcPr>
                <w:p w14:paraId="7CEE7328" w14:textId="77777777" w:rsidR="001A0512" w:rsidRPr="001A0512" w:rsidRDefault="001A0512" w:rsidP="001A0512"/>
              </w:tc>
              <w:tc>
                <w:tcPr>
                  <w:tcW w:w="680" w:type="dxa"/>
                  <w:vAlign w:val="bottom"/>
                </w:tcPr>
                <w:p w14:paraId="62C4CA4D" w14:textId="77777777" w:rsidR="001A0512" w:rsidRPr="001A0512" w:rsidRDefault="001A0512" w:rsidP="001A0512"/>
              </w:tc>
              <w:tc>
                <w:tcPr>
                  <w:tcW w:w="680" w:type="dxa"/>
                  <w:vAlign w:val="bottom"/>
                </w:tcPr>
                <w:p w14:paraId="3291E715" w14:textId="77777777" w:rsidR="001A0512" w:rsidRPr="001A0512" w:rsidRDefault="001A0512" w:rsidP="001A0512"/>
              </w:tc>
              <w:tc>
                <w:tcPr>
                  <w:tcW w:w="680" w:type="dxa"/>
                  <w:vAlign w:val="bottom"/>
                </w:tcPr>
                <w:p w14:paraId="225AD4D1" w14:textId="77777777" w:rsidR="001A0512" w:rsidRPr="001A0512" w:rsidRDefault="001A0512" w:rsidP="001A0512"/>
              </w:tc>
              <w:tc>
                <w:tcPr>
                  <w:tcW w:w="680" w:type="dxa"/>
                  <w:tcBorders>
                    <w:right w:val="single" w:sz="8" w:space="0" w:color="808080" w:themeColor="background1" w:themeShade="80"/>
                  </w:tcBorders>
                  <w:vAlign w:val="bottom"/>
                </w:tcPr>
                <w:p w14:paraId="11A314A5" w14:textId="77777777" w:rsidR="001A0512" w:rsidRPr="001A0512" w:rsidRDefault="001A0512" w:rsidP="001A0512"/>
              </w:tc>
              <w:tc>
                <w:tcPr>
                  <w:tcW w:w="283" w:type="dxa"/>
                  <w:tcBorders>
                    <w:top w:val="single" w:sz="8" w:space="0" w:color="808080" w:themeColor="background1" w:themeShade="80"/>
                    <w:left w:val="single" w:sz="8" w:space="0" w:color="808080" w:themeColor="background1" w:themeShade="80"/>
                    <w:bottom w:val="nil"/>
                  </w:tcBorders>
                  <w:vAlign w:val="bottom"/>
                </w:tcPr>
                <w:p w14:paraId="385BB2B1" w14:textId="77777777" w:rsidR="001A0512" w:rsidRPr="001A0512" w:rsidRDefault="001A0512" w:rsidP="001A0512"/>
              </w:tc>
            </w:tr>
          </w:tbl>
          <w:p w14:paraId="1050E108" w14:textId="77777777" w:rsidR="001A0512" w:rsidRPr="001A0512" w:rsidRDefault="001A0512" w:rsidP="001A0512">
            <w:pPr>
              <w:spacing w:line="20" w:lineRule="exact"/>
            </w:pPr>
          </w:p>
          <w:tbl>
            <w:tblPr>
              <w:tblW w:w="748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80"/>
              <w:gridCol w:w="680"/>
              <w:gridCol w:w="680"/>
              <w:gridCol w:w="680"/>
              <w:gridCol w:w="680"/>
              <w:gridCol w:w="680"/>
              <w:gridCol w:w="680"/>
              <w:gridCol w:w="680"/>
              <w:gridCol w:w="680"/>
              <w:gridCol w:w="680"/>
              <w:gridCol w:w="680"/>
            </w:tblGrid>
            <w:tr w:rsidR="001A0512" w:rsidRPr="001A0512" w14:paraId="4A96EB64" w14:textId="77777777" w:rsidTr="0054793A">
              <w:trPr>
                <w:cantSplit/>
                <w:trHeight w:hRule="exact" w:val="283"/>
              </w:trPr>
              <w:tc>
                <w:tcPr>
                  <w:tcW w:w="680" w:type="dxa"/>
                  <w:vAlign w:val="bottom"/>
                </w:tcPr>
                <w:p w14:paraId="09D59E24" w14:textId="27A62D31" w:rsidR="001A0512" w:rsidRPr="001A0512" w:rsidRDefault="002D6696" w:rsidP="001A0512">
                  <w:pPr>
                    <w:jc w:val="center"/>
                  </w:pPr>
                  <w:r>
                    <w:t>6</w:t>
                  </w:r>
                  <w:r w:rsidR="001A0512" w:rsidRPr="001A0512">
                    <w:t>0</w:t>
                  </w:r>
                </w:p>
              </w:tc>
              <w:tc>
                <w:tcPr>
                  <w:tcW w:w="680" w:type="dxa"/>
                  <w:vAlign w:val="bottom"/>
                </w:tcPr>
                <w:p w14:paraId="63208153" w14:textId="77777777" w:rsidR="001A0512" w:rsidRPr="001A0512" w:rsidRDefault="001A0512" w:rsidP="001A0512">
                  <w:pPr>
                    <w:jc w:val="center"/>
                    <w:rPr>
                      <w:rFonts w:ascii="Comic Sans MS" w:hAnsi="Comic Sans MS"/>
                      <w:noProof/>
                      <w:color w:val="808080"/>
                      <w:sz w:val="25"/>
                    </w:rPr>
                  </w:pPr>
                </w:p>
              </w:tc>
              <w:tc>
                <w:tcPr>
                  <w:tcW w:w="680" w:type="dxa"/>
                  <w:vAlign w:val="bottom"/>
                </w:tcPr>
                <w:p w14:paraId="710E3A78" w14:textId="77777777" w:rsidR="001A0512" w:rsidRPr="001A0512" w:rsidRDefault="001A0512" w:rsidP="001A0512">
                  <w:pPr>
                    <w:jc w:val="center"/>
                    <w:rPr>
                      <w:rFonts w:ascii="Comic Sans MS" w:hAnsi="Comic Sans MS"/>
                      <w:noProof/>
                      <w:color w:val="808080"/>
                      <w:sz w:val="25"/>
                    </w:rPr>
                  </w:pPr>
                </w:p>
              </w:tc>
              <w:tc>
                <w:tcPr>
                  <w:tcW w:w="680" w:type="dxa"/>
                  <w:vAlign w:val="bottom"/>
                </w:tcPr>
                <w:p w14:paraId="49E60E52" w14:textId="77777777" w:rsidR="001A0512" w:rsidRPr="001A0512" w:rsidRDefault="001A0512" w:rsidP="001A0512">
                  <w:pPr>
                    <w:jc w:val="center"/>
                    <w:rPr>
                      <w:rFonts w:ascii="Comic Sans MS" w:hAnsi="Comic Sans MS"/>
                      <w:noProof/>
                      <w:color w:val="808080"/>
                      <w:sz w:val="25"/>
                    </w:rPr>
                  </w:pPr>
                </w:p>
              </w:tc>
              <w:tc>
                <w:tcPr>
                  <w:tcW w:w="680" w:type="dxa"/>
                  <w:vAlign w:val="bottom"/>
                </w:tcPr>
                <w:p w14:paraId="19C03C07" w14:textId="77777777" w:rsidR="001A0512" w:rsidRPr="001A0512" w:rsidRDefault="001A0512" w:rsidP="001A0512">
                  <w:pPr>
                    <w:jc w:val="center"/>
                    <w:rPr>
                      <w:rFonts w:ascii="Comic Sans MS" w:hAnsi="Comic Sans MS"/>
                      <w:noProof/>
                      <w:color w:val="808080"/>
                      <w:sz w:val="25"/>
                    </w:rPr>
                  </w:pPr>
                </w:p>
              </w:tc>
              <w:tc>
                <w:tcPr>
                  <w:tcW w:w="680" w:type="dxa"/>
                  <w:vAlign w:val="bottom"/>
                </w:tcPr>
                <w:p w14:paraId="7ECBA305" w14:textId="77777777" w:rsidR="001A0512" w:rsidRPr="001A0512" w:rsidRDefault="001A0512" w:rsidP="001A0512">
                  <w:pPr>
                    <w:jc w:val="center"/>
                    <w:rPr>
                      <w:rFonts w:ascii="Comic Sans MS" w:hAnsi="Comic Sans MS"/>
                      <w:noProof/>
                      <w:color w:val="808080"/>
                      <w:sz w:val="25"/>
                    </w:rPr>
                  </w:pPr>
                </w:p>
              </w:tc>
              <w:tc>
                <w:tcPr>
                  <w:tcW w:w="680" w:type="dxa"/>
                  <w:vAlign w:val="bottom"/>
                </w:tcPr>
                <w:p w14:paraId="6539E5C9" w14:textId="77777777" w:rsidR="001A0512" w:rsidRPr="001A0512" w:rsidRDefault="001A0512" w:rsidP="001A0512">
                  <w:pPr>
                    <w:jc w:val="center"/>
                    <w:rPr>
                      <w:rFonts w:ascii="Comic Sans MS" w:hAnsi="Comic Sans MS"/>
                      <w:noProof/>
                      <w:color w:val="808080"/>
                      <w:sz w:val="25"/>
                    </w:rPr>
                  </w:pPr>
                </w:p>
              </w:tc>
              <w:tc>
                <w:tcPr>
                  <w:tcW w:w="680" w:type="dxa"/>
                  <w:vAlign w:val="bottom"/>
                </w:tcPr>
                <w:p w14:paraId="79312A4E" w14:textId="77777777" w:rsidR="001A0512" w:rsidRPr="001A0512" w:rsidRDefault="001A0512" w:rsidP="001A0512">
                  <w:pPr>
                    <w:jc w:val="center"/>
                    <w:rPr>
                      <w:rFonts w:ascii="Comic Sans MS" w:hAnsi="Comic Sans MS"/>
                      <w:noProof/>
                      <w:color w:val="808080"/>
                      <w:sz w:val="25"/>
                    </w:rPr>
                  </w:pPr>
                </w:p>
              </w:tc>
              <w:tc>
                <w:tcPr>
                  <w:tcW w:w="680" w:type="dxa"/>
                  <w:vAlign w:val="bottom"/>
                </w:tcPr>
                <w:p w14:paraId="6E30EDD1" w14:textId="77777777" w:rsidR="001A0512" w:rsidRPr="001A0512" w:rsidRDefault="001A0512" w:rsidP="001A0512">
                  <w:pPr>
                    <w:jc w:val="center"/>
                    <w:rPr>
                      <w:rFonts w:ascii="Comic Sans MS" w:hAnsi="Comic Sans MS"/>
                      <w:noProof/>
                      <w:color w:val="808080"/>
                      <w:sz w:val="25"/>
                    </w:rPr>
                  </w:pPr>
                </w:p>
              </w:tc>
              <w:tc>
                <w:tcPr>
                  <w:tcW w:w="680" w:type="dxa"/>
                  <w:vAlign w:val="bottom"/>
                </w:tcPr>
                <w:p w14:paraId="662051F3" w14:textId="77777777" w:rsidR="001A0512" w:rsidRPr="001A0512" w:rsidRDefault="001A0512" w:rsidP="001A0512">
                  <w:pPr>
                    <w:jc w:val="center"/>
                    <w:rPr>
                      <w:rFonts w:ascii="Comic Sans MS" w:hAnsi="Comic Sans MS"/>
                      <w:noProof/>
                      <w:color w:val="808080"/>
                      <w:sz w:val="25"/>
                    </w:rPr>
                  </w:pPr>
                </w:p>
              </w:tc>
              <w:tc>
                <w:tcPr>
                  <w:tcW w:w="680" w:type="dxa"/>
                  <w:vAlign w:val="bottom"/>
                </w:tcPr>
                <w:p w14:paraId="00F4CE31" w14:textId="4A1BC2AD" w:rsidR="001A0512" w:rsidRPr="001A0512" w:rsidRDefault="002D6696" w:rsidP="001A0512">
                  <w:pPr>
                    <w:jc w:val="center"/>
                  </w:pPr>
                  <w:r>
                    <w:t>9</w:t>
                  </w:r>
                  <w:r w:rsidR="001A0512" w:rsidRPr="001A0512">
                    <w:t>0</w:t>
                  </w:r>
                </w:p>
              </w:tc>
            </w:tr>
          </w:tbl>
          <w:p w14:paraId="1AD14102" w14:textId="77777777" w:rsidR="001A0512" w:rsidRPr="001A0512" w:rsidRDefault="001A0512" w:rsidP="001A0512"/>
        </w:tc>
      </w:tr>
    </w:tbl>
    <w:p w14:paraId="4BF840DF" w14:textId="264AE542" w:rsidR="002D6696" w:rsidRDefault="002D6696" w:rsidP="001A0512"/>
    <w:p w14:paraId="2249EEE5" w14:textId="77777777" w:rsidR="002D6696" w:rsidRDefault="002D6696">
      <w:pPr>
        <w:tabs>
          <w:tab w:val="clear" w:pos="340"/>
          <w:tab w:val="clear" w:pos="595"/>
          <w:tab w:val="clear" w:pos="851"/>
        </w:tabs>
        <w:spacing w:after="160" w:line="259" w:lineRule="auto"/>
      </w:pPr>
      <w:r>
        <w:br w:type="page"/>
      </w:r>
    </w:p>
    <w:tbl>
      <w:tblPr>
        <w:tblW w:w="11000" w:type="dxa"/>
        <w:tblInd w:w="-1247" w:type="dxa"/>
        <w:tblBorders>
          <w:insideH w:val="single" w:sz="8" w:space="0" w:color="80808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43"/>
        <w:gridCol w:w="9757"/>
      </w:tblGrid>
      <w:tr w:rsidR="002D6696" w:rsidRPr="00BF17F2" w14:paraId="64C7BF26" w14:textId="77777777" w:rsidTr="0054793A">
        <w:trPr>
          <w:trHeight w:hRule="exact" w:val="794"/>
        </w:trPr>
        <w:tc>
          <w:tcPr>
            <w:tcW w:w="1243" w:type="dxa"/>
            <w:tcBorders>
              <w:bottom w:val="nil"/>
              <w:right w:val="nil"/>
            </w:tcBorders>
            <w:noWrap/>
            <w:vAlign w:val="bottom"/>
          </w:tcPr>
          <w:p w14:paraId="2765F4ED" w14:textId="77777777" w:rsidR="002D6696" w:rsidRPr="00BF17F2" w:rsidRDefault="002D6696" w:rsidP="0054793A">
            <w:pPr>
              <w:rPr>
                <w:color w:val="FFFFFF" w:themeColor="background1"/>
              </w:rPr>
            </w:pPr>
          </w:p>
        </w:tc>
        <w:tc>
          <w:tcPr>
            <w:tcW w:w="9757" w:type="dxa"/>
            <w:tcBorders>
              <w:left w:val="nil"/>
              <w:bottom w:val="nil"/>
            </w:tcBorders>
            <w:noWrap/>
            <w:vAlign w:val="bottom"/>
          </w:tcPr>
          <w:p w14:paraId="0D71E0BF" w14:textId="77777777" w:rsidR="002D6696" w:rsidRPr="00BF17F2" w:rsidRDefault="002D6696" w:rsidP="0054793A">
            <w:pPr>
              <w:rPr>
                <w:color w:val="FFFFFF" w:themeColor="background1"/>
              </w:rPr>
            </w:pPr>
          </w:p>
        </w:tc>
      </w:tr>
    </w:tbl>
    <w:p w14:paraId="284CD317" w14:textId="78759254" w:rsidR="001A0512" w:rsidRDefault="002D6696" w:rsidP="00CE4EEE">
      <w:pPr>
        <w:pStyle w:val="ekvue1arial"/>
        <w:jc w:val="center"/>
      </w:pPr>
      <w:r>
        <w:t xml:space="preserve">Station </w:t>
      </w:r>
      <w:r w:rsidR="008207A7">
        <w:t>6</w:t>
      </w:r>
    </w:p>
    <w:p w14:paraId="26C32929" w14:textId="77777777" w:rsidR="002D6696" w:rsidRDefault="002D6696" w:rsidP="001A0512"/>
    <w:p w14:paraId="5D9CBC78" w14:textId="48A61329" w:rsidR="002D6696" w:rsidRDefault="006A3B9E" w:rsidP="00CE4EEE">
      <w:pPr>
        <w:pStyle w:val="ekvue2arial"/>
        <w:jc w:val="center"/>
      </w:pPr>
      <w:r>
        <w:t>Knobelaufgaben</w:t>
      </w:r>
    </w:p>
    <w:p w14:paraId="17AA9DE7" w14:textId="77777777" w:rsidR="006A3B9E" w:rsidRDefault="006A3B9E" w:rsidP="001A0512"/>
    <w:p w14:paraId="2E16F30A" w14:textId="77777777" w:rsidR="006A3B9E" w:rsidRDefault="006A3B9E" w:rsidP="001A0512"/>
    <w:p w14:paraId="13824BFF" w14:textId="036C3204" w:rsidR="006A3B9E" w:rsidRPr="00D3427F" w:rsidRDefault="006A3B9E" w:rsidP="006A3B9E">
      <w:pPr>
        <w:pStyle w:val="ekvnummerierung"/>
        <w:framePr w:wrap="around"/>
      </w:pPr>
      <w:r>
        <w:t>1</w:t>
      </w:r>
    </w:p>
    <w:p w14:paraId="6DDE250F" w14:textId="77777777" w:rsidR="006A3B9E" w:rsidRPr="00287B24" w:rsidRDefault="006A3B9E" w:rsidP="006A3B9E">
      <w:pPr>
        <w:pStyle w:val="ekvpicto"/>
        <w:framePr w:wrap="around"/>
      </w:pPr>
      <w:r>
        <w:rPr>
          <w:noProof/>
          <w:lang w:eastAsia="de-DE"/>
        </w:rPr>
        <w:drawing>
          <wp:inline distT="0" distB="0" distL="0" distR="0" wp14:anchorId="7E40B418" wp14:editId="5665D140">
            <wp:extent cx="288290" cy="288290"/>
            <wp:effectExtent l="0" t="0" r="0" b="0"/>
            <wp:docPr id="480714818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c_mittel.pn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8290" cy="288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2E33B3" w14:textId="5B474B96" w:rsidR="006A3B9E" w:rsidRDefault="006A3B9E" w:rsidP="001A0512">
      <w:r>
        <w:t>Welche Zahlen können nicht stimmen? Streiche durch.</w:t>
      </w:r>
    </w:p>
    <w:p w14:paraId="7826DAA7" w14:textId="0FA3770D" w:rsidR="006A3B9E" w:rsidRDefault="00CE4EEE" w:rsidP="001A0512">
      <w:r>
        <w:rPr>
          <w:noProof/>
        </w:rPr>
        <w:drawing>
          <wp:anchor distT="0" distB="0" distL="114300" distR="114300" simplePos="0" relativeHeight="251716608" behindDoc="0" locked="0" layoutInCell="1" allowOverlap="1" wp14:anchorId="318F69A6" wp14:editId="6D9E36C1">
            <wp:simplePos x="0" y="0"/>
            <wp:positionH relativeFrom="column">
              <wp:posOffset>332105</wp:posOffset>
            </wp:positionH>
            <wp:positionV relativeFrom="paragraph">
              <wp:posOffset>196215</wp:posOffset>
            </wp:positionV>
            <wp:extent cx="988060" cy="1029335"/>
            <wp:effectExtent l="0" t="0" r="2540" b="0"/>
            <wp:wrapNone/>
            <wp:docPr id="1198841698" name="Grafik 10" descr="S677280501_029_02_Pfad_sw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8841698" name="Grafik 10" descr="S677280501_029_02_Pfad_sw.png"/>
                    <pic:cNvPicPr/>
                  </pic:nvPicPr>
                  <pic:blipFill rotWithShape="1"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778" t="11999" r="63565" b="92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8060" cy="10293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613CED4" w14:textId="780ABC3B" w:rsidR="006A3B9E" w:rsidRDefault="00CE4EEE" w:rsidP="00CE4EEE">
      <w:pPr>
        <w:pStyle w:val="ekvbild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56E300D8" wp14:editId="43BF678C">
                <wp:simplePos x="0" y="0"/>
                <wp:positionH relativeFrom="column">
                  <wp:posOffset>4773873</wp:posOffset>
                </wp:positionH>
                <wp:positionV relativeFrom="paragraph">
                  <wp:posOffset>72390</wp:posOffset>
                </wp:positionV>
                <wp:extent cx="545910" cy="327546"/>
                <wp:effectExtent l="0" t="0" r="26035" b="15875"/>
                <wp:wrapNone/>
                <wp:docPr id="968617271" name="Textfeld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5910" cy="32754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D0C15D7" w14:textId="775ADE8E" w:rsidR="00CE4EEE" w:rsidRDefault="00CE4EEE" w:rsidP="00CE4EEE">
                            <w:pPr>
                              <w:jc w:val="center"/>
                            </w:pPr>
                            <w:r>
                              <w:t>62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6E300D8" id="Textfeld 11" o:spid="_x0000_s1074" type="#_x0000_t202" style="position:absolute;margin-left:375.9pt;margin-top:5.7pt;width:43pt;height:25.8pt;z-index:2517237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" fillcolor="white [3201]" strokeweight=".5pt">
                <v:textbox>
                  <w:txbxContent>
                    <w:p w14:paraId="4D0C15D7" w14:textId="775ADE8E" w:rsidR="00CE4EEE" w:rsidRDefault="00CE4EEE" w:rsidP="00CE4EEE">
                      <w:pPr>
                        <w:jc w:val="center"/>
                      </w:pPr>
                      <w:r>
                        <w:t>62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1D13D18B" wp14:editId="20F43B48">
                <wp:simplePos x="0" y="0"/>
                <wp:positionH relativeFrom="column">
                  <wp:posOffset>4071895</wp:posOffset>
                </wp:positionH>
                <wp:positionV relativeFrom="paragraph">
                  <wp:posOffset>72561</wp:posOffset>
                </wp:positionV>
                <wp:extent cx="545910" cy="327546"/>
                <wp:effectExtent l="0" t="0" r="26035" b="15875"/>
                <wp:wrapNone/>
                <wp:docPr id="617566070" name="Textfeld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5910" cy="32754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A69D8CC" w14:textId="01B5A89E" w:rsidR="00CE4EEE" w:rsidRDefault="00CE4EEE" w:rsidP="00CE4EEE">
                            <w:pPr>
                              <w:jc w:val="center"/>
                            </w:pPr>
                            <w:r>
                              <w:t>71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D13D18B" id="_x0000_s1075" type="#_x0000_t202" style="position:absolute;margin-left:320.6pt;margin-top:5.7pt;width:43pt;height:25.8pt;z-index:2517196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" fillcolor="white [3201]" strokeweight=".5pt">
                <v:textbox>
                  <w:txbxContent>
                    <w:p w14:paraId="6A69D8CC" w14:textId="01B5A89E" w:rsidR="00CE4EEE" w:rsidRDefault="00CE4EEE" w:rsidP="00CE4EEE">
                      <w:pPr>
                        <w:jc w:val="center"/>
                      </w:pPr>
                      <w:r>
                        <w:t>71</w:t>
                      </w:r>
                    </w:p>
                  </w:txbxContent>
                </v:textbox>
              </v:shape>
            </w:pict>
          </mc:Fallback>
        </mc:AlternateContent>
      </w:r>
      <w:r>
        <w:t>a)</w:t>
      </w:r>
    </w:p>
    <w:p w14:paraId="47AF205B" w14:textId="0464F7A3" w:rsidR="00CE4EEE" w:rsidRDefault="00CE4EEE" w:rsidP="00CE4EEE"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2A6C3BD5" wp14:editId="59888CBB">
                <wp:simplePos x="0" y="0"/>
                <wp:positionH relativeFrom="page">
                  <wp:posOffset>2604439</wp:posOffset>
                </wp:positionH>
                <wp:positionV relativeFrom="paragraph">
                  <wp:posOffset>14065</wp:posOffset>
                </wp:positionV>
                <wp:extent cx="1817142" cy="627797"/>
                <wp:effectExtent l="152400" t="0" r="12065" b="20320"/>
                <wp:wrapNone/>
                <wp:docPr id="4" name="Abgerundete rechteckige Legend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17142" cy="627797"/>
                        </a:xfrm>
                        <a:prstGeom prst="wedgeRoundRectCallout">
                          <a:avLst>
                            <a:gd name="adj1" fmla="val -56856"/>
                            <a:gd name="adj2" fmla="val -10714"/>
                            <a:gd name="adj3" fmla="val 16667"/>
                          </a:avLst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06A9657" w14:textId="1A4501B4" w:rsidR="00CE4EEE" w:rsidRPr="00BB7A52" w:rsidRDefault="00CE4EEE" w:rsidP="00CE4EEE">
                            <w:pPr>
                              <w:pStyle w:val="ekvsprechblase"/>
                              <w:spacing w:line="360" w:lineRule="auto"/>
                            </w:pPr>
                            <w:r>
                              <w:t>Meine Zahl ist 2 Einer größer als 51.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A6C3BD5" id="_x0000_t62" coordsize="21600,21600" o:spt="62" adj="1350,25920" path="m3600,qx,3600l0@8@12@24,0@9,,18000qy3600,21600l@6,21600@15@27@7,21600,18000,21600qx21600,18000l21600@9@18@30,21600@8,21600,3600qy18000,l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 textboxrect="791,791,20809,20809"/>
                <v:handles>
                  <v:h position="#0,#1"/>
                </v:handles>
              </v:shapetype>
              <v:shape id="Abgerundete rechteckige Legende 4" o:spid="_x0000_s1076" type="#_x0000_t62" style="position:absolute;margin-left:205.05pt;margin-top:1.1pt;width:143.1pt;height:49.45pt;z-index:2517186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" adj="-1481,8486" fillcolor="white [3212]" strokecolor="#a5a5a5 [2092]">
                <v:textbox>
                  <w:txbxContent>
                    <w:p w14:paraId="206A9657" w14:textId="1A4501B4" w:rsidR="00CE4EEE" w:rsidRPr="00BB7A52" w:rsidRDefault="00CE4EEE" w:rsidP="00CE4EEE">
                      <w:pPr>
                        <w:pStyle w:val="ekvsprechblase"/>
                        <w:spacing w:line="360" w:lineRule="auto"/>
                      </w:pPr>
                      <w:r>
                        <w:t>Meine Zahl ist 2 Einer größer als 51.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4516E51E" w14:textId="3B9232DF" w:rsidR="00CE4EEE" w:rsidRDefault="00CE4EEE" w:rsidP="001A0512">
      <w:r>
        <w:rPr>
          <w:noProof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0139130E" wp14:editId="77D0A624">
                <wp:simplePos x="0" y="0"/>
                <wp:positionH relativeFrom="column">
                  <wp:posOffset>4773873</wp:posOffset>
                </wp:positionH>
                <wp:positionV relativeFrom="paragraph">
                  <wp:posOffset>115570</wp:posOffset>
                </wp:positionV>
                <wp:extent cx="545910" cy="327546"/>
                <wp:effectExtent l="0" t="0" r="26035" b="15875"/>
                <wp:wrapNone/>
                <wp:docPr id="1102783071" name="Textfeld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5910" cy="32754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EFFCC00" w14:textId="6DE21D2C" w:rsidR="00CE4EEE" w:rsidRDefault="00CE4EEE" w:rsidP="00CE4EEE">
                            <w:pPr>
                              <w:jc w:val="center"/>
                            </w:pPr>
                            <w:r>
                              <w:t>50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139130E" id="_x0000_s1077" type="#_x0000_t202" style="position:absolute;margin-left:375.9pt;margin-top:9.1pt;width:43pt;height:25.8pt;z-index:2517248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" fillcolor="white [3201]" strokeweight=".5pt">
                <v:textbox>
                  <w:txbxContent>
                    <w:p w14:paraId="3EFFCC00" w14:textId="6DE21D2C" w:rsidR="00CE4EEE" w:rsidRDefault="00CE4EEE" w:rsidP="00CE4EEE">
                      <w:pPr>
                        <w:jc w:val="center"/>
                      </w:pPr>
                      <w:r>
                        <w:t>50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7C7BC268" wp14:editId="1A82A1D3">
                <wp:simplePos x="0" y="0"/>
                <wp:positionH relativeFrom="column">
                  <wp:posOffset>4071620</wp:posOffset>
                </wp:positionH>
                <wp:positionV relativeFrom="paragraph">
                  <wp:posOffset>115921</wp:posOffset>
                </wp:positionV>
                <wp:extent cx="545910" cy="327546"/>
                <wp:effectExtent l="0" t="0" r="26035" b="15875"/>
                <wp:wrapNone/>
                <wp:docPr id="377139207" name="Textfeld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5910" cy="32754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139D336" w14:textId="0CF48D4E" w:rsidR="00CE4EEE" w:rsidRDefault="00CE4EEE" w:rsidP="00CE4EEE">
                            <w:pPr>
                              <w:jc w:val="center"/>
                            </w:pPr>
                            <w:r>
                              <w:t>53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C7BC268" id="_x0000_s1078" type="#_x0000_t202" style="position:absolute;margin-left:320.6pt;margin-top:9.15pt;width:43pt;height:25.8pt;z-index:2517217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" fillcolor="white [3201]" strokeweight=".5pt">
                <v:textbox>
                  <w:txbxContent>
                    <w:p w14:paraId="2139D336" w14:textId="0CF48D4E" w:rsidR="00CE4EEE" w:rsidRDefault="00CE4EEE" w:rsidP="00CE4EEE">
                      <w:pPr>
                        <w:jc w:val="center"/>
                      </w:pPr>
                      <w:r>
                        <w:t>53</w:t>
                      </w:r>
                    </w:p>
                  </w:txbxContent>
                </v:textbox>
              </v:shape>
            </w:pict>
          </mc:Fallback>
        </mc:AlternateContent>
      </w:r>
    </w:p>
    <w:p w14:paraId="70266AFA" w14:textId="76CC91B8" w:rsidR="006A3B9E" w:rsidRDefault="006A3B9E" w:rsidP="001A0512"/>
    <w:p w14:paraId="2668FFB2" w14:textId="39A2B946" w:rsidR="00CE4EEE" w:rsidRDefault="00CE4EEE" w:rsidP="001A0512"/>
    <w:p w14:paraId="31AABDD4" w14:textId="2183EDF6" w:rsidR="00CE4EEE" w:rsidRDefault="00CE4EEE" w:rsidP="001A0512"/>
    <w:p w14:paraId="2604958C" w14:textId="60F24B72" w:rsidR="00CE4EEE" w:rsidRDefault="00CE4EEE" w:rsidP="001A0512"/>
    <w:p w14:paraId="607E3CFA" w14:textId="1A0A593A" w:rsidR="00CE4EEE" w:rsidRDefault="00CE4EEE" w:rsidP="001A0512">
      <w:r>
        <w:rPr>
          <w:noProof/>
        </w:rPr>
        <w:drawing>
          <wp:anchor distT="0" distB="0" distL="114300" distR="114300" simplePos="0" relativeHeight="251726848" behindDoc="0" locked="0" layoutInCell="1" allowOverlap="1" wp14:anchorId="698F3F57" wp14:editId="166E7D0C">
            <wp:simplePos x="0" y="0"/>
            <wp:positionH relativeFrom="column">
              <wp:posOffset>332105</wp:posOffset>
            </wp:positionH>
            <wp:positionV relativeFrom="paragraph">
              <wp:posOffset>170190</wp:posOffset>
            </wp:positionV>
            <wp:extent cx="988060" cy="1029335"/>
            <wp:effectExtent l="0" t="0" r="2540" b="0"/>
            <wp:wrapNone/>
            <wp:docPr id="1072209169" name="Grafik 10" descr="S677280501_029_02_Pfad_sw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8841698" name="Grafik 10" descr="S677280501_029_02_Pfad_sw.png"/>
                    <pic:cNvPicPr/>
                  </pic:nvPicPr>
                  <pic:blipFill rotWithShape="1"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4750" t="10955" r="28593" b="10317"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988060" cy="10293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E58B25D" w14:textId="08AC5AD8" w:rsidR="00CE4EEE" w:rsidRDefault="00CE4EEE" w:rsidP="001A0512">
      <w:r>
        <w:rPr>
          <w:noProof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530154AA" wp14:editId="27BFE05F">
                <wp:simplePos x="0" y="0"/>
                <wp:positionH relativeFrom="column">
                  <wp:posOffset>4773295</wp:posOffset>
                </wp:positionH>
                <wp:positionV relativeFrom="paragraph">
                  <wp:posOffset>535940</wp:posOffset>
                </wp:positionV>
                <wp:extent cx="545465" cy="327025"/>
                <wp:effectExtent l="0" t="0" r="26035" b="15875"/>
                <wp:wrapNone/>
                <wp:docPr id="1433873433" name="Textfeld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5465" cy="3270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C543A63" w14:textId="1DAC50F5" w:rsidR="00CE4EEE" w:rsidRDefault="00CE4EEE" w:rsidP="00CE4EEE">
                            <w:pPr>
                              <w:jc w:val="center"/>
                            </w:pPr>
                            <w:r>
                              <w:t>53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30154AA" id="_x0000_s1079" type="#_x0000_t202" style="position:absolute;margin-left:375.85pt;margin-top:42.2pt;width:42.95pt;height:25.75pt;z-index:2517340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" fillcolor="white [3201]" strokeweight=".5pt">
                <v:textbox>
                  <w:txbxContent>
                    <w:p w14:paraId="7C543A63" w14:textId="1DAC50F5" w:rsidR="00CE4EEE" w:rsidRDefault="00CE4EEE" w:rsidP="00CE4EEE">
                      <w:pPr>
                        <w:jc w:val="center"/>
                      </w:pPr>
                      <w:r>
                        <w:t>53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49BFE8A9" wp14:editId="070F5A08">
                <wp:simplePos x="0" y="0"/>
                <wp:positionH relativeFrom="column">
                  <wp:posOffset>4773295</wp:posOffset>
                </wp:positionH>
                <wp:positionV relativeFrom="paragraph">
                  <wp:posOffset>127000</wp:posOffset>
                </wp:positionV>
                <wp:extent cx="545465" cy="327025"/>
                <wp:effectExtent l="0" t="0" r="26035" b="15875"/>
                <wp:wrapNone/>
                <wp:docPr id="265361091" name="Textfeld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5465" cy="3270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919C5AD" w14:textId="4284CB93" w:rsidR="00CE4EEE" w:rsidRDefault="00CE4EEE" w:rsidP="00CE4EEE">
                            <w:pPr>
                              <w:jc w:val="center"/>
                            </w:pPr>
                            <w:r>
                              <w:t>63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9BFE8A9" id="_x0000_s1080" type="#_x0000_t202" style="position:absolute;margin-left:375.85pt;margin-top:10pt;width:42.95pt;height:25.75pt;z-index:2517329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" fillcolor="white [3201]" strokeweight=".5pt">
                <v:textbox>
                  <w:txbxContent>
                    <w:p w14:paraId="2919C5AD" w14:textId="4284CB93" w:rsidR="00CE4EEE" w:rsidRDefault="00CE4EEE" w:rsidP="00CE4EEE">
                      <w:pPr>
                        <w:jc w:val="center"/>
                      </w:pPr>
                      <w:r>
                        <w:t>63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70FE31F5" wp14:editId="72FD9D40">
                <wp:simplePos x="0" y="0"/>
                <wp:positionH relativeFrom="column">
                  <wp:posOffset>4071620</wp:posOffset>
                </wp:positionH>
                <wp:positionV relativeFrom="paragraph">
                  <wp:posOffset>535940</wp:posOffset>
                </wp:positionV>
                <wp:extent cx="545465" cy="327025"/>
                <wp:effectExtent l="0" t="0" r="26035" b="15875"/>
                <wp:wrapNone/>
                <wp:docPr id="1575407950" name="Textfeld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5465" cy="3270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683DDFB" w14:textId="6829489D" w:rsidR="00CE4EEE" w:rsidRDefault="00CE4EEE" w:rsidP="00CE4EEE">
                            <w:pPr>
                              <w:jc w:val="center"/>
                            </w:pPr>
                            <w:r>
                              <w:t>73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0FE31F5" id="_x0000_s1081" type="#_x0000_t202" style="position:absolute;margin-left:320.6pt;margin-top:42.2pt;width:42.95pt;height:25.75pt;z-index:2517319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" fillcolor="white [3201]" strokeweight=".5pt">
                <v:textbox>
                  <w:txbxContent>
                    <w:p w14:paraId="5683DDFB" w14:textId="6829489D" w:rsidR="00CE4EEE" w:rsidRDefault="00CE4EEE" w:rsidP="00CE4EEE">
                      <w:pPr>
                        <w:jc w:val="center"/>
                      </w:pPr>
                      <w:r>
                        <w:t>73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480DC4A2" wp14:editId="068690DF">
                <wp:simplePos x="0" y="0"/>
                <wp:positionH relativeFrom="column">
                  <wp:posOffset>4071620</wp:posOffset>
                </wp:positionH>
                <wp:positionV relativeFrom="paragraph">
                  <wp:posOffset>127559</wp:posOffset>
                </wp:positionV>
                <wp:extent cx="545910" cy="327546"/>
                <wp:effectExtent l="0" t="0" r="26035" b="15875"/>
                <wp:wrapNone/>
                <wp:docPr id="135813345" name="Textfeld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5910" cy="32754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5C22CA1" w14:textId="37591F13" w:rsidR="00CE4EEE" w:rsidRDefault="00CE4EEE" w:rsidP="00CE4EEE">
                            <w:pPr>
                              <w:jc w:val="center"/>
                            </w:pPr>
                            <w:r>
                              <w:t>83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80DC4A2" id="_x0000_s1082" type="#_x0000_t202" style="position:absolute;margin-left:320.6pt;margin-top:10.05pt;width:43pt;height:25.8pt;z-index:2517309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" fillcolor="white [3201]" strokeweight=".5pt">
                <v:textbox>
                  <w:txbxContent>
                    <w:p w14:paraId="35C22CA1" w14:textId="37591F13" w:rsidR="00CE4EEE" w:rsidRDefault="00CE4EEE" w:rsidP="00CE4EEE">
                      <w:pPr>
                        <w:jc w:val="center"/>
                      </w:pPr>
                      <w:r>
                        <w:t>83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2FF0BD3F" wp14:editId="73706EC9">
                <wp:simplePos x="0" y="0"/>
                <wp:positionH relativeFrom="page">
                  <wp:posOffset>2602173</wp:posOffset>
                </wp:positionH>
                <wp:positionV relativeFrom="paragraph">
                  <wp:posOffset>140363</wp:posOffset>
                </wp:positionV>
                <wp:extent cx="1928884" cy="627797"/>
                <wp:effectExtent l="152400" t="0" r="14605" b="20320"/>
                <wp:wrapNone/>
                <wp:docPr id="944958196" name="Abgerundete rechteckige Legend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28884" cy="627797"/>
                        </a:xfrm>
                        <a:prstGeom prst="wedgeRoundRectCallout">
                          <a:avLst>
                            <a:gd name="adj1" fmla="val -56856"/>
                            <a:gd name="adj2" fmla="val -10714"/>
                            <a:gd name="adj3" fmla="val 16667"/>
                          </a:avLst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ECEC491" w14:textId="3DAE57E4" w:rsidR="00CE4EEE" w:rsidRPr="00BB7A52" w:rsidRDefault="00CE4EEE" w:rsidP="00CE4EEE">
                            <w:pPr>
                              <w:pStyle w:val="ekvsprechblase"/>
                              <w:spacing w:line="360" w:lineRule="auto"/>
                            </w:pPr>
                            <w:r>
                              <w:t>Meine Zahl ist 1 Zehner kleiner als 73.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F0BD3F" id="_x0000_s1083" type="#_x0000_t62" style="position:absolute;margin-left:204.9pt;margin-top:11.05pt;width:151.9pt;height:49.45pt;z-index:2517288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" adj="-1481,8486" fillcolor="white [3212]" strokecolor="#a5a5a5 [2092]">
                <v:textbox>
                  <w:txbxContent>
                    <w:p w14:paraId="5ECEC491" w14:textId="3DAE57E4" w:rsidR="00CE4EEE" w:rsidRPr="00BB7A52" w:rsidRDefault="00CE4EEE" w:rsidP="00CE4EEE">
                      <w:pPr>
                        <w:pStyle w:val="ekvsprechblase"/>
                        <w:spacing w:line="360" w:lineRule="auto"/>
                      </w:pPr>
                      <w:r>
                        <w:t>Meine Zahl ist 1 Zehner kleiner als 73.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t>b)</w:t>
      </w:r>
    </w:p>
    <w:p w14:paraId="19E63CC2" w14:textId="0BC37AA7" w:rsidR="00CE4EEE" w:rsidRDefault="00CE4EEE" w:rsidP="001A0512"/>
    <w:p w14:paraId="4F7284A0" w14:textId="3559D7BD" w:rsidR="00CE4EEE" w:rsidRDefault="00CE4EEE" w:rsidP="001A0512"/>
    <w:p w14:paraId="6E32A6D9" w14:textId="77777777" w:rsidR="00CE4EEE" w:rsidRDefault="00CE4EEE" w:rsidP="001A0512"/>
    <w:p w14:paraId="7F4921CA" w14:textId="240014C6" w:rsidR="00CE4EEE" w:rsidRDefault="00CE4EEE" w:rsidP="001A0512"/>
    <w:p w14:paraId="747693ED" w14:textId="34E2AF9B" w:rsidR="00CE4EEE" w:rsidRDefault="00CE4EEE" w:rsidP="001A0512"/>
    <w:p w14:paraId="5707E545" w14:textId="7CC0417F" w:rsidR="00CE4EEE" w:rsidRDefault="00CE4EEE" w:rsidP="001A0512"/>
    <w:p w14:paraId="0665C422" w14:textId="0840671A" w:rsidR="00CE4EEE" w:rsidRDefault="00CE4EEE" w:rsidP="001A0512">
      <w:r>
        <w:rPr>
          <w:noProof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3405526A" wp14:editId="0F0F82CC">
                <wp:simplePos x="0" y="0"/>
                <wp:positionH relativeFrom="column">
                  <wp:posOffset>4773295</wp:posOffset>
                </wp:positionH>
                <wp:positionV relativeFrom="paragraph">
                  <wp:posOffset>541655</wp:posOffset>
                </wp:positionV>
                <wp:extent cx="545465" cy="327025"/>
                <wp:effectExtent l="0" t="0" r="26035" b="15875"/>
                <wp:wrapNone/>
                <wp:docPr id="214431593" name="Textfeld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5465" cy="3270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CC736D0" w14:textId="3273262A" w:rsidR="00CE4EEE" w:rsidRDefault="00CE4EEE" w:rsidP="00CE4EEE">
                            <w:pPr>
                              <w:jc w:val="center"/>
                            </w:pPr>
                            <w:r>
                              <w:t>74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405526A" id="_x0000_s1084" type="#_x0000_t202" style="position:absolute;margin-left:375.85pt;margin-top:42.65pt;width:42.95pt;height:25.75pt;z-index:2517411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" fillcolor="white [3201]" strokeweight=".5pt">
                <v:textbox>
                  <w:txbxContent>
                    <w:p w14:paraId="2CC736D0" w14:textId="3273262A" w:rsidR="00CE4EEE" w:rsidRDefault="00CE4EEE" w:rsidP="00CE4EEE">
                      <w:pPr>
                        <w:jc w:val="center"/>
                      </w:pPr>
                      <w:r>
                        <w:t>74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736064" behindDoc="0" locked="0" layoutInCell="1" allowOverlap="1" wp14:anchorId="703654C9" wp14:editId="61197398">
            <wp:simplePos x="0" y="0"/>
            <wp:positionH relativeFrom="column">
              <wp:posOffset>332105</wp:posOffset>
            </wp:positionH>
            <wp:positionV relativeFrom="paragraph">
              <wp:posOffset>58420</wp:posOffset>
            </wp:positionV>
            <wp:extent cx="988060" cy="1029335"/>
            <wp:effectExtent l="0" t="0" r="2540" b="0"/>
            <wp:wrapNone/>
            <wp:docPr id="2046030656" name="Grafik 10" descr="S677280501_029_02_Pfad_sw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8841698" name="Grafik 10" descr="S677280501_029_02_Pfad_sw.png"/>
                    <pic:cNvPicPr/>
                  </pic:nvPicPr>
                  <pic:blipFill rotWithShape="1"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778" t="11999" r="63565" b="92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8060" cy="10293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2E569A60" wp14:editId="287483DC">
                <wp:simplePos x="0" y="0"/>
                <wp:positionH relativeFrom="column">
                  <wp:posOffset>4773295</wp:posOffset>
                </wp:positionH>
                <wp:positionV relativeFrom="paragraph">
                  <wp:posOffset>132715</wp:posOffset>
                </wp:positionV>
                <wp:extent cx="545465" cy="327025"/>
                <wp:effectExtent l="0" t="0" r="26035" b="15875"/>
                <wp:wrapNone/>
                <wp:docPr id="1186558285" name="Textfeld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5465" cy="3270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32E0E83" w14:textId="7D26937B" w:rsidR="00CE4EEE" w:rsidRDefault="00CE4EEE" w:rsidP="00CE4EEE">
                            <w:pPr>
                              <w:jc w:val="center"/>
                            </w:pPr>
                            <w:r>
                              <w:t>64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E569A60" id="_x0000_s1085" type="#_x0000_t202" style="position:absolute;margin-left:375.85pt;margin-top:10.45pt;width:42.95pt;height:25.75pt;z-index:2517401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" fillcolor="white [3201]" strokeweight=".5pt">
                <v:textbox>
                  <w:txbxContent>
                    <w:p w14:paraId="732E0E83" w14:textId="7D26937B" w:rsidR="00CE4EEE" w:rsidRDefault="00CE4EEE" w:rsidP="00CE4EEE">
                      <w:pPr>
                        <w:jc w:val="center"/>
                      </w:pPr>
                      <w:r>
                        <w:t>64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1231BA04" wp14:editId="18F34925">
                <wp:simplePos x="0" y="0"/>
                <wp:positionH relativeFrom="column">
                  <wp:posOffset>4071620</wp:posOffset>
                </wp:positionH>
                <wp:positionV relativeFrom="paragraph">
                  <wp:posOffset>541655</wp:posOffset>
                </wp:positionV>
                <wp:extent cx="545465" cy="327025"/>
                <wp:effectExtent l="0" t="0" r="26035" b="15875"/>
                <wp:wrapNone/>
                <wp:docPr id="5520999" name="Textfeld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5465" cy="3270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A5D4190" w14:textId="4947F362" w:rsidR="00CE4EEE" w:rsidRDefault="00CE4EEE" w:rsidP="00CE4EEE">
                            <w:pPr>
                              <w:jc w:val="center"/>
                            </w:pPr>
                            <w:r>
                              <w:t>56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231BA04" id="_x0000_s1086" type="#_x0000_t202" style="position:absolute;margin-left:320.6pt;margin-top:42.65pt;width:42.95pt;height:25.75pt;z-index:2517391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" fillcolor="white [3201]" strokeweight=".5pt">
                <v:textbox>
                  <w:txbxContent>
                    <w:p w14:paraId="6A5D4190" w14:textId="4947F362" w:rsidR="00CE4EEE" w:rsidRDefault="00CE4EEE" w:rsidP="00CE4EEE">
                      <w:pPr>
                        <w:jc w:val="center"/>
                      </w:pPr>
                      <w:r>
                        <w:t>56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33D067D8" wp14:editId="4849C916">
                <wp:simplePos x="0" y="0"/>
                <wp:positionH relativeFrom="column">
                  <wp:posOffset>4071620</wp:posOffset>
                </wp:positionH>
                <wp:positionV relativeFrom="paragraph">
                  <wp:posOffset>132715</wp:posOffset>
                </wp:positionV>
                <wp:extent cx="545465" cy="327025"/>
                <wp:effectExtent l="0" t="0" r="26035" b="15875"/>
                <wp:wrapNone/>
                <wp:docPr id="1221046544" name="Textfeld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5465" cy="3270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D8E9423" w14:textId="282859B4" w:rsidR="00CE4EEE" w:rsidRDefault="00CE4EEE" w:rsidP="00CE4EEE">
                            <w:pPr>
                              <w:jc w:val="center"/>
                            </w:pPr>
                            <w:r>
                              <w:t>65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3D067D8" id="_x0000_s1087" type="#_x0000_t202" style="position:absolute;margin-left:320.6pt;margin-top:10.45pt;width:42.95pt;height:25.75pt;z-index:2517381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" fillcolor="white [3201]" strokeweight=".5pt">
                <v:textbox>
                  <w:txbxContent>
                    <w:p w14:paraId="7D8E9423" w14:textId="282859B4" w:rsidR="00CE4EEE" w:rsidRDefault="00CE4EEE" w:rsidP="00CE4EEE">
                      <w:pPr>
                        <w:jc w:val="center"/>
                      </w:pPr>
                      <w:r>
                        <w:t>65</w:t>
                      </w:r>
                    </w:p>
                  </w:txbxContent>
                </v:textbox>
              </v:shape>
            </w:pict>
          </mc:Fallback>
        </mc:AlternateContent>
      </w:r>
    </w:p>
    <w:p w14:paraId="795D2E4E" w14:textId="255B0834" w:rsidR="00CE4EEE" w:rsidRDefault="00CE4EEE" w:rsidP="001A0512"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4341F0AA" wp14:editId="51B4371E">
                <wp:simplePos x="0" y="0"/>
                <wp:positionH relativeFrom="page">
                  <wp:posOffset>2602173</wp:posOffset>
                </wp:positionH>
                <wp:positionV relativeFrom="paragraph">
                  <wp:posOffset>43009</wp:posOffset>
                </wp:positionV>
                <wp:extent cx="2126776" cy="627380"/>
                <wp:effectExtent l="171450" t="0" r="26035" b="20320"/>
                <wp:wrapNone/>
                <wp:docPr id="1551020571" name="Abgerundete rechteckige Legend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26776" cy="627380"/>
                        </a:xfrm>
                        <a:prstGeom prst="wedgeRoundRectCallout">
                          <a:avLst>
                            <a:gd name="adj1" fmla="val -56856"/>
                            <a:gd name="adj2" fmla="val -10714"/>
                            <a:gd name="adj3" fmla="val 16667"/>
                          </a:avLst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F15D9CF" w14:textId="129E1D07" w:rsidR="00CE4EEE" w:rsidRPr="00BB7A52" w:rsidRDefault="00CE4EEE" w:rsidP="00CE4EEE">
                            <w:pPr>
                              <w:pStyle w:val="ekvsprechblase"/>
                              <w:spacing w:line="360" w:lineRule="auto"/>
                            </w:pPr>
                            <w:r>
                              <w:t>Meine Zahl ist 2 Zehner und 3 Einer größer als 42.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41F0AA" id="_x0000_s1088" type="#_x0000_t62" style="position:absolute;margin-left:204.9pt;margin-top:3.4pt;width:167.45pt;height:49.4pt;z-index:2517370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" adj="-1481,8486" fillcolor="white [3212]" strokecolor="#a5a5a5 [2092]">
                <v:textbox>
                  <w:txbxContent>
                    <w:p w14:paraId="2F15D9CF" w14:textId="129E1D07" w:rsidR="00CE4EEE" w:rsidRPr="00BB7A52" w:rsidRDefault="00CE4EEE" w:rsidP="00CE4EEE">
                      <w:pPr>
                        <w:pStyle w:val="ekvsprechblase"/>
                        <w:spacing w:line="360" w:lineRule="auto"/>
                      </w:pPr>
                      <w:r>
                        <w:t>Meine Zahl ist 2 Zehner und 3 Einer größer als 42.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t>c)</w:t>
      </w:r>
    </w:p>
    <w:p w14:paraId="01AC6CAA" w14:textId="69332E2D" w:rsidR="00CE4EEE" w:rsidRDefault="00CE4EEE" w:rsidP="001A0512"/>
    <w:p w14:paraId="026EF486" w14:textId="77777777" w:rsidR="00CE4EEE" w:rsidRDefault="00CE4EEE" w:rsidP="001A0512"/>
    <w:p w14:paraId="789B9B0B" w14:textId="77777777" w:rsidR="00CE4EEE" w:rsidRDefault="00CE4EEE" w:rsidP="001A0512"/>
    <w:p w14:paraId="51875B3A" w14:textId="41F6AAE3" w:rsidR="00CE4EEE" w:rsidRDefault="00CE4EEE" w:rsidP="001A0512"/>
    <w:p w14:paraId="7B252F1D" w14:textId="36ABC605" w:rsidR="00CE4EEE" w:rsidRDefault="00CE4EEE" w:rsidP="001A0512"/>
    <w:p w14:paraId="395998C0" w14:textId="77777777" w:rsidR="00CE4EEE" w:rsidRDefault="00CE4EEE" w:rsidP="001A0512"/>
    <w:p w14:paraId="42169676" w14:textId="1A2F6DE5" w:rsidR="00CE4EEE" w:rsidRDefault="00CE4EEE" w:rsidP="001A0512"/>
    <w:p w14:paraId="776AA51D" w14:textId="3E7C4EF9" w:rsidR="00CE4EEE" w:rsidRDefault="00CE4EEE" w:rsidP="001A0512"/>
    <w:p w14:paraId="685E4AE2" w14:textId="0C86ABF3" w:rsidR="00CE4EEE" w:rsidRPr="00D3427F" w:rsidRDefault="00CE4EEE" w:rsidP="00CE4EEE">
      <w:pPr>
        <w:pStyle w:val="ekvnummerierung"/>
        <w:framePr w:wrap="around"/>
      </w:pPr>
      <w:r>
        <w:t>2</w:t>
      </w:r>
    </w:p>
    <w:p w14:paraId="257F4DFD" w14:textId="77777777" w:rsidR="00CE4EEE" w:rsidRPr="00287B24" w:rsidRDefault="00CE4EEE" w:rsidP="00CE4EEE">
      <w:pPr>
        <w:pStyle w:val="ekvpicto"/>
        <w:framePr w:wrap="around"/>
      </w:pPr>
      <w:r>
        <w:rPr>
          <w:noProof/>
          <w:lang w:eastAsia="de-DE"/>
        </w:rPr>
        <w:drawing>
          <wp:inline distT="0" distB="0" distL="0" distR="0" wp14:anchorId="1FDFAC0B" wp14:editId="28A4D400">
            <wp:extent cx="285115" cy="288290"/>
            <wp:effectExtent l="0" t="0" r="0" b="0"/>
            <wp:docPr id="6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c_schwer.pn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115" cy="288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74BC08" w14:textId="248746BA" w:rsidR="00CE4EEE" w:rsidRDefault="00CE4EEE" w:rsidP="001A0512">
      <w:r w:rsidRPr="00CE4EEE">
        <w:t>Welche Zahlen können nicht stimmen? Streiche durch.</w:t>
      </w:r>
    </w:p>
    <w:p w14:paraId="6D36156E" w14:textId="675FF575" w:rsidR="00CE4EEE" w:rsidRDefault="00CE4EEE" w:rsidP="001A0512">
      <w:r>
        <w:rPr>
          <w:noProof/>
          <w:lang w:eastAsia="de-DE"/>
        </w:rPr>
        <w:drawing>
          <wp:anchor distT="0" distB="0" distL="114300" distR="114300" simplePos="0" relativeHeight="251742208" behindDoc="0" locked="0" layoutInCell="1" allowOverlap="1" wp14:anchorId="50556F12" wp14:editId="43C64729">
            <wp:simplePos x="0" y="0"/>
            <wp:positionH relativeFrom="column">
              <wp:posOffset>-343099</wp:posOffset>
            </wp:positionH>
            <wp:positionV relativeFrom="paragraph">
              <wp:posOffset>90331</wp:posOffset>
            </wp:positionV>
            <wp:extent cx="285115" cy="285115"/>
            <wp:effectExtent l="0" t="0" r="635" b="635"/>
            <wp:wrapNone/>
            <wp:docPr id="64" name="Grafik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c_smiley3.pn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115" cy="2851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Begründe. Schreibe auf oder erstelle eine Tonaufnahme.</w:t>
      </w:r>
    </w:p>
    <w:p w14:paraId="0C47697C" w14:textId="53DB23EA" w:rsidR="00CE4EEE" w:rsidRDefault="00CE4EEE" w:rsidP="001A0512">
      <w:r>
        <w:rPr>
          <w:noProof/>
        </w:rPr>
        <w:drawing>
          <wp:anchor distT="0" distB="0" distL="114300" distR="114300" simplePos="0" relativeHeight="251744256" behindDoc="0" locked="0" layoutInCell="1" allowOverlap="1" wp14:anchorId="383A1C94" wp14:editId="688CDB6C">
            <wp:simplePos x="0" y="0"/>
            <wp:positionH relativeFrom="column">
              <wp:posOffset>332105</wp:posOffset>
            </wp:positionH>
            <wp:positionV relativeFrom="paragraph">
              <wp:posOffset>171394</wp:posOffset>
            </wp:positionV>
            <wp:extent cx="988060" cy="1029335"/>
            <wp:effectExtent l="0" t="0" r="2540" b="0"/>
            <wp:wrapNone/>
            <wp:docPr id="1491542546" name="Grafik 10" descr="S677280501_029_02_Pfad_sw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8841698" name="Grafik 10" descr="S677280501_029_02_Pfad_sw.png"/>
                    <pic:cNvPicPr/>
                  </pic:nvPicPr>
                  <pic:blipFill rotWithShape="1"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4750" t="10955" r="28593" b="10317"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988060" cy="10293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47E6499" w14:textId="68DFEBFF" w:rsidR="00CE4EEE" w:rsidRDefault="00CE4EEE" w:rsidP="001A0512">
      <w:r>
        <w:rPr>
          <w:noProof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 wp14:anchorId="44143942" wp14:editId="2DF0FBEC">
                <wp:simplePos x="0" y="0"/>
                <wp:positionH relativeFrom="column">
                  <wp:posOffset>4071620</wp:posOffset>
                </wp:positionH>
                <wp:positionV relativeFrom="paragraph">
                  <wp:posOffset>196215</wp:posOffset>
                </wp:positionV>
                <wp:extent cx="545465" cy="327025"/>
                <wp:effectExtent l="0" t="0" r="26035" b="15875"/>
                <wp:wrapNone/>
                <wp:docPr id="1330995683" name="Textfeld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5465" cy="3270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0FF2FF3" w14:textId="2FD01199" w:rsidR="00CE4EEE" w:rsidRDefault="001D3251" w:rsidP="00CE4EEE">
                            <w:pPr>
                              <w:jc w:val="center"/>
                            </w:pPr>
                            <w:r>
                              <w:t>67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4143942" id="_x0000_s1089" type="#_x0000_t202" style="position:absolute;margin-left:320.6pt;margin-top:15.45pt;width:42.95pt;height:25.75pt;z-index:2517463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" fillcolor="white [3201]" strokeweight=".5pt">
                <v:textbox>
                  <w:txbxContent>
                    <w:p w14:paraId="20FF2FF3" w14:textId="2FD01199" w:rsidR="00CE4EEE" w:rsidRDefault="001D3251" w:rsidP="00CE4EEE">
                      <w:pPr>
                        <w:jc w:val="center"/>
                      </w:pPr>
                      <w:r>
                        <w:t>67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3CC8A9AC" wp14:editId="2766CDC6">
                <wp:simplePos x="0" y="0"/>
                <wp:positionH relativeFrom="column">
                  <wp:posOffset>4071620</wp:posOffset>
                </wp:positionH>
                <wp:positionV relativeFrom="paragraph">
                  <wp:posOffset>605155</wp:posOffset>
                </wp:positionV>
                <wp:extent cx="545465" cy="327025"/>
                <wp:effectExtent l="0" t="0" r="26035" b="15875"/>
                <wp:wrapNone/>
                <wp:docPr id="1960234380" name="Textfeld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5465" cy="3270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7553728" w14:textId="5D0246B0" w:rsidR="00CE4EEE" w:rsidRDefault="001D3251" w:rsidP="00CE4EEE">
                            <w:pPr>
                              <w:jc w:val="center"/>
                            </w:pPr>
                            <w:r>
                              <w:t>47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CC8A9AC" id="_x0000_s1090" type="#_x0000_t202" style="position:absolute;margin-left:320.6pt;margin-top:47.65pt;width:42.95pt;height:25.75pt;z-index:2517473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" fillcolor="white [3201]" strokeweight=".5pt">
                <v:textbox>
                  <w:txbxContent>
                    <w:p w14:paraId="27553728" w14:textId="5D0246B0" w:rsidR="00CE4EEE" w:rsidRDefault="001D3251" w:rsidP="00CE4EEE">
                      <w:pPr>
                        <w:jc w:val="center"/>
                      </w:pPr>
                      <w:r>
                        <w:t>47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 wp14:anchorId="292D5316" wp14:editId="7932A813">
                <wp:simplePos x="0" y="0"/>
                <wp:positionH relativeFrom="column">
                  <wp:posOffset>4773295</wp:posOffset>
                </wp:positionH>
                <wp:positionV relativeFrom="paragraph">
                  <wp:posOffset>196215</wp:posOffset>
                </wp:positionV>
                <wp:extent cx="545465" cy="327025"/>
                <wp:effectExtent l="0" t="0" r="26035" b="15875"/>
                <wp:wrapNone/>
                <wp:docPr id="1405727810" name="Textfeld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5465" cy="3270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CE0AABA" w14:textId="58F0F461" w:rsidR="00CE4EEE" w:rsidRDefault="001D3251" w:rsidP="00CE4EEE">
                            <w:pPr>
                              <w:jc w:val="center"/>
                            </w:pPr>
                            <w:r>
                              <w:t>65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92D5316" id="_x0000_s1091" type="#_x0000_t202" style="position:absolute;margin-left:375.85pt;margin-top:15.45pt;width:42.95pt;height:25.75pt;z-index:2517483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" fillcolor="white [3201]" strokeweight=".5pt">
                <v:textbox>
                  <w:txbxContent>
                    <w:p w14:paraId="0CE0AABA" w14:textId="58F0F461" w:rsidR="00CE4EEE" w:rsidRDefault="001D3251" w:rsidP="00CE4EEE">
                      <w:pPr>
                        <w:jc w:val="center"/>
                      </w:pPr>
                      <w:r>
                        <w:t>65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08D08DD2" wp14:editId="506CCE49">
                <wp:simplePos x="0" y="0"/>
                <wp:positionH relativeFrom="column">
                  <wp:posOffset>4773295</wp:posOffset>
                </wp:positionH>
                <wp:positionV relativeFrom="paragraph">
                  <wp:posOffset>605155</wp:posOffset>
                </wp:positionV>
                <wp:extent cx="545465" cy="327025"/>
                <wp:effectExtent l="0" t="0" r="26035" b="15875"/>
                <wp:wrapNone/>
                <wp:docPr id="824687182" name="Textfeld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5465" cy="3270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12BE082" w14:textId="60D59F3E" w:rsidR="00CE4EEE" w:rsidRDefault="001D3251" w:rsidP="00CE4EEE">
                            <w:pPr>
                              <w:jc w:val="center"/>
                            </w:pPr>
                            <w:r>
                              <w:t>95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8D08DD2" id="_x0000_s1092" type="#_x0000_t202" style="position:absolute;margin-left:375.85pt;margin-top:47.65pt;width:42.95pt;height:25.75pt;z-index:2517493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" fillcolor="white [3201]" strokeweight=".5pt">
                <v:textbox>
                  <w:txbxContent>
                    <w:p w14:paraId="512BE082" w14:textId="60D59F3E" w:rsidR="00CE4EEE" w:rsidRDefault="001D3251" w:rsidP="00CE4EEE">
                      <w:pPr>
                        <w:jc w:val="center"/>
                      </w:pPr>
                      <w:r>
                        <w:t>95</w:t>
                      </w:r>
                    </w:p>
                  </w:txbxContent>
                </v:textbox>
              </v:shape>
            </w:pict>
          </mc:Fallback>
        </mc:AlternateContent>
      </w:r>
    </w:p>
    <w:p w14:paraId="69DF0E18" w14:textId="6C145A3E" w:rsidR="00CE4EEE" w:rsidRDefault="00CE4EEE" w:rsidP="001A0512"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19843ADF" wp14:editId="6281DA2D">
                <wp:simplePos x="0" y="0"/>
                <wp:positionH relativeFrom="page">
                  <wp:posOffset>2602173</wp:posOffset>
                </wp:positionH>
                <wp:positionV relativeFrom="paragraph">
                  <wp:posOffset>12757</wp:posOffset>
                </wp:positionV>
                <wp:extent cx="2125193" cy="627797"/>
                <wp:effectExtent l="171450" t="0" r="27940" b="20320"/>
                <wp:wrapNone/>
                <wp:docPr id="1127175447" name="Abgerundete rechteckige Legend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25193" cy="627797"/>
                        </a:xfrm>
                        <a:prstGeom prst="wedgeRoundRectCallout">
                          <a:avLst>
                            <a:gd name="adj1" fmla="val -56856"/>
                            <a:gd name="adj2" fmla="val -10714"/>
                            <a:gd name="adj3" fmla="val 16667"/>
                          </a:avLst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3A405EC" w14:textId="32939742" w:rsidR="00CE4EEE" w:rsidRPr="00BB7A52" w:rsidRDefault="001D3251" w:rsidP="001D3251">
                            <w:pPr>
                              <w:pStyle w:val="ekvsprechblase"/>
                              <w:spacing w:line="360" w:lineRule="auto"/>
                            </w:pPr>
                            <w:r>
                              <w:t>Meine Zahl ist 3 Zehner und 2 Einer kleiner als 97.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843ADF" id="_x0000_s1093" type="#_x0000_t62" style="position:absolute;margin-left:204.9pt;margin-top:1pt;width:167.35pt;height:49.45pt;z-index:2517452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" adj="-1481,8486" fillcolor="white [3212]" strokecolor="#a5a5a5 [2092]">
                <v:textbox>
                  <w:txbxContent>
                    <w:p w14:paraId="53A405EC" w14:textId="32939742" w:rsidR="00CE4EEE" w:rsidRPr="00BB7A52" w:rsidRDefault="001D3251" w:rsidP="001D3251">
                      <w:pPr>
                        <w:pStyle w:val="ekvsprechblase"/>
                        <w:spacing w:line="360" w:lineRule="auto"/>
                      </w:pPr>
                      <w:r>
                        <w:t>Meine Zahl ist 3 Zehner und 2 Einer kleiner als 97.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2348878D" w14:textId="648FEDF7" w:rsidR="00CE4EEE" w:rsidRDefault="00CE4EEE" w:rsidP="001A0512"/>
    <w:p w14:paraId="768650AD" w14:textId="1FB62B98" w:rsidR="00CE4EEE" w:rsidRDefault="00CE4EEE" w:rsidP="001A0512"/>
    <w:p w14:paraId="50BB5D35" w14:textId="72B272C2" w:rsidR="00CE4EEE" w:rsidRDefault="00CE4EEE" w:rsidP="001A0512"/>
    <w:p w14:paraId="63AB4EB4" w14:textId="77777777" w:rsidR="00CE4EEE" w:rsidRDefault="00CE4EEE" w:rsidP="001A0512"/>
    <w:p w14:paraId="506262C4" w14:textId="1DAD4510" w:rsidR="00CE4EEE" w:rsidRPr="00CE4EEE" w:rsidRDefault="00CE4EEE" w:rsidP="00CE4EEE">
      <w:pPr>
        <w:tabs>
          <w:tab w:val="clear" w:pos="595"/>
          <w:tab w:val="clear" w:pos="851"/>
          <w:tab w:val="left" w:pos="8931"/>
        </w:tabs>
        <w:rPr>
          <w:u w:val="single"/>
        </w:rPr>
      </w:pPr>
      <w:r>
        <w:tab/>
      </w:r>
      <w:r w:rsidRPr="00CE4EEE">
        <w:rPr>
          <w:u w:val="single"/>
        </w:rPr>
        <w:tab/>
      </w:r>
    </w:p>
    <w:p w14:paraId="6567FAF6" w14:textId="77777777" w:rsidR="00CE4EEE" w:rsidRDefault="00CE4EEE" w:rsidP="00CE4EEE">
      <w:pPr>
        <w:tabs>
          <w:tab w:val="clear" w:pos="595"/>
          <w:tab w:val="clear" w:pos="851"/>
          <w:tab w:val="left" w:pos="8931"/>
        </w:tabs>
      </w:pPr>
    </w:p>
    <w:p w14:paraId="482429AA" w14:textId="1530A116" w:rsidR="00CE4EEE" w:rsidRPr="00CE4EEE" w:rsidRDefault="00CE4EEE" w:rsidP="00CE4EEE">
      <w:pPr>
        <w:tabs>
          <w:tab w:val="clear" w:pos="595"/>
          <w:tab w:val="clear" w:pos="851"/>
          <w:tab w:val="left" w:pos="8931"/>
        </w:tabs>
        <w:rPr>
          <w:u w:val="single"/>
        </w:rPr>
      </w:pPr>
      <w:r>
        <w:tab/>
      </w:r>
      <w:r w:rsidRPr="00CE4EEE">
        <w:rPr>
          <w:u w:val="single"/>
        </w:rPr>
        <w:tab/>
      </w:r>
    </w:p>
    <w:sectPr w:rsidR="00CE4EEE" w:rsidRPr="00CE4EEE" w:rsidSect="008D5A1A">
      <w:footerReference w:type="default" r:id="rId23"/>
      <w:type w:val="continuous"/>
      <w:pgSz w:w="11906" w:h="16838" w:code="9"/>
      <w:pgMar w:top="454" w:right="851" w:bottom="1531" w:left="1701" w:header="454" w:footer="45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D22A83" w14:textId="77777777" w:rsidR="00516238" w:rsidRDefault="00516238" w:rsidP="003C599D">
      <w:pPr>
        <w:spacing w:line="240" w:lineRule="auto"/>
      </w:pPr>
      <w:r>
        <w:separator/>
      </w:r>
    </w:p>
  </w:endnote>
  <w:endnote w:type="continuationSeparator" w:id="0">
    <w:p w14:paraId="1A29B31A" w14:textId="77777777" w:rsidR="00516238" w:rsidRDefault="00516238" w:rsidP="003C599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1000" w:type="dxa"/>
      <w:tblInd w:w="-1247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138"/>
      <w:gridCol w:w="3609"/>
      <w:gridCol w:w="5854"/>
      <w:gridCol w:w="399"/>
    </w:tblGrid>
    <w:tr w:rsidR="00193A18" w:rsidRPr="00F42294" w14:paraId="6F3A4F0B" w14:textId="77777777" w:rsidTr="006B2D23">
      <w:trPr>
        <w:trHeight w:hRule="exact" w:val="680"/>
      </w:trPr>
      <w:tc>
        <w:tcPr>
          <w:tcW w:w="1131" w:type="dxa"/>
          <w:noWrap/>
        </w:tcPr>
        <w:p w14:paraId="4C3DDDC5" w14:textId="77777777" w:rsidR="00193A18" w:rsidRPr="00913892" w:rsidRDefault="00193A18" w:rsidP="00913892">
          <w:pPr>
            <w:pStyle w:val="ekvpaginabild"/>
          </w:pPr>
          <w:r w:rsidRPr="00913892">
            <w:rPr>
              <w:noProof/>
              <w:lang w:eastAsia="de-DE"/>
            </w:rPr>
            <w:drawing>
              <wp:inline distT="0" distB="0" distL="0" distR="0" wp14:anchorId="16C97614" wp14:editId="49C391A4">
                <wp:extent cx="468000" cy="234000"/>
                <wp:effectExtent l="0" t="0" r="8255" b="0"/>
                <wp:docPr id="3" name="Grafik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68000" cy="23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590" w:type="dxa"/>
          <w:noWrap/>
          <w:tcMar>
            <w:right w:w="57" w:type="dxa"/>
          </w:tcMar>
        </w:tcPr>
        <w:p w14:paraId="7C71B2AB" w14:textId="2F33A4C1" w:rsidR="00193A18" w:rsidRPr="00913892" w:rsidRDefault="00193A18" w:rsidP="00370A70">
          <w:pPr>
            <w:pStyle w:val="ekvpagina"/>
          </w:pPr>
          <w:r w:rsidRPr="00913892">
            <w:t xml:space="preserve">© Ernst Klett Verlag GmbH, </w:t>
          </w:r>
          <w:r w:rsidR="00AE647C">
            <w:t>Stuttgart 20</w:t>
          </w:r>
          <w:r w:rsidR="001D3251">
            <w:t>26</w:t>
          </w:r>
          <w:r w:rsidRPr="00913892">
            <w:t xml:space="preserve"> | www.klett.de | Alle Rechte vorbehalten. Von dieser Druckvorlage ist die Vervielfältigung für den eigenen Unterrichtsgebrauch gestattet. Die Kopiergebühren sind abgegolten.</w:t>
          </w:r>
        </w:p>
      </w:tc>
      <w:tc>
        <w:tcPr>
          <w:tcW w:w="5823" w:type="dxa"/>
          <w:noWrap/>
        </w:tcPr>
        <w:p w14:paraId="30E03DBD" w14:textId="2C99420D" w:rsidR="00920459" w:rsidRDefault="00920459" w:rsidP="00920459">
          <w:pPr>
            <w:pStyle w:val="ekvquelle"/>
          </w:pPr>
          <w:r w:rsidRPr="00920459">
            <w:rPr>
              <w:rStyle w:val="ekvquellefett"/>
            </w:rPr>
            <w:t>Abbildungen:</w:t>
          </w:r>
          <w:r>
            <w:t xml:space="preserve"> </w:t>
          </w:r>
          <w:r w:rsidR="001D3251">
            <w:t xml:space="preserve">Oliver Eger, Langerringen (Mini und Max); </w:t>
          </w:r>
          <w:r w:rsidR="001D3251" w:rsidRPr="001D3251">
            <w:t>Della Giustina, Alexander, Leipzig</w:t>
          </w:r>
          <w:r w:rsidR="001D3251">
            <w:t xml:space="preserve"> (Zehnerfelder); </w:t>
          </w:r>
          <w:r w:rsidR="001D3251" w:rsidRPr="001D3251">
            <w:t>Ernst Klett Verlag GmbH, Stuttgart</w:t>
          </w:r>
          <w:r w:rsidR="001D3251">
            <w:t xml:space="preserve"> (Hunderterfeld, Geheimschrift)</w:t>
          </w:r>
        </w:p>
        <w:p w14:paraId="25AD39A1" w14:textId="48E75EA1" w:rsidR="00193A18" w:rsidRPr="00025140" w:rsidRDefault="00920459" w:rsidP="00920459">
          <w:pPr>
            <w:pStyle w:val="ekvquelle"/>
          </w:pPr>
          <w:r w:rsidRPr="00920459">
            <w:rPr>
              <w:rStyle w:val="ekvquellefett"/>
            </w:rPr>
            <w:t>Text:</w:t>
          </w:r>
          <w:r>
            <w:t xml:space="preserve"> </w:t>
          </w:r>
          <w:r w:rsidR="001D3251">
            <w:t xml:space="preserve">Sabine Dietrich, Siegen; Erik Zorn, </w:t>
          </w:r>
          <w:proofErr w:type="spellStart"/>
          <w:r w:rsidR="001D3251">
            <w:t>Körborn</w:t>
          </w:r>
          <w:proofErr w:type="spellEnd"/>
        </w:p>
      </w:tc>
      <w:tc>
        <w:tcPr>
          <w:tcW w:w="397" w:type="dxa"/>
        </w:tcPr>
        <w:p w14:paraId="01889149" w14:textId="77777777" w:rsidR="00193A18" w:rsidRPr="00913892" w:rsidRDefault="00193A18" w:rsidP="00913892">
          <w:pPr>
            <w:pStyle w:val="ekvpagina"/>
          </w:pPr>
        </w:p>
      </w:tc>
    </w:tr>
  </w:tbl>
  <w:p w14:paraId="2AF75BAC" w14:textId="77777777" w:rsidR="00193A18" w:rsidRDefault="00193A18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B391E6" w14:textId="77777777" w:rsidR="00516238" w:rsidRDefault="00516238" w:rsidP="003C599D">
      <w:pPr>
        <w:spacing w:line="240" w:lineRule="auto"/>
      </w:pPr>
      <w:r>
        <w:separator/>
      </w:r>
    </w:p>
  </w:footnote>
  <w:footnote w:type="continuationSeparator" w:id="0">
    <w:p w14:paraId="52FA5366" w14:textId="77777777" w:rsidR="00516238" w:rsidRDefault="00516238" w:rsidP="003C599D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stylePaneSortMethod w:val="0000"/>
  <w:documentProtection w:edit="readOnly" w:enforcement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6238"/>
    <w:rsid w:val="000040E2"/>
    <w:rsid w:val="00005AE2"/>
    <w:rsid w:val="000101D7"/>
    <w:rsid w:val="0001276D"/>
    <w:rsid w:val="00017D13"/>
    <w:rsid w:val="00020440"/>
    <w:rsid w:val="000206B8"/>
    <w:rsid w:val="00025140"/>
    <w:rsid w:val="00035074"/>
    <w:rsid w:val="00035289"/>
    <w:rsid w:val="00037566"/>
    <w:rsid w:val="00043523"/>
    <w:rsid w:val="0005189B"/>
    <w:rsid w:val="000523D4"/>
    <w:rsid w:val="00054678"/>
    <w:rsid w:val="00054A93"/>
    <w:rsid w:val="00056587"/>
    <w:rsid w:val="0006258C"/>
    <w:rsid w:val="00062D31"/>
    <w:rsid w:val="00073C70"/>
    <w:rsid w:val="00077DAF"/>
    <w:rsid w:val="000812E6"/>
    <w:rsid w:val="0008320C"/>
    <w:rsid w:val="000832B9"/>
    <w:rsid w:val="00090AB2"/>
    <w:rsid w:val="000928AA"/>
    <w:rsid w:val="00092E87"/>
    <w:rsid w:val="000939F5"/>
    <w:rsid w:val="00094F01"/>
    <w:rsid w:val="000B098D"/>
    <w:rsid w:val="000B3D67"/>
    <w:rsid w:val="000B7BD3"/>
    <w:rsid w:val="000C11E0"/>
    <w:rsid w:val="000D40DE"/>
    <w:rsid w:val="000D4791"/>
    <w:rsid w:val="000E343E"/>
    <w:rsid w:val="000F21E8"/>
    <w:rsid w:val="000F7910"/>
    <w:rsid w:val="00103057"/>
    <w:rsid w:val="00107D77"/>
    <w:rsid w:val="00124062"/>
    <w:rsid w:val="00126E1F"/>
    <w:rsid w:val="00127C41"/>
    <w:rsid w:val="0013113E"/>
    <w:rsid w:val="00131417"/>
    <w:rsid w:val="001524C9"/>
    <w:rsid w:val="00153B1C"/>
    <w:rsid w:val="00153C26"/>
    <w:rsid w:val="001641FA"/>
    <w:rsid w:val="0016475A"/>
    <w:rsid w:val="00165ECC"/>
    <w:rsid w:val="00171E7B"/>
    <w:rsid w:val="001750C3"/>
    <w:rsid w:val="001757FF"/>
    <w:rsid w:val="00182050"/>
    <w:rsid w:val="00182B7D"/>
    <w:rsid w:val="001845AC"/>
    <w:rsid w:val="00185997"/>
    <w:rsid w:val="00186866"/>
    <w:rsid w:val="00190B65"/>
    <w:rsid w:val="00193A18"/>
    <w:rsid w:val="00193BBE"/>
    <w:rsid w:val="001A0512"/>
    <w:rsid w:val="001C3792"/>
    <w:rsid w:val="001D2674"/>
    <w:rsid w:val="001D3251"/>
    <w:rsid w:val="001D39FD"/>
    <w:rsid w:val="001D46AD"/>
    <w:rsid w:val="001D4886"/>
    <w:rsid w:val="001E07BA"/>
    <w:rsid w:val="001E485B"/>
    <w:rsid w:val="001F15DA"/>
    <w:rsid w:val="001F1E3D"/>
    <w:rsid w:val="001F4F75"/>
    <w:rsid w:val="001F53F1"/>
    <w:rsid w:val="0020055A"/>
    <w:rsid w:val="00201AA1"/>
    <w:rsid w:val="00205239"/>
    <w:rsid w:val="00216D91"/>
    <w:rsid w:val="002212F8"/>
    <w:rsid w:val="002240EA"/>
    <w:rsid w:val="002266E8"/>
    <w:rsid w:val="002277D2"/>
    <w:rsid w:val="002301FF"/>
    <w:rsid w:val="00232213"/>
    <w:rsid w:val="00246E39"/>
    <w:rsid w:val="00246F77"/>
    <w:rsid w:val="002527A5"/>
    <w:rsid w:val="00255466"/>
    <w:rsid w:val="00255FE3"/>
    <w:rsid w:val="00261D9E"/>
    <w:rsid w:val="0026581E"/>
    <w:rsid w:val="00271367"/>
    <w:rsid w:val="0028107C"/>
    <w:rsid w:val="00287B24"/>
    <w:rsid w:val="00287DC0"/>
    <w:rsid w:val="0029741E"/>
    <w:rsid w:val="002A25AE"/>
    <w:rsid w:val="002A4EC5"/>
    <w:rsid w:val="002B33E7"/>
    <w:rsid w:val="002B3DF1"/>
    <w:rsid w:val="002B64EA"/>
    <w:rsid w:val="002C50E2"/>
    <w:rsid w:val="002D41F4"/>
    <w:rsid w:val="002D6696"/>
    <w:rsid w:val="002D7B0C"/>
    <w:rsid w:val="002D7B42"/>
    <w:rsid w:val="002E023D"/>
    <w:rsid w:val="002E163A"/>
    <w:rsid w:val="002E7FEA"/>
    <w:rsid w:val="002F1328"/>
    <w:rsid w:val="00302866"/>
    <w:rsid w:val="00303749"/>
    <w:rsid w:val="00304833"/>
    <w:rsid w:val="00313596"/>
    <w:rsid w:val="00313FD8"/>
    <w:rsid w:val="0031412E"/>
    <w:rsid w:val="00315EA9"/>
    <w:rsid w:val="00320087"/>
    <w:rsid w:val="00321063"/>
    <w:rsid w:val="0032667B"/>
    <w:rsid w:val="00331234"/>
    <w:rsid w:val="0033469B"/>
    <w:rsid w:val="003367A2"/>
    <w:rsid w:val="003373EF"/>
    <w:rsid w:val="0034417F"/>
    <w:rsid w:val="00362B02"/>
    <w:rsid w:val="0036404C"/>
    <w:rsid w:val="00370A70"/>
    <w:rsid w:val="00376A0A"/>
    <w:rsid w:val="0038356B"/>
    <w:rsid w:val="00384305"/>
    <w:rsid w:val="003879B4"/>
    <w:rsid w:val="0039268F"/>
    <w:rsid w:val="00392F9B"/>
    <w:rsid w:val="003945FF"/>
    <w:rsid w:val="0039465E"/>
    <w:rsid w:val="003973E4"/>
    <w:rsid w:val="003A1A19"/>
    <w:rsid w:val="003A5B0C"/>
    <w:rsid w:val="003B4807"/>
    <w:rsid w:val="003B59CC"/>
    <w:rsid w:val="003C39DC"/>
    <w:rsid w:val="003C599D"/>
    <w:rsid w:val="003D70F5"/>
    <w:rsid w:val="003E21AC"/>
    <w:rsid w:val="003E6330"/>
    <w:rsid w:val="003F362F"/>
    <w:rsid w:val="003F3EAF"/>
    <w:rsid w:val="003F640D"/>
    <w:rsid w:val="00401D07"/>
    <w:rsid w:val="00405D0B"/>
    <w:rsid w:val="00411B18"/>
    <w:rsid w:val="00414457"/>
    <w:rsid w:val="00415405"/>
    <w:rsid w:val="00415632"/>
    <w:rsid w:val="00416459"/>
    <w:rsid w:val="00416BF9"/>
    <w:rsid w:val="00420C3D"/>
    <w:rsid w:val="0042107E"/>
    <w:rsid w:val="00424375"/>
    <w:rsid w:val="004341AE"/>
    <w:rsid w:val="00436C24"/>
    <w:rsid w:val="004372DD"/>
    <w:rsid w:val="0044079F"/>
    <w:rsid w:val="00441088"/>
    <w:rsid w:val="00441724"/>
    <w:rsid w:val="00451CC2"/>
    <w:rsid w:val="00454148"/>
    <w:rsid w:val="00460A06"/>
    <w:rsid w:val="004621B3"/>
    <w:rsid w:val="00464D91"/>
    <w:rsid w:val="0047471A"/>
    <w:rsid w:val="004763D2"/>
    <w:rsid w:val="00483A7A"/>
    <w:rsid w:val="00483D65"/>
    <w:rsid w:val="00486B3D"/>
    <w:rsid w:val="00490476"/>
    <w:rsid w:val="00490692"/>
    <w:rsid w:val="004925F2"/>
    <w:rsid w:val="004A464D"/>
    <w:rsid w:val="004A66C3"/>
    <w:rsid w:val="004A66CF"/>
    <w:rsid w:val="004B4520"/>
    <w:rsid w:val="004C09CB"/>
    <w:rsid w:val="004F7BEC"/>
    <w:rsid w:val="00501528"/>
    <w:rsid w:val="00501C6F"/>
    <w:rsid w:val="005069C1"/>
    <w:rsid w:val="00514229"/>
    <w:rsid w:val="005156EC"/>
    <w:rsid w:val="00516238"/>
    <w:rsid w:val="005168A4"/>
    <w:rsid w:val="005201DB"/>
    <w:rsid w:val="0052117E"/>
    <w:rsid w:val="00521B91"/>
    <w:rsid w:val="005252D2"/>
    <w:rsid w:val="00530C92"/>
    <w:rsid w:val="00535AD8"/>
    <w:rsid w:val="005446D6"/>
    <w:rsid w:val="00547103"/>
    <w:rsid w:val="00560848"/>
    <w:rsid w:val="00565076"/>
    <w:rsid w:val="005656B4"/>
    <w:rsid w:val="0057073F"/>
    <w:rsid w:val="0057200E"/>
    <w:rsid w:val="00572A0F"/>
    <w:rsid w:val="00574FE0"/>
    <w:rsid w:val="00576D2D"/>
    <w:rsid w:val="005809BB"/>
    <w:rsid w:val="00584F88"/>
    <w:rsid w:val="0059091C"/>
    <w:rsid w:val="00597506"/>
    <w:rsid w:val="00597E2F"/>
    <w:rsid w:val="005A5E71"/>
    <w:rsid w:val="005A6D94"/>
    <w:rsid w:val="005B3E17"/>
    <w:rsid w:val="005B588B"/>
    <w:rsid w:val="005B7461"/>
    <w:rsid w:val="005C047C"/>
    <w:rsid w:val="005C0FBD"/>
    <w:rsid w:val="005D367A"/>
    <w:rsid w:val="005D377B"/>
    <w:rsid w:val="005D3E99"/>
    <w:rsid w:val="005E15AC"/>
    <w:rsid w:val="005F2AB3"/>
    <w:rsid w:val="005F3914"/>
    <w:rsid w:val="005F439D"/>
    <w:rsid w:val="0060019A"/>
    <w:rsid w:val="006034A5"/>
    <w:rsid w:val="00603AD5"/>
    <w:rsid w:val="00604CD4"/>
    <w:rsid w:val="006201CB"/>
    <w:rsid w:val="00622F6B"/>
    <w:rsid w:val="00624192"/>
    <w:rsid w:val="00627765"/>
    <w:rsid w:val="0064692C"/>
    <w:rsid w:val="00653F68"/>
    <w:rsid w:val="0066479D"/>
    <w:rsid w:val="006802C4"/>
    <w:rsid w:val="006816BC"/>
    <w:rsid w:val="00682F67"/>
    <w:rsid w:val="0068429A"/>
    <w:rsid w:val="00685FDD"/>
    <w:rsid w:val="00687BAD"/>
    <w:rsid w:val="00693676"/>
    <w:rsid w:val="00695168"/>
    <w:rsid w:val="006A3B9E"/>
    <w:rsid w:val="006A3BA7"/>
    <w:rsid w:val="006A549D"/>
    <w:rsid w:val="006B01F9"/>
    <w:rsid w:val="006B0CB0"/>
    <w:rsid w:val="006B292C"/>
    <w:rsid w:val="006B2D23"/>
    <w:rsid w:val="006B6247"/>
    <w:rsid w:val="006B7F87"/>
    <w:rsid w:val="006C3579"/>
    <w:rsid w:val="006C4E52"/>
    <w:rsid w:val="006C563C"/>
    <w:rsid w:val="006C6A77"/>
    <w:rsid w:val="006D49F0"/>
    <w:rsid w:val="006E235E"/>
    <w:rsid w:val="006F0D3C"/>
    <w:rsid w:val="006F2EDC"/>
    <w:rsid w:val="00701548"/>
    <w:rsid w:val="00701F16"/>
    <w:rsid w:val="00702F10"/>
    <w:rsid w:val="00710718"/>
    <w:rsid w:val="00715A9A"/>
    <w:rsid w:val="0072030B"/>
    <w:rsid w:val="00720747"/>
    <w:rsid w:val="007228A6"/>
    <w:rsid w:val="00722BE8"/>
    <w:rsid w:val="00724064"/>
    <w:rsid w:val="00727C5F"/>
    <w:rsid w:val="00733A44"/>
    <w:rsid w:val="00734553"/>
    <w:rsid w:val="00734E2C"/>
    <w:rsid w:val="00745BC6"/>
    <w:rsid w:val="007507F9"/>
    <w:rsid w:val="00751B0E"/>
    <w:rsid w:val="00752795"/>
    <w:rsid w:val="00760C41"/>
    <w:rsid w:val="00766405"/>
    <w:rsid w:val="0076691A"/>
    <w:rsid w:val="007715D8"/>
    <w:rsid w:val="00771BD0"/>
    <w:rsid w:val="00772DA9"/>
    <w:rsid w:val="00782506"/>
    <w:rsid w:val="00787700"/>
    <w:rsid w:val="00794C12"/>
    <w:rsid w:val="007A2F5A"/>
    <w:rsid w:val="007A33CB"/>
    <w:rsid w:val="007A5AA1"/>
    <w:rsid w:val="007A7CBA"/>
    <w:rsid w:val="007B656B"/>
    <w:rsid w:val="007B7D0B"/>
    <w:rsid w:val="007D186F"/>
    <w:rsid w:val="007D48AC"/>
    <w:rsid w:val="007D68F4"/>
    <w:rsid w:val="007E4DDC"/>
    <w:rsid w:val="007E5E71"/>
    <w:rsid w:val="007E68A0"/>
    <w:rsid w:val="00802E02"/>
    <w:rsid w:val="00805C65"/>
    <w:rsid w:val="00812D10"/>
    <w:rsid w:val="00812D4E"/>
    <w:rsid w:val="00816953"/>
    <w:rsid w:val="008207A7"/>
    <w:rsid w:val="0082136B"/>
    <w:rsid w:val="00826DDD"/>
    <w:rsid w:val="008273B7"/>
    <w:rsid w:val="008277EF"/>
    <w:rsid w:val="008306D5"/>
    <w:rsid w:val="00833C80"/>
    <w:rsid w:val="00836A28"/>
    <w:rsid w:val="008443FA"/>
    <w:rsid w:val="00844602"/>
    <w:rsid w:val="00845881"/>
    <w:rsid w:val="00845AEA"/>
    <w:rsid w:val="008478B1"/>
    <w:rsid w:val="00850EC8"/>
    <w:rsid w:val="00851354"/>
    <w:rsid w:val="00854D77"/>
    <w:rsid w:val="008576F6"/>
    <w:rsid w:val="00857713"/>
    <w:rsid w:val="008607DE"/>
    <w:rsid w:val="00862C21"/>
    <w:rsid w:val="00866C85"/>
    <w:rsid w:val="00874376"/>
    <w:rsid w:val="00882053"/>
    <w:rsid w:val="00891508"/>
    <w:rsid w:val="0089395C"/>
    <w:rsid w:val="008942A2"/>
    <w:rsid w:val="00894390"/>
    <w:rsid w:val="0089534A"/>
    <w:rsid w:val="008A0923"/>
    <w:rsid w:val="008A0F4C"/>
    <w:rsid w:val="008A529C"/>
    <w:rsid w:val="008A6344"/>
    <w:rsid w:val="008B446A"/>
    <w:rsid w:val="008B5E47"/>
    <w:rsid w:val="008C0880"/>
    <w:rsid w:val="008C14E1"/>
    <w:rsid w:val="008C27FD"/>
    <w:rsid w:val="008C624F"/>
    <w:rsid w:val="008C672C"/>
    <w:rsid w:val="008D3CE0"/>
    <w:rsid w:val="008D46C7"/>
    <w:rsid w:val="008D5A1A"/>
    <w:rsid w:val="008D7FDC"/>
    <w:rsid w:val="008E493D"/>
    <w:rsid w:val="008E4B7A"/>
    <w:rsid w:val="008E6248"/>
    <w:rsid w:val="008F6EDE"/>
    <w:rsid w:val="00900B9F"/>
    <w:rsid w:val="00902002"/>
    <w:rsid w:val="00902CEB"/>
    <w:rsid w:val="00905BCF"/>
    <w:rsid w:val="009064C0"/>
    <w:rsid w:val="00907EC2"/>
    <w:rsid w:val="00912A0A"/>
    <w:rsid w:val="00913598"/>
    <w:rsid w:val="00913892"/>
    <w:rsid w:val="00920459"/>
    <w:rsid w:val="009215E3"/>
    <w:rsid w:val="00933242"/>
    <w:rsid w:val="00936CF0"/>
    <w:rsid w:val="00942106"/>
    <w:rsid w:val="0094260D"/>
    <w:rsid w:val="00946121"/>
    <w:rsid w:val="00952B21"/>
    <w:rsid w:val="009554B1"/>
    <w:rsid w:val="00956783"/>
    <w:rsid w:val="00957248"/>
    <w:rsid w:val="00957969"/>
    <w:rsid w:val="00962A4D"/>
    <w:rsid w:val="00964A22"/>
    <w:rsid w:val="00967C71"/>
    <w:rsid w:val="009770A2"/>
    <w:rsid w:val="00977556"/>
    <w:rsid w:val="009800AB"/>
    <w:rsid w:val="00981DFC"/>
    <w:rsid w:val="009856A1"/>
    <w:rsid w:val="00991279"/>
    <w:rsid w:val="009915B2"/>
    <w:rsid w:val="00992275"/>
    <w:rsid w:val="00992B92"/>
    <w:rsid w:val="009A056D"/>
    <w:rsid w:val="009A17FC"/>
    <w:rsid w:val="009A50D4"/>
    <w:rsid w:val="009A7614"/>
    <w:rsid w:val="009B7E8B"/>
    <w:rsid w:val="009C26DF"/>
    <w:rsid w:val="009C2A7B"/>
    <w:rsid w:val="009C3C75"/>
    <w:rsid w:val="009C5BF4"/>
    <w:rsid w:val="009E17E1"/>
    <w:rsid w:val="009E45C5"/>
    <w:rsid w:val="009E47B1"/>
    <w:rsid w:val="009F003E"/>
    <w:rsid w:val="009F0109"/>
    <w:rsid w:val="009F1185"/>
    <w:rsid w:val="00A01AD0"/>
    <w:rsid w:val="00A024FF"/>
    <w:rsid w:val="00A05E18"/>
    <w:rsid w:val="00A06EFE"/>
    <w:rsid w:val="00A07FA6"/>
    <w:rsid w:val="00A170E5"/>
    <w:rsid w:val="00A2146F"/>
    <w:rsid w:val="00A23038"/>
    <w:rsid w:val="00A23E76"/>
    <w:rsid w:val="00A26B32"/>
    <w:rsid w:val="00A27593"/>
    <w:rsid w:val="00A35787"/>
    <w:rsid w:val="00A370D6"/>
    <w:rsid w:val="00A41DA3"/>
    <w:rsid w:val="00A43B4C"/>
    <w:rsid w:val="00A478DC"/>
    <w:rsid w:val="00A67AFC"/>
    <w:rsid w:val="00A701AF"/>
    <w:rsid w:val="00A75504"/>
    <w:rsid w:val="00A8687B"/>
    <w:rsid w:val="00A92B79"/>
    <w:rsid w:val="00A9695B"/>
    <w:rsid w:val="00AA2D66"/>
    <w:rsid w:val="00AA3E8B"/>
    <w:rsid w:val="00AA5A5A"/>
    <w:rsid w:val="00AB05CF"/>
    <w:rsid w:val="00AB0DA8"/>
    <w:rsid w:val="00AB18CA"/>
    <w:rsid w:val="00AB24C6"/>
    <w:rsid w:val="00AB4C7D"/>
    <w:rsid w:val="00AB5327"/>
    <w:rsid w:val="00AB5F24"/>
    <w:rsid w:val="00AB6AE5"/>
    <w:rsid w:val="00AB7619"/>
    <w:rsid w:val="00AC01E7"/>
    <w:rsid w:val="00AC7B89"/>
    <w:rsid w:val="00AD2E3F"/>
    <w:rsid w:val="00AD4D22"/>
    <w:rsid w:val="00AE647C"/>
    <w:rsid w:val="00AE65F6"/>
    <w:rsid w:val="00AE6684"/>
    <w:rsid w:val="00AE6A5B"/>
    <w:rsid w:val="00AF053E"/>
    <w:rsid w:val="00B022FE"/>
    <w:rsid w:val="00B02D48"/>
    <w:rsid w:val="00B039E8"/>
    <w:rsid w:val="00B112CF"/>
    <w:rsid w:val="00B12341"/>
    <w:rsid w:val="00B14B45"/>
    <w:rsid w:val="00B155E8"/>
    <w:rsid w:val="00B15F75"/>
    <w:rsid w:val="00B2194E"/>
    <w:rsid w:val="00B31F29"/>
    <w:rsid w:val="00B32DAF"/>
    <w:rsid w:val="00B37E68"/>
    <w:rsid w:val="00B40F41"/>
    <w:rsid w:val="00B468CC"/>
    <w:rsid w:val="00B54655"/>
    <w:rsid w:val="00B54814"/>
    <w:rsid w:val="00B6045F"/>
    <w:rsid w:val="00B615C1"/>
    <w:rsid w:val="00B65ABF"/>
    <w:rsid w:val="00B661D9"/>
    <w:rsid w:val="00B7242A"/>
    <w:rsid w:val="00B73B76"/>
    <w:rsid w:val="00B8262C"/>
    <w:rsid w:val="00B82B4E"/>
    <w:rsid w:val="00B8420E"/>
    <w:rsid w:val="00B84691"/>
    <w:rsid w:val="00B85D62"/>
    <w:rsid w:val="00B86605"/>
    <w:rsid w:val="00B90CE1"/>
    <w:rsid w:val="00BA18A1"/>
    <w:rsid w:val="00BA1A23"/>
    <w:rsid w:val="00BB7A52"/>
    <w:rsid w:val="00BB7D77"/>
    <w:rsid w:val="00BC2CD2"/>
    <w:rsid w:val="00BC6483"/>
    <w:rsid w:val="00BC69E3"/>
    <w:rsid w:val="00BC7335"/>
    <w:rsid w:val="00BD542D"/>
    <w:rsid w:val="00BD6E66"/>
    <w:rsid w:val="00BE1620"/>
    <w:rsid w:val="00BE1962"/>
    <w:rsid w:val="00BE4821"/>
    <w:rsid w:val="00BF17F2"/>
    <w:rsid w:val="00BF21CC"/>
    <w:rsid w:val="00BF2233"/>
    <w:rsid w:val="00C00404"/>
    <w:rsid w:val="00C15FC9"/>
    <w:rsid w:val="00C172AE"/>
    <w:rsid w:val="00C226FA"/>
    <w:rsid w:val="00C22E36"/>
    <w:rsid w:val="00C24816"/>
    <w:rsid w:val="00C343F5"/>
    <w:rsid w:val="00C40555"/>
    <w:rsid w:val="00C40D51"/>
    <w:rsid w:val="00C429A6"/>
    <w:rsid w:val="00C504F8"/>
    <w:rsid w:val="00C52A99"/>
    <w:rsid w:val="00C727B3"/>
    <w:rsid w:val="00C72BA2"/>
    <w:rsid w:val="00C842ED"/>
    <w:rsid w:val="00C84E4C"/>
    <w:rsid w:val="00C87044"/>
    <w:rsid w:val="00C94D17"/>
    <w:rsid w:val="00CA5A56"/>
    <w:rsid w:val="00CA6EBE"/>
    <w:rsid w:val="00CB27C6"/>
    <w:rsid w:val="00CB463B"/>
    <w:rsid w:val="00CB5B82"/>
    <w:rsid w:val="00CB782D"/>
    <w:rsid w:val="00CC2455"/>
    <w:rsid w:val="00CC54E0"/>
    <w:rsid w:val="00CC65A8"/>
    <w:rsid w:val="00CD6369"/>
    <w:rsid w:val="00CD6FE3"/>
    <w:rsid w:val="00CD7D9F"/>
    <w:rsid w:val="00CE2A37"/>
    <w:rsid w:val="00CE4EEE"/>
    <w:rsid w:val="00CF2E1A"/>
    <w:rsid w:val="00CF715C"/>
    <w:rsid w:val="00D022EC"/>
    <w:rsid w:val="00D05217"/>
    <w:rsid w:val="00D06182"/>
    <w:rsid w:val="00D12661"/>
    <w:rsid w:val="00D1582D"/>
    <w:rsid w:val="00D170B8"/>
    <w:rsid w:val="00D2569D"/>
    <w:rsid w:val="00D267BD"/>
    <w:rsid w:val="00D3427F"/>
    <w:rsid w:val="00D36857"/>
    <w:rsid w:val="00D46335"/>
    <w:rsid w:val="00D559DE"/>
    <w:rsid w:val="00D56FEB"/>
    <w:rsid w:val="00D61A7E"/>
    <w:rsid w:val="00D61DD0"/>
    <w:rsid w:val="00D62096"/>
    <w:rsid w:val="00D627E5"/>
    <w:rsid w:val="00D64E7A"/>
    <w:rsid w:val="00D66E63"/>
    <w:rsid w:val="00D66E91"/>
    <w:rsid w:val="00D71365"/>
    <w:rsid w:val="00D74E3E"/>
    <w:rsid w:val="00D77D4C"/>
    <w:rsid w:val="00D830E8"/>
    <w:rsid w:val="00D86A30"/>
    <w:rsid w:val="00D87F0E"/>
    <w:rsid w:val="00D90266"/>
    <w:rsid w:val="00D92EAD"/>
    <w:rsid w:val="00D94CC2"/>
    <w:rsid w:val="00DA1633"/>
    <w:rsid w:val="00DA29C3"/>
    <w:rsid w:val="00DA7AA4"/>
    <w:rsid w:val="00DB0557"/>
    <w:rsid w:val="00DB19FD"/>
    <w:rsid w:val="00DB2C80"/>
    <w:rsid w:val="00DB7BE3"/>
    <w:rsid w:val="00DC2340"/>
    <w:rsid w:val="00DC30DA"/>
    <w:rsid w:val="00DC4F7B"/>
    <w:rsid w:val="00DC5620"/>
    <w:rsid w:val="00DD47BB"/>
    <w:rsid w:val="00DE287B"/>
    <w:rsid w:val="00DF129D"/>
    <w:rsid w:val="00DF4371"/>
    <w:rsid w:val="00DF4897"/>
    <w:rsid w:val="00DF625F"/>
    <w:rsid w:val="00DF74DB"/>
    <w:rsid w:val="00E01841"/>
    <w:rsid w:val="00E10B71"/>
    <w:rsid w:val="00E126C1"/>
    <w:rsid w:val="00E21473"/>
    <w:rsid w:val="00E22935"/>
    <w:rsid w:val="00E22C67"/>
    <w:rsid w:val="00E34F46"/>
    <w:rsid w:val="00E375D2"/>
    <w:rsid w:val="00E42790"/>
    <w:rsid w:val="00E43E04"/>
    <w:rsid w:val="00E50799"/>
    <w:rsid w:val="00E5414B"/>
    <w:rsid w:val="00E56ECC"/>
    <w:rsid w:val="00E63251"/>
    <w:rsid w:val="00E70C40"/>
    <w:rsid w:val="00E710C7"/>
    <w:rsid w:val="00E95ED3"/>
    <w:rsid w:val="00EA7542"/>
    <w:rsid w:val="00EB7DDA"/>
    <w:rsid w:val="00EC1621"/>
    <w:rsid w:val="00EC215B"/>
    <w:rsid w:val="00EC662E"/>
    <w:rsid w:val="00EC6804"/>
    <w:rsid w:val="00ED1F6B"/>
    <w:rsid w:val="00EE049D"/>
    <w:rsid w:val="00EE25BE"/>
    <w:rsid w:val="00EE2721"/>
    <w:rsid w:val="00EE2A0B"/>
    <w:rsid w:val="00EF6029"/>
    <w:rsid w:val="00F022FD"/>
    <w:rsid w:val="00F027B7"/>
    <w:rsid w:val="00F16DA0"/>
    <w:rsid w:val="00F23554"/>
    <w:rsid w:val="00F241DA"/>
    <w:rsid w:val="00F24740"/>
    <w:rsid w:val="00F258A3"/>
    <w:rsid w:val="00F30571"/>
    <w:rsid w:val="00F3334C"/>
    <w:rsid w:val="00F3352D"/>
    <w:rsid w:val="00F335CB"/>
    <w:rsid w:val="00F35DB1"/>
    <w:rsid w:val="00F36D0F"/>
    <w:rsid w:val="00F4144F"/>
    <w:rsid w:val="00F42294"/>
    <w:rsid w:val="00F42F7B"/>
    <w:rsid w:val="00F459EB"/>
    <w:rsid w:val="00F52C9C"/>
    <w:rsid w:val="00F6336A"/>
    <w:rsid w:val="00F72065"/>
    <w:rsid w:val="00F81CDB"/>
    <w:rsid w:val="00F82DB0"/>
    <w:rsid w:val="00F84284"/>
    <w:rsid w:val="00F849BE"/>
    <w:rsid w:val="00F94A4B"/>
    <w:rsid w:val="00F94FAE"/>
    <w:rsid w:val="00F97AD4"/>
    <w:rsid w:val="00FA2122"/>
    <w:rsid w:val="00FB0917"/>
    <w:rsid w:val="00FB3BCE"/>
    <w:rsid w:val="00FB59FB"/>
    <w:rsid w:val="00FB72A0"/>
    <w:rsid w:val="00FC35C5"/>
    <w:rsid w:val="00FC7DBF"/>
    <w:rsid w:val="00FE4FE6"/>
    <w:rsid w:val="00FF2F14"/>
    <w:rsid w:val="00FF36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7ABA8D1"/>
  <w15:chartTrackingRefBased/>
  <w15:docId w15:val="{506839BC-31AA-47DB-89F7-66C25C5926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semiHidden="1" w:uiPriority="9" w:qFormat="1"/>
    <w:lsdException w:name="heading 2" w:semiHidden="1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9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9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9" w:qFormat="1"/>
    <w:lsdException w:name="Emphasis" w:semiHidden="1" w:uiPriority="9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9" w:qFormat="1"/>
    <w:lsdException w:name="Quote" w:semiHidden="1" w:uiPriority="9" w:qFormat="1"/>
    <w:lsdException w:name="Intense Quote" w:semiHidden="1" w:uiPriority="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9" w:qFormat="1"/>
    <w:lsdException w:name="Intense Emphasis" w:semiHidden="1" w:uiPriority="9" w:qFormat="1"/>
    <w:lsdException w:name="Subtle Reference" w:semiHidden="1" w:uiPriority="9" w:qFormat="1"/>
    <w:lsdException w:name="Intense Reference" w:semiHidden="1" w:uiPriority="9" w:qFormat="1"/>
    <w:lsdException w:name="Book Title" w:semiHidden="1" w:uiPriority="9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aliases w:val="ekv.grundtext.arial"/>
    <w:qFormat/>
    <w:rsid w:val="008207A7"/>
    <w:pPr>
      <w:tabs>
        <w:tab w:val="left" w:pos="340"/>
        <w:tab w:val="left" w:pos="595"/>
        <w:tab w:val="left" w:pos="851"/>
      </w:tabs>
      <w:spacing w:after="0" w:line="312" w:lineRule="exact"/>
    </w:pPr>
    <w:rPr>
      <w:rFonts w:ascii="Arial" w:hAnsi="Arial"/>
      <w:sz w:val="23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8C27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kvkolumnentitel">
    <w:name w:val="ekv.kolumnentitel"/>
    <w:basedOn w:val="Standard"/>
    <w:uiPriority w:val="47"/>
    <w:semiHidden/>
    <w:unhideWhenUsed/>
    <w:qFormat/>
    <w:rsid w:val="0034417F"/>
    <w:pPr>
      <w:spacing w:line="240" w:lineRule="auto"/>
    </w:pPr>
    <w:rPr>
      <w:sz w:val="20"/>
    </w:rPr>
  </w:style>
  <w:style w:type="paragraph" w:customStyle="1" w:styleId="ekvkvnummer">
    <w:name w:val="ekv.kv.nummer"/>
    <w:basedOn w:val="Standard"/>
    <w:uiPriority w:val="48"/>
    <w:semiHidden/>
    <w:unhideWhenUsed/>
    <w:qFormat/>
    <w:rsid w:val="0034417F"/>
    <w:rPr>
      <w:rFonts w:eastAsia="Times New Roman" w:cs="Times New Roman"/>
      <w:sz w:val="24"/>
      <w:szCs w:val="24"/>
      <w:lang w:eastAsia="de-DE"/>
    </w:rPr>
  </w:style>
  <w:style w:type="character" w:styleId="Zeilennummer">
    <w:name w:val="line number"/>
    <w:basedOn w:val="Absatz-Standardschriftart"/>
    <w:uiPriority w:val="99"/>
    <w:semiHidden/>
    <w:unhideWhenUsed/>
    <w:rsid w:val="00AB18CA"/>
  </w:style>
  <w:style w:type="character" w:customStyle="1" w:styleId="ekvsymbol">
    <w:name w:val="ekv.symbol"/>
    <w:basedOn w:val="Absatz-Standardschriftart"/>
    <w:uiPriority w:val="1"/>
    <w:semiHidden/>
    <w:unhideWhenUsed/>
    <w:qFormat/>
    <w:rsid w:val="00EC6804"/>
    <w:rPr>
      <w:rFonts w:ascii="Arial" w:hAnsi="Arial"/>
      <w:noProof/>
      <w:position w:val="-2"/>
      <w:sz w:val="25"/>
      <w:lang w:val="de-DE"/>
    </w:rPr>
  </w:style>
  <w:style w:type="paragraph" w:customStyle="1" w:styleId="ekvaufzhlung">
    <w:name w:val="ekv.aufzählung"/>
    <w:basedOn w:val="Standard"/>
    <w:uiPriority w:val="2"/>
    <w:qFormat/>
    <w:rsid w:val="00597506"/>
    <w:pPr>
      <w:tabs>
        <w:tab w:val="left" w:pos="454"/>
        <w:tab w:val="left" w:pos="794"/>
      </w:tabs>
      <w:ind w:left="340" w:hanging="340"/>
    </w:pPr>
  </w:style>
  <w:style w:type="paragraph" w:customStyle="1" w:styleId="ekvtabelle">
    <w:name w:val="ekv.tabelle"/>
    <w:basedOn w:val="Standard"/>
    <w:uiPriority w:val="99"/>
    <w:semiHidden/>
    <w:qFormat/>
    <w:rsid w:val="00FB3BCE"/>
    <w:rPr>
      <w:sz w:val="22"/>
      <w:lang w:eastAsia="de-DE"/>
    </w:rPr>
  </w:style>
  <w:style w:type="table" w:styleId="TabellemithellemGitternetz">
    <w:name w:val="Grid Table Light"/>
    <w:basedOn w:val="NormaleTabelle"/>
    <w:uiPriority w:val="40"/>
    <w:rsid w:val="008C27F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Formatvorlage1">
    <w:name w:val="Formatvorlage1"/>
    <w:basedOn w:val="NormaleTabelle"/>
    <w:uiPriority w:val="99"/>
    <w:rsid w:val="008C27FD"/>
    <w:pPr>
      <w:spacing w:after="0" w:line="240" w:lineRule="auto"/>
    </w:pPr>
    <w:tblPr/>
  </w:style>
  <w:style w:type="paragraph" w:customStyle="1" w:styleId="ekvsprechblase">
    <w:name w:val="ekv.sprechblase"/>
    <w:basedOn w:val="Standard"/>
    <w:uiPriority w:val="99"/>
    <w:semiHidden/>
    <w:rsid w:val="00BB7A52"/>
    <w:pPr>
      <w:tabs>
        <w:tab w:val="clear" w:pos="340"/>
        <w:tab w:val="clear" w:pos="595"/>
        <w:tab w:val="clear" w:pos="851"/>
      </w:tabs>
      <w:spacing w:line="270" w:lineRule="exact"/>
    </w:pPr>
    <w:rPr>
      <w:color w:val="0D0D0D" w:themeColor="text1" w:themeTint="F2"/>
      <w:sz w:val="25"/>
    </w:rPr>
  </w:style>
  <w:style w:type="paragraph" w:customStyle="1" w:styleId="ekvkreuzwortrtsel">
    <w:name w:val="ekv.kreuzworträtsel"/>
    <w:basedOn w:val="Standard"/>
    <w:uiPriority w:val="99"/>
    <w:semiHidden/>
    <w:qFormat/>
    <w:rsid w:val="00DB19FD"/>
    <w:pPr>
      <w:spacing w:line="240" w:lineRule="auto"/>
      <w:jc w:val="center"/>
    </w:pPr>
    <w:rPr>
      <w:rFonts w:ascii="Comic Sans MS" w:hAnsi="Comic Sans MS"/>
      <w:sz w:val="26"/>
    </w:rPr>
  </w:style>
  <w:style w:type="paragraph" w:customStyle="1" w:styleId="ekvnummerierung">
    <w:name w:val="ekv.nummerierung"/>
    <w:basedOn w:val="Standard"/>
    <w:qFormat/>
    <w:rsid w:val="00D3427F"/>
    <w:pPr>
      <w:framePr w:w="454" w:h="369" w:hRule="exact" w:wrap="around" w:vAnchor="text" w:hAnchor="page" w:x="1192" w:y="1"/>
      <w:shd w:val="clear" w:color="auto" w:fill="333333"/>
      <w:spacing w:line="240" w:lineRule="auto"/>
      <w:jc w:val="center"/>
    </w:pPr>
    <w:rPr>
      <w:b/>
      <w:color w:val="FFFFFF" w:themeColor="background1"/>
      <w:position w:val="-28"/>
      <w:sz w:val="27"/>
    </w:rPr>
  </w:style>
  <w:style w:type="paragraph" w:customStyle="1" w:styleId="ekvaufgabenwortkarte">
    <w:name w:val="ekv.aufgaben.wortkarte"/>
    <w:basedOn w:val="Standard"/>
    <w:semiHidden/>
    <w:unhideWhenUsed/>
    <w:qFormat/>
    <w:rsid w:val="006B7F87"/>
    <w:pPr>
      <w:spacing w:line="240" w:lineRule="auto"/>
    </w:pPr>
    <w:rPr>
      <w:color w:val="000000"/>
      <w:sz w:val="22"/>
      <w14:textFill>
        <w14:solidFill>
          <w14:srgbClr w14:val="000000">
            <w14:lumMod w14:val="65000"/>
          </w14:srgbClr>
        </w14:solidFill>
      </w14:textFill>
    </w:rPr>
  </w:style>
  <w:style w:type="paragraph" w:customStyle="1" w:styleId="ekvpckchen">
    <w:name w:val="ekv.päckchen"/>
    <w:basedOn w:val="Standard"/>
    <w:uiPriority w:val="99"/>
    <w:semiHidden/>
    <w:qFormat/>
    <w:rsid w:val="00D36857"/>
    <w:pPr>
      <w:spacing w:line="240" w:lineRule="auto"/>
    </w:pPr>
    <w:rPr>
      <w:sz w:val="25"/>
      <w:lang w:eastAsia="de-DE"/>
    </w:rPr>
  </w:style>
  <w:style w:type="paragraph" w:customStyle="1" w:styleId="ekvraster">
    <w:name w:val="ekv.raster"/>
    <w:basedOn w:val="Standard"/>
    <w:qFormat/>
    <w:rsid w:val="0060019A"/>
    <w:pPr>
      <w:spacing w:line="240" w:lineRule="auto"/>
      <w:jc w:val="center"/>
    </w:pPr>
    <w:rPr>
      <w:sz w:val="25"/>
      <w:lang w:eastAsia="de-DE"/>
    </w:rPr>
  </w:style>
  <w:style w:type="paragraph" w:customStyle="1" w:styleId="ekvboxtitel">
    <w:name w:val="ekv.box.titel"/>
    <w:basedOn w:val="Standard"/>
    <w:uiPriority w:val="99"/>
    <w:semiHidden/>
    <w:unhideWhenUsed/>
    <w:qFormat/>
    <w:rsid w:val="00603AD5"/>
    <w:pPr>
      <w:shd w:val="clear" w:color="auto" w:fill="A6A6A6" w:themeFill="background1" w:themeFillShade="A6"/>
      <w:spacing w:before="40" w:after="120"/>
    </w:pPr>
  </w:style>
  <w:style w:type="paragraph" w:customStyle="1" w:styleId="ekvboxtext">
    <w:name w:val="ekv.box.text"/>
    <w:basedOn w:val="Standard"/>
    <w:uiPriority w:val="99"/>
    <w:semiHidden/>
    <w:unhideWhenUsed/>
    <w:qFormat/>
    <w:rsid w:val="00603AD5"/>
    <w:pPr>
      <w:shd w:val="clear" w:color="auto" w:fill="D9D9D9" w:themeFill="background1" w:themeFillShade="D9"/>
    </w:pPr>
  </w:style>
  <w:style w:type="paragraph" w:styleId="Kopfzeile">
    <w:name w:val="header"/>
    <w:aliases w:val="ekv.kopfzeile"/>
    <w:basedOn w:val="Standard"/>
    <w:link w:val="KopfzeileZchn"/>
    <w:uiPriority w:val="99"/>
    <w:semiHidden/>
    <w:rsid w:val="0026581E"/>
    <w:pPr>
      <w:tabs>
        <w:tab w:val="clear" w:pos="340"/>
        <w:tab w:val="clear" w:pos="595"/>
        <w:tab w:val="clear" w:pos="851"/>
      </w:tabs>
      <w:spacing w:line="240" w:lineRule="auto"/>
    </w:pPr>
    <w:rPr>
      <w:color w:val="FFFFFF" w:themeColor="background1"/>
      <w:sz w:val="2"/>
    </w:rPr>
  </w:style>
  <w:style w:type="character" w:customStyle="1" w:styleId="KopfzeileZchn">
    <w:name w:val="Kopfzeile Zchn"/>
    <w:aliases w:val="ekv.kopfzeile Zchn"/>
    <w:basedOn w:val="Absatz-Standardschriftart"/>
    <w:link w:val="Kopfzeile"/>
    <w:uiPriority w:val="99"/>
    <w:semiHidden/>
    <w:rsid w:val="00F16DA0"/>
    <w:rPr>
      <w:rFonts w:ascii="Arial" w:hAnsi="Arial"/>
      <w:noProof/>
      <w:color w:val="FFFFFF" w:themeColor="background1"/>
      <w:sz w:val="2"/>
    </w:rPr>
  </w:style>
  <w:style w:type="paragraph" w:styleId="Fuzeile">
    <w:name w:val="footer"/>
    <w:aliases w:val="ekv.fußzeile"/>
    <w:basedOn w:val="Standard"/>
    <w:link w:val="FuzeileZchn"/>
    <w:uiPriority w:val="99"/>
    <w:semiHidden/>
    <w:rsid w:val="0026581E"/>
    <w:pPr>
      <w:tabs>
        <w:tab w:val="clear" w:pos="340"/>
        <w:tab w:val="clear" w:pos="595"/>
        <w:tab w:val="clear" w:pos="851"/>
      </w:tabs>
      <w:spacing w:line="240" w:lineRule="auto"/>
    </w:pPr>
    <w:rPr>
      <w:color w:val="FFFFFF" w:themeColor="background1"/>
      <w:sz w:val="2"/>
    </w:rPr>
  </w:style>
  <w:style w:type="character" w:customStyle="1" w:styleId="FuzeileZchn">
    <w:name w:val="Fußzeile Zchn"/>
    <w:aliases w:val="ekv.fußzeile Zchn"/>
    <w:basedOn w:val="Absatz-Standardschriftart"/>
    <w:link w:val="Fuzeile"/>
    <w:uiPriority w:val="99"/>
    <w:semiHidden/>
    <w:rsid w:val="00F16DA0"/>
    <w:rPr>
      <w:rFonts w:ascii="Arial" w:hAnsi="Arial"/>
      <w:noProof/>
      <w:color w:val="FFFFFF" w:themeColor="background1"/>
      <w:sz w:val="2"/>
    </w:rPr>
  </w:style>
  <w:style w:type="paragraph" w:customStyle="1" w:styleId="ekvpagina">
    <w:name w:val="ekv.pagina"/>
    <w:basedOn w:val="Standard"/>
    <w:uiPriority w:val="99"/>
    <w:qFormat/>
    <w:rsid w:val="00603AD5"/>
    <w:pPr>
      <w:tabs>
        <w:tab w:val="clear" w:pos="340"/>
        <w:tab w:val="clear" w:pos="595"/>
        <w:tab w:val="clear" w:pos="851"/>
      </w:tabs>
      <w:spacing w:line="130" w:lineRule="exact"/>
      <w:ind w:left="113"/>
    </w:pPr>
    <w:rPr>
      <w:sz w:val="10"/>
    </w:rPr>
  </w:style>
  <w:style w:type="paragraph" w:customStyle="1" w:styleId="ekvpaginabild">
    <w:name w:val="ekv.pagina.bild"/>
    <w:basedOn w:val="Standard"/>
    <w:uiPriority w:val="99"/>
    <w:semiHidden/>
    <w:qFormat/>
    <w:rsid w:val="00603AD5"/>
    <w:pPr>
      <w:spacing w:line="240" w:lineRule="auto"/>
      <w:ind w:right="113"/>
      <w:jc w:val="right"/>
    </w:pPr>
    <w:rPr>
      <w:sz w:val="10"/>
    </w:rPr>
  </w:style>
  <w:style w:type="paragraph" w:customStyle="1" w:styleId="ekvgrundtexthalbe">
    <w:name w:val="ekv.grundtext.halbe"/>
    <w:basedOn w:val="Standard"/>
    <w:uiPriority w:val="1"/>
    <w:qFormat/>
    <w:rsid w:val="00EB7DDA"/>
    <w:pPr>
      <w:spacing w:line="156" w:lineRule="exact"/>
    </w:pPr>
  </w:style>
  <w:style w:type="character" w:customStyle="1" w:styleId="ekvhandschriftunterstrichen">
    <w:name w:val="ekv.handschrift.unterstrichen"/>
    <w:basedOn w:val="Absatz-Standardschriftart"/>
    <w:uiPriority w:val="20"/>
    <w:qFormat/>
    <w:rsid w:val="00F3334C"/>
    <w:rPr>
      <w:rFonts w:ascii="Comic Sans MS" w:hAnsi="Comic Sans MS"/>
      <w:noProof/>
      <w:color w:val="000000" w:themeColor="text1"/>
      <w:sz w:val="25"/>
      <w:u w:val="single" w:color="000000" w:themeColor="text1"/>
      <w:lang w:val="de-DE"/>
    </w:rPr>
  </w:style>
  <w:style w:type="character" w:customStyle="1" w:styleId="ekvhandschrift">
    <w:name w:val="ekv.handschrift"/>
    <w:basedOn w:val="Absatz-Standardschriftart"/>
    <w:uiPriority w:val="19"/>
    <w:qFormat/>
    <w:rsid w:val="00F3334C"/>
    <w:rPr>
      <w:rFonts w:ascii="Comic Sans MS" w:hAnsi="Comic Sans MS"/>
      <w:noProof/>
      <w:color w:val="000000" w:themeColor="text1"/>
      <w:sz w:val="25"/>
      <w:lang w:val="de-DE"/>
    </w:rPr>
  </w:style>
  <w:style w:type="character" w:customStyle="1" w:styleId="ekvlsung">
    <w:name w:val="ekv.lösung"/>
    <w:basedOn w:val="Absatz-Standardschriftart"/>
    <w:uiPriority w:val="21"/>
    <w:qFormat/>
    <w:rsid w:val="00F3334C"/>
    <w:rPr>
      <w:rFonts w:ascii="Comic Sans MS" w:hAnsi="Comic Sans MS"/>
      <w:noProof/>
      <w:color w:val="000000" w:themeColor="text1"/>
      <w:sz w:val="25"/>
      <w:lang w:val="de-DE"/>
    </w:rPr>
  </w:style>
  <w:style w:type="character" w:customStyle="1" w:styleId="ekvlsungunterstrichen">
    <w:name w:val="ekv.lösung.unterstrichen"/>
    <w:basedOn w:val="Absatz-Standardschriftart"/>
    <w:uiPriority w:val="22"/>
    <w:qFormat/>
    <w:rsid w:val="00F3334C"/>
    <w:rPr>
      <w:rFonts w:ascii="Comic Sans MS" w:hAnsi="Comic Sans MS"/>
      <w:noProof/>
      <w:color w:val="000000" w:themeColor="text1"/>
      <w:sz w:val="25"/>
      <w:u w:val="single" w:color="000000" w:themeColor="text1"/>
      <w:lang w:val="de-DE"/>
    </w:rPr>
  </w:style>
  <w:style w:type="paragraph" w:customStyle="1" w:styleId="ekvinklusion">
    <w:name w:val="ekv.inklusion"/>
    <w:basedOn w:val="Standard"/>
    <w:uiPriority w:val="42"/>
    <w:qFormat/>
    <w:rsid w:val="00603AD5"/>
    <w:pPr>
      <w:spacing w:line="410" w:lineRule="exact"/>
    </w:pPr>
    <w:rPr>
      <w:sz w:val="32"/>
    </w:rPr>
  </w:style>
  <w:style w:type="paragraph" w:customStyle="1" w:styleId="ekvbildbeschreibung">
    <w:name w:val="ekv.bildbeschreibung"/>
    <w:basedOn w:val="Standard"/>
    <w:uiPriority w:val="40"/>
    <w:qFormat/>
    <w:rsid w:val="00603AD5"/>
    <w:pPr>
      <w:shd w:val="clear" w:color="auto" w:fill="D9D9D9"/>
    </w:pPr>
    <w:rPr>
      <w:sz w:val="19"/>
    </w:rPr>
  </w:style>
  <w:style w:type="paragraph" w:customStyle="1" w:styleId="ekvpicto">
    <w:name w:val="ekv.picto"/>
    <w:basedOn w:val="Standard"/>
    <w:unhideWhenUsed/>
    <w:qFormat/>
    <w:rsid w:val="00603AD5"/>
    <w:pPr>
      <w:framePr w:w="454" w:h="454" w:hRule="exact" w:wrap="around" w:vAnchor="text" w:hAnchor="page" w:x="568" w:y="1"/>
      <w:spacing w:after="120" w:line="240" w:lineRule="auto"/>
      <w:jc w:val="center"/>
    </w:pPr>
    <w:rPr>
      <w:color w:val="FFFFFF" w:themeColor="background1"/>
      <w:sz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0D4791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0D4791"/>
    <w:rPr>
      <w:rFonts w:ascii="Segoe UI" w:hAnsi="Segoe UI" w:cs="Segoe UI"/>
      <w:noProof/>
      <w:sz w:val="18"/>
      <w:szCs w:val="18"/>
    </w:rPr>
  </w:style>
  <w:style w:type="character" w:customStyle="1" w:styleId="ekvarbeitsanweisungdeutsch">
    <w:name w:val="ekv.arbeitsanweisung.deutsch"/>
    <w:basedOn w:val="Absatz-Standardschriftart"/>
    <w:uiPriority w:val="3"/>
    <w:qFormat/>
    <w:rsid w:val="00287B24"/>
  </w:style>
  <w:style w:type="character" w:customStyle="1" w:styleId="ekvarbeitsanweisungfremdsprache">
    <w:name w:val="ekv.arbeitsanweisung.fremdsprache"/>
    <w:basedOn w:val="Absatz-Standardschriftart"/>
    <w:uiPriority w:val="4"/>
    <w:qFormat/>
    <w:rsid w:val="00287B24"/>
    <w:rPr>
      <w:i/>
    </w:rPr>
  </w:style>
  <w:style w:type="paragraph" w:customStyle="1" w:styleId="ekvbild">
    <w:name w:val="ekv.bild"/>
    <w:basedOn w:val="Standard"/>
    <w:uiPriority w:val="5"/>
    <w:qFormat/>
    <w:rsid w:val="0089395C"/>
    <w:pPr>
      <w:spacing w:line="240" w:lineRule="auto"/>
    </w:pPr>
  </w:style>
  <w:style w:type="paragraph" w:customStyle="1" w:styleId="ekvbildlegende">
    <w:name w:val="ekv.bildlegende"/>
    <w:basedOn w:val="Standard"/>
    <w:uiPriority w:val="39"/>
    <w:qFormat/>
    <w:rsid w:val="005B3E17"/>
    <w:rPr>
      <w:sz w:val="20"/>
    </w:rPr>
  </w:style>
  <w:style w:type="character" w:customStyle="1" w:styleId="ekvfett">
    <w:name w:val="ekv.fett"/>
    <w:basedOn w:val="Absatz-Standardschriftart"/>
    <w:uiPriority w:val="29"/>
    <w:qFormat/>
    <w:rsid w:val="00D77D4C"/>
    <w:rPr>
      <w:b/>
    </w:rPr>
  </w:style>
  <w:style w:type="character" w:customStyle="1" w:styleId="ekvfettkursiv">
    <w:name w:val="ekv.fett.kursiv"/>
    <w:basedOn w:val="Absatz-Standardschriftart"/>
    <w:uiPriority w:val="31"/>
    <w:qFormat/>
    <w:rsid w:val="00D77D4C"/>
    <w:rPr>
      <w:b/>
      <w:i/>
    </w:rPr>
  </w:style>
  <w:style w:type="character" w:customStyle="1" w:styleId="ekvkursiv">
    <w:name w:val="ekv.kursiv"/>
    <w:basedOn w:val="Absatz-Standardschriftart"/>
    <w:uiPriority w:val="30"/>
    <w:qFormat/>
    <w:rsid w:val="00D77D4C"/>
    <w:rPr>
      <w:i/>
    </w:rPr>
  </w:style>
  <w:style w:type="character" w:customStyle="1" w:styleId="ekvhandschriftunterstrichenausgeblendet">
    <w:name w:val="ekv.handschrift.unterstrichen.ausgeblendet"/>
    <w:basedOn w:val="Absatz-Standardschriftart"/>
    <w:uiPriority w:val="99"/>
    <w:semiHidden/>
    <w:qFormat/>
    <w:rsid w:val="00D46335"/>
    <w:rPr>
      <w:rFonts w:ascii="Comic Sans MS" w:hAnsi="Comic Sans MS"/>
      <w:color w:val="FFFFFF" w:themeColor="background1"/>
      <w:sz w:val="25"/>
      <w:u w:val="single" w:color="000000" w:themeColor="text1"/>
    </w:rPr>
  </w:style>
  <w:style w:type="paragraph" w:customStyle="1" w:styleId="ekvzahlenmauer">
    <w:name w:val="ekv.zahlenmauer"/>
    <w:basedOn w:val="Standard"/>
    <w:uiPriority w:val="99"/>
    <w:semiHidden/>
    <w:qFormat/>
    <w:rsid w:val="001F4F75"/>
    <w:pPr>
      <w:spacing w:line="240" w:lineRule="auto"/>
      <w:jc w:val="center"/>
    </w:pPr>
    <w:rPr>
      <w:sz w:val="24"/>
    </w:rPr>
  </w:style>
  <w:style w:type="paragraph" w:customStyle="1" w:styleId="ekvzerlegungshaus">
    <w:name w:val="ekv.zerlegungshaus"/>
    <w:basedOn w:val="Standard"/>
    <w:semiHidden/>
    <w:qFormat/>
    <w:rsid w:val="00056587"/>
    <w:pPr>
      <w:spacing w:line="240" w:lineRule="auto"/>
      <w:jc w:val="center"/>
    </w:pPr>
    <w:rPr>
      <w:sz w:val="22"/>
    </w:rPr>
  </w:style>
  <w:style w:type="paragraph" w:customStyle="1" w:styleId="ekvrechendreiecklinks">
    <w:name w:val="ekv.rechendreieck.links"/>
    <w:basedOn w:val="Standard"/>
    <w:uiPriority w:val="99"/>
    <w:semiHidden/>
    <w:qFormat/>
    <w:rsid w:val="003973E4"/>
    <w:pPr>
      <w:ind w:left="113"/>
    </w:pPr>
    <w:rPr>
      <w:sz w:val="20"/>
    </w:rPr>
  </w:style>
  <w:style w:type="paragraph" w:customStyle="1" w:styleId="ekvschreiblinie">
    <w:name w:val="ekv.schreiblinie"/>
    <w:basedOn w:val="Standard"/>
    <w:uiPriority w:val="32"/>
    <w:qFormat/>
    <w:rsid w:val="00F3334C"/>
    <w:pPr>
      <w:tabs>
        <w:tab w:val="left" w:pos="9327"/>
      </w:tabs>
      <w:spacing w:line="566" w:lineRule="exact"/>
    </w:pPr>
  </w:style>
  <w:style w:type="paragraph" w:customStyle="1" w:styleId="ekvrechendreieckzentriert">
    <w:name w:val="ekv.rechendreieck.zentriert"/>
    <w:basedOn w:val="ekvrechendreiecklinks"/>
    <w:uiPriority w:val="99"/>
    <w:semiHidden/>
    <w:qFormat/>
    <w:rsid w:val="001F53F1"/>
    <w:pPr>
      <w:ind w:left="0"/>
      <w:jc w:val="center"/>
    </w:pPr>
  </w:style>
  <w:style w:type="paragraph" w:customStyle="1" w:styleId="ekvrechendreieckrechts">
    <w:name w:val="ekv.rechendreieck.rechts"/>
    <w:basedOn w:val="ekvrechendreiecklinks"/>
    <w:uiPriority w:val="99"/>
    <w:semiHidden/>
    <w:qFormat/>
    <w:rsid w:val="001F53F1"/>
    <w:pPr>
      <w:ind w:left="0" w:right="113"/>
      <w:jc w:val="right"/>
    </w:pPr>
  </w:style>
  <w:style w:type="paragraph" w:customStyle="1" w:styleId="ekvzwanzigerfeld">
    <w:name w:val="ekv.zwanzigerfeld"/>
    <w:basedOn w:val="Standard"/>
    <w:qFormat/>
    <w:rsid w:val="005C0FBD"/>
    <w:pPr>
      <w:spacing w:line="240" w:lineRule="auto"/>
      <w:jc w:val="center"/>
    </w:pPr>
    <w:rPr>
      <w:lang w:eastAsia="de-D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5C0FBD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5C0FBD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5C0FBD"/>
    <w:rPr>
      <w:rFonts w:ascii="Arial" w:hAnsi="Arial"/>
      <w:noProof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5C0FBD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5C0FBD"/>
    <w:rPr>
      <w:rFonts w:ascii="Arial" w:hAnsi="Arial"/>
      <w:b/>
      <w:bCs/>
      <w:noProof/>
      <w:sz w:val="20"/>
      <w:szCs w:val="20"/>
    </w:rPr>
  </w:style>
  <w:style w:type="paragraph" w:customStyle="1" w:styleId="ekvuhr">
    <w:name w:val="ekv.uhr"/>
    <w:basedOn w:val="Standard"/>
    <w:uiPriority w:val="99"/>
    <w:semiHidden/>
    <w:qFormat/>
    <w:rsid w:val="00193A18"/>
    <w:pPr>
      <w:tabs>
        <w:tab w:val="left" w:pos="9356"/>
      </w:tabs>
      <w:spacing w:line="240" w:lineRule="auto"/>
      <w:jc w:val="center"/>
    </w:pPr>
    <w:rPr>
      <w:rFonts w:eastAsia="Times New Roman" w:cs="Times New Roman"/>
      <w:lang w:eastAsia="de-DE"/>
    </w:rPr>
  </w:style>
  <w:style w:type="paragraph" w:customStyle="1" w:styleId="ekvlinie">
    <w:name w:val="ekv.linie"/>
    <w:basedOn w:val="Standard"/>
    <w:uiPriority w:val="99"/>
    <w:semiHidden/>
    <w:qFormat/>
    <w:rsid w:val="001F1E3D"/>
    <w:pPr>
      <w:tabs>
        <w:tab w:val="clear" w:pos="340"/>
        <w:tab w:val="clear" w:pos="595"/>
        <w:tab w:val="clear" w:pos="851"/>
      </w:tabs>
      <w:spacing w:line="240" w:lineRule="auto"/>
    </w:pPr>
    <w:rPr>
      <w:rFonts w:eastAsia="Times New Roman" w:cs="Times New Roman"/>
      <w:sz w:val="20"/>
      <w:szCs w:val="20"/>
      <w:lang w:eastAsia="de-DE"/>
    </w:rPr>
  </w:style>
  <w:style w:type="paragraph" w:customStyle="1" w:styleId="ekvformel">
    <w:name w:val="ekv.formel"/>
    <w:basedOn w:val="Standard"/>
    <w:uiPriority w:val="33"/>
    <w:qFormat/>
    <w:rsid w:val="00B84691"/>
    <w:pPr>
      <w:spacing w:line="240" w:lineRule="auto"/>
    </w:pPr>
  </w:style>
  <w:style w:type="paragraph" w:customStyle="1" w:styleId="ekvinternetlink">
    <w:name w:val="ekv.internet.link"/>
    <w:basedOn w:val="Standard"/>
    <w:uiPriority w:val="99"/>
    <w:semiHidden/>
    <w:qFormat/>
    <w:rsid w:val="00DF74DB"/>
    <w:pPr>
      <w:spacing w:line="240" w:lineRule="auto"/>
    </w:pPr>
    <w:rPr>
      <w:position w:val="6"/>
      <w:sz w:val="24"/>
      <w:szCs w:val="24"/>
    </w:rPr>
  </w:style>
  <w:style w:type="character" w:customStyle="1" w:styleId="ekvlsungunterstrichenausgeblendet">
    <w:name w:val="ekv.lösung.unterstrichen.ausgeblendet"/>
    <w:basedOn w:val="Absatz-Standardschriftart"/>
    <w:uiPriority w:val="99"/>
    <w:semiHidden/>
    <w:qFormat/>
    <w:rsid w:val="00DF4897"/>
    <w:rPr>
      <w:rFonts w:ascii="Comic Sans MS" w:hAnsi="Comic Sans MS"/>
      <w:noProof/>
      <w:color w:val="FFFFFF" w:themeColor="background1"/>
      <w:sz w:val="25"/>
      <w:u w:val="single" w:color="000000" w:themeColor="text1"/>
      <w:lang w:val="de-DE"/>
    </w:rPr>
  </w:style>
  <w:style w:type="character" w:customStyle="1" w:styleId="ekvlckentext">
    <w:name w:val="ekv.lückentext"/>
    <w:basedOn w:val="Absatz-Standardschriftart"/>
    <w:uiPriority w:val="23"/>
    <w:qFormat/>
    <w:rsid w:val="00F3334C"/>
    <w:rPr>
      <w:rFonts w:ascii="Times New Roman" w:hAnsi="Times New Roman"/>
      <w:i/>
      <w:color w:val="000000" w:themeColor="text1"/>
      <w:sz w:val="25"/>
      <w:u w:val="none" w:color="000000" w:themeColor="text1"/>
    </w:rPr>
  </w:style>
  <w:style w:type="character" w:customStyle="1" w:styleId="ekvlckentextunterstrichen">
    <w:name w:val="ekv.lückentext.unterstrichen"/>
    <w:basedOn w:val="Absatz-Standardschriftart"/>
    <w:uiPriority w:val="24"/>
    <w:qFormat/>
    <w:rsid w:val="00F3334C"/>
    <w:rPr>
      <w:rFonts w:ascii="Times New Roman" w:hAnsi="Times New Roman"/>
      <w:i/>
      <w:color w:val="000000" w:themeColor="text1"/>
      <w:sz w:val="25"/>
      <w:u w:val="single" w:color="000000" w:themeColor="text1"/>
    </w:rPr>
  </w:style>
  <w:style w:type="character" w:customStyle="1" w:styleId="ekvlckentextunterstrichenausgeblendet">
    <w:name w:val="ekv.lückentext.unterstrichen.ausgeblendet"/>
    <w:basedOn w:val="Absatz-Standardschriftart"/>
    <w:uiPriority w:val="9"/>
    <w:semiHidden/>
    <w:qFormat/>
    <w:rsid w:val="00D46335"/>
    <w:rPr>
      <w:rFonts w:ascii="Times New Roman" w:hAnsi="Times New Roman"/>
      <w:i/>
      <w:color w:val="FFFFFF" w:themeColor="background1"/>
      <w:sz w:val="25"/>
      <w:u w:val="single" w:color="000000" w:themeColor="text1"/>
    </w:rPr>
  </w:style>
  <w:style w:type="paragraph" w:customStyle="1" w:styleId="ekvue1arial">
    <w:name w:val="ekv.ue1.arial"/>
    <w:basedOn w:val="Standard"/>
    <w:uiPriority w:val="10"/>
    <w:qFormat/>
    <w:rsid w:val="000E343E"/>
    <w:pPr>
      <w:spacing w:line="240" w:lineRule="auto"/>
    </w:pPr>
    <w:rPr>
      <w:b/>
      <w:sz w:val="41"/>
    </w:rPr>
  </w:style>
  <w:style w:type="paragraph" w:customStyle="1" w:styleId="ekvue2arial">
    <w:name w:val="ekv.ue2.arial"/>
    <w:basedOn w:val="Standard"/>
    <w:uiPriority w:val="11"/>
    <w:qFormat/>
    <w:rsid w:val="000E343E"/>
    <w:pPr>
      <w:spacing w:line="240" w:lineRule="auto"/>
    </w:pPr>
    <w:rPr>
      <w:b/>
      <w:sz w:val="35"/>
    </w:rPr>
  </w:style>
  <w:style w:type="paragraph" w:customStyle="1" w:styleId="ekvue3arial">
    <w:name w:val="ekv.ue3.arial"/>
    <w:basedOn w:val="Standard"/>
    <w:uiPriority w:val="12"/>
    <w:qFormat/>
    <w:rsid w:val="000E343E"/>
    <w:pPr>
      <w:spacing w:line="240" w:lineRule="auto"/>
    </w:pPr>
    <w:rPr>
      <w:b/>
    </w:rPr>
  </w:style>
  <w:style w:type="paragraph" w:customStyle="1" w:styleId="ekvschnittbox">
    <w:name w:val="ekv.schnittbox"/>
    <w:basedOn w:val="Standard"/>
    <w:semiHidden/>
    <w:unhideWhenUsed/>
    <w:qFormat/>
    <w:rsid w:val="006B292C"/>
    <w:pPr>
      <w:tabs>
        <w:tab w:val="clear" w:pos="340"/>
        <w:tab w:val="clear" w:pos="595"/>
        <w:tab w:val="clear" w:pos="851"/>
      </w:tabs>
      <w:spacing w:line="240" w:lineRule="auto"/>
      <w:jc w:val="center"/>
    </w:pPr>
    <w:rPr>
      <w:rFonts w:eastAsia="Times New Roman" w:cs="Times New Roman"/>
      <w:b/>
      <w:sz w:val="27"/>
      <w:szCs w:val="24"/>
      <w:lang w:eastAsia="de-DE"/>
    </w:rPr>
  </w:style>
  <w:style w:type="paragraph" w:customStyle="1" w:styleId="ekvmittelband">
    <w:name w:val="ekv.mittelband"/>
    <w:basedOn w:val="Standard"/>
    <w:uiPriority w:val="99"/>
    <w:semiHidden/>
    <w:qFormat/>
    <w:rsid w:val="00C24816"/>
    <w:pPr>
      <w:spacing w:line="240" w:lineRule="auto"/>
    </w:pPr>
    <w:rPr>
      <w:sz w:val="20"/>
      <w:lang w:eastAsia="de-DE"/>
    </w:rPr>
  </w:style>
  <w:style w:type="paragraph" w:customStyle="1" w:styleId="ekvquelle">
    <w:name w:val="ekv.quelle"/>
    <w:basedOn w:val="Standard"/>
    <w:uiPriority w:val="99"/>
    <w:qFormat/>
    <w:rsid w:val="00025140"/>
    <w:pPr>
      <w:tabs>
        <w:tab w:val="clear" w:pos="340"/>
      </w:tabs>
      <w:spacing w:line="130" w:lineRule="exact"/>
      <w:ind w:left="113"/>
    </w:pPr>
    <w:rPr>
      <w:sz w:val="10"/>
    </w:rPr>
  </w:style>
  <w:style w:type="paragraph" w:customStyle="1" w:styleId="ekvquelleobjekt">
    <w:name w:val="ekv.quelle.objekt"/>
    <w:basedOn w:val="Standard"/>
    <w:uiPriority w:val="99"/>
    <w:qFormat/>
    <w:rsid w:val="00AE647C"/>
    <w:pPr>
      <w:tabs>
        <w:tab w:val="clear" w:pos="340"/>
      </w:tabs>
      <w:spacing w:line="130" w:lineRule="exact"/>
    </w:pPr>
    <w:rPr>
      <w:sz w:val="10"/>
    </w:rPr>
  </w:style>
  <w:style w:type="paragraph" w:customStyle="1" w:styleId="ekvaufzhlung1">
    <w:name w:val="ekv.aufzählung.1"/>
    <w:basedOn w:val="Standard"/>
    <w:qFormat/>
    <w:rsid w:val="00AE647C"/>
    <w:pPr>
      <w:tabs>
        <w:tab w:val="clear" w:pos="340"/>
        <w:tab w:val="clear" w:pos="595"/>
        <w:tab w:val="clear" w:pos="851"/>
        <w:tab w:val="left" w:pos="794"/>
        <w:tab w:val="left" w:pos="936"/>
        <w:tab w:val="left" w:pos="1134"/>
        <w:tab w:val="left" w:pos="1191"/>
      </w:tabs>
      <w:spacing w:line="396" w:lineRule="exact"/>
      <w:ind w:left="680" w:hanging="340"/>
    </w:pPr>
    <w:rPr>
      <w:sz w:val="29"/>
    </w:rPr>
  </w:style>
  <w:style w:type="paragraph" w:customStyle="1" w:styleId="ekvaufzhlung2">
    <w:name w:val="ekv.aufzählung.2"/>
    <w:basedOn w:val="Standard"/>
    <w:qFormat/>
    <w:rsid w:val="00AE647C"/>
    <w:pPr>
      <w:tabs>
        <w:tab w:val="clear" w:pos="340"/>
        <w:tab w:val="clear" w:pos="595"/>
        <w:tab w:val="clear" w:pos="851"/>
        <w:tab w:val="left" w:pos="1134"/>
        <w:tab w:val="left" w:pos="1276"/>
        <w:tab w:val="left" w:pos="1474"/>
        <w:tab w:val="left" w:pos="1531"/>
      </w:tabs>
      <w:spacing w:line="396" w:lineRule="exact"/>
      <w:ind w:left="1020" w:hanging="340"/>
    </w:pPr>
    <w:rPr>
      <w:sz w:val="29"/>
    </w:rPr>
  </w:style>
  <w:style w:type="paragraph" w:customStyle="1" w:styleId="ekvaufzhlung3">
    <w:name w:val="ekv.aufzählung.3"/>
    <w:basedOn w:val="Standard"/>
    <w:qFormat/>
    <w:rsid w:val="00AE647C"/>
    <w:pPr>
      <w:tabs>
        <w:tab w:val="clear" w:pos="340"/>
        <w:tab w:val="clear" w:pos="595"/>
        <w:tab w:val="clear" w:pos="851"/>
        <w:tab w:val="left" w:pos="1474"/>
        <w:tab w:val="left" w:pos="1616"/>
        <w:tab w:val="left" w:pos="1814"/>
        <w:tab w:val="left" w:pos="1871"/>
      </w:tabs>
      <w:spacing w:line="396" w:lineRule="exact"/>
      <w:ind w:left="1361" w:hanging="340"/>
    </w:pPr>
    <w:rPr>
      <w:sz w:val="29"/>
    </w:rPr>
  </w:style>
  <w:style w:type="paragraph" w:customStyle="1" w:styleId="ekvfussnote">
    <w:name w:val="ekv.fussnote"/>
    <w:basedOn w:val="ekvbildlegende"/>
    <w:uiPriority w:val="39"/>
    <w:qFormat/>
    <w:rsid w:val="00AE647C"/>
    <w:pPr>
      <w:spacing w:line="396" w:lineRule="exact"/>
    </w:pPr>
    <w:rPr>
      <w:sz w:val="26"/>
    </w:rPr>
  </w:style>
  <w:style w:type="character" w:customStyle="1" w:styleId="ekvhandschriftausgeblendet">
    <w:name w:val="ekv.handschrift.ausgeblendet"/>
    <w:uiPriority w:val="19"/>
    <w:semiHidden/>
    <w:qFormat/>
    <w:rsid w:val="00AE647C"/>
    <w:rPr>
      <w:rFonts w:ascii="Comic Sans MS" w:eastAsia="Times New Roman" w:hAnsi="Comic Sans MS"/>
      <w:noProof/>
      <w:color w:val="FFFFFF" w:themeColor="background1"/>
      <w:sz w:val="31"/>
      <w:lang w:val="de-DE"/>
    </w:rPr>
  </w:style>
  <w:style w:type="character" w:customStyle="1" w:styleId="ekvlsungausgeblendet">
    <w:name w:val="ekv.lösung.ausgeblendet"/>
    <w:basedOn w:val="Absatz-Standardschriftart"/>
    <w:uiPriority w:val="21"/>
    <w:semiHidden/>
    <w:qFormat/>
    <w:rsid w:val="00AE647C"/>
    <w:rPr>
      <w:rFonts w:ascii="Comic Sans MS" w:eastAsia="Times New Roman" w:hAnsi="Comic Sans MS"/>
      <w:noProof/>
      <w:color w:val="FFFFFF" w:themeColor="background1"/>
      <w:sz w:val="31"/>
      <w:lang w:val="de-DE"/>
    </w:rPr>
  </w:style>
  <w:style w:type="character" w:customStyle="1" w:styleId="ekvlckentextausgeblendet">
    <w:name w:val="ekv.lückentext.ausgeblendet"/>
    <w:basedOn w:val="Absatz-Standardschriftart"/>
    <w:uiPriority w:val="23"/>
    <w:semiHidden/>
    <w:qFormat/>
    <w:rsid w:val="00AE647C"/>
    <w:rPr>
      <w:rFonts w:ascii="Times New Roman" w:eastAsia="Times New Roman" w:hAnsi="Times New Roman"/>
      <w:i/>
      <w:noProof/>
      <w:color w:val="FFFFFF" w:themeColor="background1"/>
      <w:sz w:val="31"/>
      <w:u w:color="000000" w:themeColor="text1"/>
      <w:lang w:val="de-DE"/>
    </w:rPr>
  </w:style>
  <w:style w:type="character" w:customStyle="1" w:styleId="ekvquellefett">
    <w:name w:val="ekv.quelle.fett"/>
    <w:basedOn w:val="Absatz-Standardschriftart"/>
    <w:uiPriority w:val="1"/>
    <w:qFormat/>
    <w:rsid w:val="00920459"/>
    <w:rPr>
      <w:rFonts w:ascii="Arial" w:hAnsi="Arial"/>
      <w:b/>
      <w:color w:val="auto"/>
      <w:sz w:val="10"/>
    </w:rPr>
  </w:style>
  <w:style w:type="paragraph" w:styleId="Listenabsatz">
    <w:name w:val="List Paragraph"/>
    <w:basedOn w:val="Standard"/>
    <w:uiPriority w:val="9"/>
    <w:semiHidden/>
    <w:qFormat/>
    <w:rsid w:val="0051623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microsoft.com/office/2007/relationships/hdphoto" Target="media/hdphoto2.wdp"/><Relationship Id="rId18" Type="http://schemas.openxmlformats.org/officeDocument/2006/relationships/image" Target="media/image9.png"/><Relationship Id="rId3" Type="http://schemas.openxmlformats.org/officeDocument/2006/relationships/webSettings" Target="webSettings.xml"/><Relationship Id="rId21" Type="http://schemas.openxmlformats.org/officeDocument/2006/relationships/image" Target="media/image12.png"/><Relationship Id="rId7" Type="http://schemas.openxmlformats.org/officeDocument/2006/relationships/image" Target="media/image2.png"/><Relationship Id="rId12" Type="http://schemas.openxmlformats.org/officeDocument/2006/relationships/image" Target="media/image6.png"/><Relationship Id="rId17" Type="http://schemas.microsoft.com/office/2007/relationships/hdphoto" Target="media/hdphoto4.wdp"/><Relationship Id="rId25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image" Target="media/image8.png"/><Relationship Id="rId20" Type="http://schemas.openxmlformats.org/officeDocument/2006/relationships/image" Target="media/image11.pn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microsoft.com/office/2007/relationships/hdphoto" Target="media/hdphoto1.wdp"/><Relationship Id="rId24" Type="http://schemas.openxmlformats.org/officeDocument/2006/relationships/fontTable" Target="fontTable.xml"/><Relationship Id="rId5" Type="http://schemas.openxmlformats.org/officeDocument/2006/relationships/endnotes" Target="endnotes.xml"/><Relationship Id="rId15" Type="http://schemas.microsoft.com/office/2007/relationships/hdphoto" Target="media/hdphoto3.wdp"/><Relationship Id="rId23" Type="http://schemas.openxmlformats.org/officeDocument/2006/relationships/footer" Target="footer1.xml"/><Relationship Id="rId10" Type="http://schemas.openxmlformats.org/officeDocument/2006/relationships/image" Target="media/image5.png"/><Relationship Id="rId19" Type="http://schemas.openxmlformats.org/officeDocument/2006/relationships/image" Target="media/image10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7.png"/><Relationship Id="rId22" Type="http://schemas.openxmlformats.org/officeDocument/2006/relationships/image" Target="media/image13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qgb520\AppData\Roaming\Microsoft\Templates\WD_KV_KL2.dotm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373</Words>
  <Characters>2355</Characters>
  <Application>Microsoft Office Word</Application>
  <DocSecurity>0</DocSecurity>
  <Lines>19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Ernst Klett Verlag, Stuttgart</Company>
  <LinksUpToDate>false</LinksUpToDate>
  <CharactersWithSpaces>2723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Ernst Klett Verlag, Stuttgart</dc:creator>
  <cp:keywords/>
  <dc:description/>
  <cp:lastModifiedBy/>
  <cp:revision>3</cp:revision>
  <cp:lastPrinted>2016-12-20T14:33:00Z</cp:lastPrinted>
  <dcterms:created xsi:type="dcterms:W3CDTF">2026-04-08T12:04:00Z</dcterms:created>
  <dcterms:modified xsi:type="dcterms:W3CDTF">2026-04-30T08:58:00Z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kumentnummer">
    <vt:lpwstr>WD KV KL2 - Version 1.06</vt:lpwstr>
  </property>
</Properties>
</file>